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anchor0"/>
    <w:bookmarkStart w:id="1" w:name="_GoBack"/>
    <w:bookmarkEnd w:id="0"/>
    <w:bookmarkEnd w:id="1"/>
    <w:p w:rsidR="003B5196" w:rsidRDefault="00950E48">
      <w:pPr>
        <w:pStyle w:val="1"/>
      </w:pPr>
      <w:r>
        <w:fldChar w:fldCharType="begin"/>
      </w:r>
      <w:r>
        <w:instrText xml:space="preserve"> HYPERLINK  "http://ivo.garant.ru/document/redirect/12164203/0" </w:instrText>
      </w:r>
      <w:r>
        <w:fldChar w:fldCharType="separate"/>
      </w:r>
      <w:r>
        <w:t>Федеральный закон от 25 декабря 2008 г. N 273-ФЗ "О противодействии коррупции"</w:t>
      </w:r>
      <w:r>
        <w:fldChar w:fldCharType="end"/>
      </w:r>
    </w:p>
    <w:p w:rsidR="003B5196" w:rsidRDefault="00950E48">
      <w:pPr>
        <w:pStyle w:val="aa"/>
      </w:pPr>
      <w:r>
        <w:t>С изменениями и дополнениями от:</w:t>
      </w:r>
    </w:p>
    <w:p w:rsidR="003B5196" w:rsidRDefault="00950E48">
      <w:pPr>
        <w:pStyle w:val="aa"/>
      </w:pPr>
      <w:r>
        <w:t xml:space="preserve">11 </w:t>
      </w:r>
      <w:r>
        <w:t>июля, 21 ноября 2011 г., 3, 29 декабря 2012 г., 7 мая, 30 сентября, 28 декабря 2013 г., 22 декабря 2014 г., 5 октября, 3, 28 ноября 2015 г., 15 февраля, 3 июля, 28 декабря 2016 г., 3 апреля, 1 июля, 28 декабря 2017 г., 4 июня, 3 августа, 30 октября 2018 г.</w:t>
      </w:r>
      <w:r>
        <w:t>, 6 февраля, 26 июля, 16 декабря 2019 г., 24 апреля, 31 июля 2020 г., 26 мая, 30 декабря 2021 г., 6 марта, 1 апреля, 7 октября, 28, 29 декабря 2022 г., 6 февраля, 18 марта, 13 июня, 10 июля, 19 декабря 2023 г., 8 августа, 28 декабря 2024 г., 28 декабря 202</w:t>
      </w:r>
      <w:r>
        <w:t>5 г.</w:t>
      </w:r>
    </w:p>
    <w:p w:rsidR="003B5196" w:rsidRDefault="003B5196">
      <w:pPr>
        <w:pStyle w:val="a3"/>
      </w:pPr>
    </w:p>
    <w:p w:rsidR="003B5196" w:rsidRDefault="00950E48">
      <w:pPr>
        <w:pStyle w:val="a3"/>
      </w:pPr>
      <w:r>
        <w:rPr>
          <w:b/>
          <w:color w:val="26282F"/>
        </w:rPr>
        <w:t>Принят Государственной Думой 19 декабря 2008 года</w:t>
      </w:r>
    </w:p>
    <w:p w:rsidR="003B5196" w:rsidRDefault="00950E48">
      <w:pPr>
        <w:pStyle w:val="a3"/>
      </w:pPr>
      <w:r>
        <w:rPr>
          <w:b/>
          <w:color w:val="26282F"/>
        </w:rPr>
        <w:t>Одобрен Советом Федерации 22 декабря 2008 года</w:t>
      </w:r>
    </w:p>
    <w:p w:rsidR="003B5196" w:rsidRDefault="00950E48">
      <w:pPr>
        <w:pStyle w:val="a5"/>
        <w:rPr>
          <w:sz w:val="16"/>
        </w:rPr>
      </w:pPr>
      <w:r>
        <w:rPr>
          <w:sz w:val="16"/>
        </w:rPr>
        <w:t>ГАРАНТ:</w:t>
      </w:r>
    </w:p>
    <w:p w:rsidR="003B5196" w:rsidRDefault="00950E48">
      <w:pPr>
        <w:pStyle w:val="a5"/>
      </w:pPr>
      <w:r>
        <w:t xml:space="preserve">Согласно </w:t>
      </w:r>
      <w:hyperlink r:id="rId6" w:history="1">
        <w:r>
          <w:t>Указу</w:t>
        </w:r>
      </w:hyperlink>
      <w:r>
        <w:t xml:space="preserve"> Президента РФ от 29 декабря 2022 г. № 968 обязанности, ограни</w:t>
      </w:r>
      <w:r>
        <w:t>чения и запреты, установленные настоящим федеральным законом, не распространяются на граждан РФ, призванных на военную службу по мобилизации в Вооруженные Силы РФ</w:t>
      </w:r>
    </w:p>
    <w:p w:rsidR="003B5196" w:rsidRDefault="00950E48">
      <w:pPr>
        <w:pStyle w:val="a5"/>
      </w:pPr>
      <w:r>
        <w:t xml:space="preserve">См. </w:t>
      </w:r>
      <w:hyperlink r:id="rId7" w:history="1">
        <w:r>
          <w:t>правовые позиции</w:t>
        </w:r>
      </w:hyperlink>
      <w:r>
        <w:t xml:space="preserve"> Конст</w:t>
      </w:r>
      <w:r>
        <w:t>итуционного Суда РФ от 26 февраля 2019 г. по некоторым вопросам борьбы с коррупцией</w:t>
      </w:r>
    </w:p>
    <w:p w:rsidR="003B5196" w:rsidRDefault="00950E48">
      <w:pPr>
        <w:pStyle w:val="a5"/>
      </w:pPr>
      <w:r>
        <w:t xml:space="preserve">О мерах по реализации отдельных положений настоящего Федерального закона см. </w:t>
      </w:r>
      <w:hyperlink r:id="rId8" w:history="1">
        <w:r>
          <w:t>Указ</w:t>
        </w:r>
      </w:hyperlink>
      <w:r>
        <w:t xml:space="preserve"> Президента РФ от 2 апре</w:t>
      </w:r>
      <w:r>
        <w:t>ля 2013 г. N 309</w:t>
      </w:r>
    </w:p>
    <w:p w:rsidR="003B5196" w:rsidRDefault="00950E48">
      <w:pPr>
        <w:pStyle w:val="a5"/>
      </w:pPr>
      <w:r>
        <w:t xml:space="preserve">Об обеспечении соблюдения федеральными государственными служащими ограничений и запретов, требований о предотвращении или урегулировании конфликта интересов, исполнения ими обязанностей, установленных настоящим Федеральным законом см. </w:t>
      </w:r>
      <w:hyperlink r:id="rId9" w:history="1">
        <w:r>
          <w:t>Методические рекомендации</w:t>
        </w:r>
      </w:hyperlink>
      <w:r>
        <w:t>, одобренные президиумом Совета при Президенте РФ по противодействию коррупции (протокол от 25 сентября 2012 г. N 34)</w:t>
      </w:r>
    </w:p>
    <w:p w:rsidR="003B5196" w:rsidRDefault="00950E48">
      <w:pPr>
        <w:pStyle w:val="a5"/>
      </w:pPr>
      <w:r>
        <w:t>См. комментарии к настоящему Федеральному закону</w:t>
      </w:r>
    </w:p>
    <w:p w:rsidR="003B5196" w:rsidRDefault="00950E48">
      <w:pPr>
        <w:pStyle w:val="a5"/>
        <w:rPr>
          <w:sz w:val="16"/>
        </w:rPr>
      </w:pPr>
      <w:r>
        <w:rPr>
          <w:sz w:val="16"/>
        </w:rPr>
        <w:t>Г</w:t>
      </w:r>
      <w:r>
        <w:rPr>
          <w:sz w:val="16"/>
        </w:rPr>
        <w:t>АРАНТ:</w:t>
      </w:r>
    </w:p>
    <w:p w:rsidR="003B5196" w:rsidRDefault="00950E48">
      <w:pPr>
        <w:pStyle w:val="a5"/>
      </w:pPr>
      <w:bookmarkStart w:id="2" w:name="anchor8888"/>
      <w:bookmarkEnd w:id="2"/>
      <w:r>
        <w:t>См. комментарии к преамбуле настоящего Федерального закона</w:t>
      </w:r>
    </w:p>
    <w:p w:rsidR="003B5196" w:rsidRDefault="00950E48">
      <w:pPr>
        <w:pStyle w:val="a3"/>
      </w:pPr>
      <w:r>
        <w:t>Настоящим Федеральным законом устанавливаются основные принципы противодействия коррупции, правовые и организационные основы предупреждения коррупции и борьбы с ней, минимизации и (или) ликв</w:t>
      </w:r>
      <w:r>
        <w:t>идации последствий коррупционных правонарушений.</w:t>
      </w:r>
    </w:p>
    <w:p w:rsidR="003B5196" w:rsidRDefault="003B5196">
      <w:pPr>
        <w:pStyle w:val="a3"/>
      </w:pPr>
    </w:p>
    <w:p w:rsidR="003B5196" w:rsidRDefault="00950E48">
      <w:pPr>
        <w:pStyle w:val="a6"/>
      </w:pPr>
      <w:bookmarkStart w:id="3" w:name="anchor1"/>
      <w:bookmarkEnd w:id="3"/>
      <w:r>
        <w:rPr>
          <w:b/>
          <w:color w:val="26282F"/>
        </w:rPr>
        <w:t>Статья 1.</w:t>
      </w:r>
      <w:r>
        <w:t xml:space="preserve"> Основные понятия, используемые в настоящем Федеральном законе</w:t>
      </w:r>
    </w:p>
    <w:p w:rsidR="003B5196" w:rsidRDefault="00950E48">
      <w:pPr>
        <w:pStyle w:val="a5"/>
        <w:rPr>
          <w:sz w:val="16"/>
        </w:rPr>
      </w:pPr>
      <w:r>
        <w:rPr>
          <w:sz w:val="16"/>
        </w:rPr>
        <w:t>ГАРАНТ:</w:t>
      </w:r>
    </w:p>
    <w:p w:rsidR="003B5196" w:rsidRDefault="00950E48">
      <w:pPr>
        <w:pStyle w:val="a5"/>
      </w:pPr>
      <w:r>
        <w:t>См. комментарии к статье 1 настоящего Федерального закона</w:t>
      </w:r>
    </w:p>
    <w:p w:rsidR="003B5196" w:rsidRDefault="00950E48">
      <w:pPr>
        <w:pStyle w:val="a3"/>
      </w:pPr>
      <w:r>
        <w:t>Для целей настоящего Федерального закона используются следующие осно</w:t>
      </w:r>
      <w:r>
        <w:t>вные понятия:</w:t>
      </w:r>
    </w:p>
    <w:p w:rsidR="003B5196" w:rsidRDefault="00950E48">
      <w:pPr>
        <w:pStyle w:val="a3"/>
      </w:pPr>
      <w:bookmarkStart w:id="4" w:name="anchor101"/>
      <w:bookmarkEnd w:id="4"/>
      <w:r>
        <w:t xml:space="preserve">1) </w:t>
      </w:r>
      <w:r>
        <w:rPr>
          <w:b/>
          <w:color w:val="26282F"/>
        </w:rPr>
        <w:t>коррупция:</w:t>
      </w:r>
    </w:p>
    <w:p w:rsidR="003B5196" w:rsidRDefault="00950E48">
      <w:pPr>
        <w:pStyle w:val="a3"/>
      </w:pPr>
      <w:bookmarkStart w:id="5" w:name="anchor1011"/>
      <w:bookmarkEnd w:id="5"/>
      <w:r>
        <w:t xml:space="preserve">а)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</w:t>
      </w:r>
      <w:r>
        <w:t xml:space="preserve">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</w:t>
      </w:r>
      <w:r>
        <w:t>физическими лицами;</w:t>
      </w:r>
    </w:p>
    <w:p w:rsidR="003B5196" w:rsidRDefault="00950E48">
      <w:pPr>
        <w:pStyle w:val="a3"/>
      </w:pPr>
      <w:bookmarkStart w:id="6" w:name="anchor1012"/>
      <w:bookmarkEnd w:id="6"/>
      <w:r>
        <w:t>б) совершение деяний, указанных в подпункте "а" настоящего пункта, от имени или в интересах юридического лица;</w:t>
      </w:r>
    </w:p>
    <w:p w:rsidR="003B5196" w:rsidRDefault="00950E48">
      <w:pPr>
        <w:pStyle w:val="a3"/>
      </w:pPr>
      <w:bookmarkStart w:id="7" w:name="anchor102"/>
      <w:bookmarkEnd w:id="7"/>
      <w:r>
        <w:t xml:space="preserve">2) </w:t>
      </w:r>
      <w:r>
        <w:rPr>
          <w:b/>
          <w:color w:val="26282F"/>
        </w:rPr>
        <w:t>противодействие коррупции</w:t>
      </w:r>
      <w:r>
        <w:t xml:space="preserve"> - деятельность федеральных органов государственной власти, органов государственной власти субъек</w:t>
      </w:r>
      <w:r>
        <w:t>тов Российской Федерации, органов местного самоуправления, институтов гражданского общества, организаций и физических лиц в пределах их полномочий:</w:t>
      </w:r>
    </w:p>
    <w:p w:rsidR="003B5196" w:rsidRDefault="00950E48">
      <w:pPr>
        <w:pStyle w:val="a3"/>
      </w:pPr>
      <w:bookmarkStart w:id="8" w:name="anchor1021"/>
      <w:bookmarkEnd w:id="8"/>
      <w:r>
        <w:t>а) по предупреждению коррупции, в том числе по выявлению и последующему устранению причин коррупции (профила</w:t>
      </w:r>
      <w:r>
        <w:t>ктика коррупции);</w:t>
      </w:r>
    </w:p>
    <w:p w:rsidR="003B5196" w:rsidRDefault="00950E48">
      <w:pPr>
        <w:pStyle w:val="a3"/>
      </w:pPr>
      <w:bookmarkStart w:id="9" w:name="anchor1022"/>
      <w:bookmarkEnd w:id="9"/>
      <w:r>
        <w:lastRenderedPageBreak/>
        <w:t>б) по выявлению, предупреждению, пресечению, раскрытию и расследованию коррупционных правонарушений (борьба с коррупцией);</w:t>
      </w:r>
    </w:p>
    <w:p w:rsidR="003B5196" w:rsidRDefault="00950E48">
      <w:pPr>
        <w:pStyle w:val="a3"/>
      </w:pPr>
      <w:bookmarkStart w:id="10" w:name="anchor1023"/>
      <w:bookmarkEnd w:id="10"/>
      <w:r>
        <w:t>в) по минимизации и (или) ликвидации последствий коррупционных правонарушений;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1" w:name="anchor103"/>
    <w:bookmarkEnd w:id="11"/>
    <w:p w:rsidR="003B5196" w:rsidRDefault="00950E48">
      <w:pPr>
        <w:pStyle w:val="a8"/>
      </w:pPr>
      <w:r>
        <w:fldChar w:fldCharType="begin"/>
      </w:r>
      <w:r>
        <w:instrText xml:space="preserve"> HYPERLI</w:instrText>
      </w:r>
      <w:r>
        <w:instrText xml:space="preserve">NK  "http://ivo.garant.ru/document/redirect/12191970/2111"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21 ноября 2011 г. N 329-ФЗ статья 1 настоящего Федерального закона дополнена пунктом 3</w:t>
      </w:r>
    </w:p>
    <w:p w:rsidR="003B5196" w:rsidRDefault="00950E48">
      <w:pPr>
        <w:pStyle w:val="a3"/>
      </w:pPr>
      <w:r>
        <w:t xml:space="preserve">3) </w:t>
      </w:r>
      <w:r>
        <w:rPr>
          <w:b/>
          <w:color w:val="26282F"/>
        </w:rPr>
        <w:t>нормативные правовые акты Российской Федерации:</w:t>
      </w:r>
    </w:p>
    <w:p w:rsidR="003B5196" w:rsidRDefault="00950E48">
      <w:pPr>
        <w:pStyle w:val="a3"/>
      </w:pPr>
      <w:bookmarkStart w:id="12" w:name="anchor1031"/>
      <w:bookmarkEnd w:id="12"/>
      <w:r>
        <w:t>а) федеральные нормативные правовые</w:t>
      </w:r>
      <w:r>
        <w:t xml:space="preserve"> акты (федеральные конституционные законы, федеральные законы, нормативные правовые акты Президента Российской Федерации, нормативные правовые акты Правительства Российской Федерации, нормативные правовые акты федеральных органов исполнительной власти и ин</w:t>
      </w:r>
      <w:r>
        <w:t>ых федеральных органов);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13" w:name="anchor1032"/>
      <w:bookmarkEnd w:id="13"/>
      <w:r>
        <w:t xml:space="preserve">Подпункт "б" изменен с 1 января 2026 г. - </w:t>
      </w:r>
      <w:hyperlink r:id="rId10" w:history="1">
        <w:r>
          <w:t>Федеральный закон</w:t>
        </w:r>
      </w:hyperlink>
      <w:r>
        <w:t xml:space="preserve"> от 28 декабря 2025 г. № 505-ФЗ</w:t>
      </w:r>
    </w:p>
    <w:p w:rsidR="003B5196" w:rsidRDefault="00950E48">
      <w:pPr>
        <w:pStyle w:val="a8"/>
      </w:pPr>
      <w:hyperlink r:id="rId11" w:history="1">
        <w:r>
          <w:t>См. предыдущую редакцию</w:t>
        </w:r>
      </w:hyperlink>
    </w:p>
    <w:p w:rsidR="003B5196" w:rsidRDefault="00950E48">
      <w:pPr>
        <w:pStyle w:val="a3"/>
      </w:pPr>
      <w:r>
        <w:t>б) законы и иные нормативные правовые акты субъектов Российской Федерации;</w:t>
      </w:r>
    </w:p>
    <w:p w:rsidR="003B5196" w:rsidRDefault="00950E48">
      <w:pPr>
        <w:pStyle w:val="a3"/>
      </w:pPr>
      <w:bookmarkStart w:id="14" w:name="anchor1033"/>
      <w:bookmarkEnd w:id="14"/>
      <w:r>
        <w:t>в) муниципальные правовые акты;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5" w:name="anchor104"/>
    <w:bookmarkEnd w:id="15"/>
    <w:p w:rsidR="003B5196" w:rsidRDefault="00950E48">
      <w:pPr>
        <w:pStyle w:val="a8"/>
      </w:pPr>
      <w:r>
        <w:fldChar w:fldCharType="begin"/>
      </w:r>
      <w:r>
        <w:instrText xml:space="preserve"> HYPERLINK  "http://ivo.gara</w:instrText>
      </w:r>
      <w:r>
        <w:instrText xml:space="preserve">nt.ru/document/redirect/12191970/2112"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21 ноября 2011 г. N 329-ФЗ статья 1 настоящего Федерального закона дополнена пунктом 4</w:t>
      </w:r>
    </w:p>
    <w:p w:rsidR="003B5196" w:rsidRDefault="00950E48">
      <w:pPr>
        <w:pStyle w:val="a3"/>
      </w:pPr>
      <w:r>
        <w:t xml:space="preserve">4) </w:t>
      </w:r>
      <w:r>
        <w:rPr>
          <w:b/>
          <w:color w:val="26282F"/>
        </w:rPr>
        <w:t>функции государственного, муниципального (административного) управления организацией</w:t>
      </w:r>
      <w:r>
        <w:t xml:space="preserve"> - полномочия госуд</w:t>
      </w:r>
      <w:r>
        <w:t>арственного или муниципального служащего принимать обязательные для исполнения решения по кадровым, организационно-техническим, финансовым, материально-техническим или иным вопросам в отношении данной организации, в том числе решения, связанные с выдачей р</w:t>
      </w:r>
      <w:r>
        <w:t>азрешений (лицензий) на осуществление определенного вида деятельности и (или) отдельных действий данной организацией, либо готовить проекты таких решений.</w:t>
      </w:r>
    </w:p>
    <w:p w:rsidR="003B5196" w:rsidRDefault="003B5196">
      <w:pPr>
        <w:pStyle w:val="a3"/>
      </w:pPr>
    </w:p>
    <w:p w:rsidR="003B5196" w:rsidRDefault="00950E48">
      <w:pPr>
        <w:pStyle w:val="a6"/>
      </w:pPr>
      <w:bookmarkStart w:id="16" w:name="anchor2"/>
      <w:bookmarkEnd w:id="16"/>
      <w:r>
        <w:rPr>
          <w:b/>
          <w:color w:val="26282F"/>
        </w:rPr>
        <w:t>Статья 2.</w:t>
      </w:r>
      <w:r>
        <w:t xml:space="preserve"> Правовая основа противодействия коррупции</w:t>
      </w:r>
    </w:p>
    <w:p w:rsidR="003B5196" w:rsidRDefault="00950E48">
      <w:pPr>
        <w:pStyle w:val="a5"/>
        <w:rPr>
          <w:sz w:val="16"/>
        </w:rPr>
      </w:pPr>
      <w:r>
        <w:rPr>
          <w:sz w:val="16"/>
        </w:rPr>
        <w:t>ГАРАНТ:</w:t>
      </w:r>
    </w:p>
    <w:p w:rsidR="003B5196" w:rsidRDefault="00950E48">
      <w:pPr>
        <w:pStyle w:val="a5"/>
      </w:pPr>
      <w:r>
        <w:t>См. комментарии к статье 2 настоящего Фе</w:t>
      </w:r>
      <w:r>
        <w:t>дерального закона</w:t>
      </w:r>
    </w:p>
    <w:p w:rsidR="003B5196" w:rsidRDefault="00950E48">
      <w:pPr>
        <w:pStyle w:val="a3"/>
      </w:pPr>
      <w:r>
        <w:t xml:space="preserve">Правовую основу противодействия коррупции составляют </w:t>
      </w:r>
      <w:hyperlink r:id="rId12" w:history="1">
        <w:r>
          <w:t>Конституция</w:t>
        </w:r>
      </w:hyperlink>
      <w:r>
        <w:t xml:space="preserve"> Российской Федерации, федеральные конституционные законы, общепризнанные принципы и нормы международного п</w:t>
      </w:r>
      <w:r>
        <w:t>рава и международные договоры Российской Федерации, настоящий Федеральный закон и другие федеральные законы, нормативные правовые акты Президента Российской Федерации, а также нормативные правовые акты Правительства Российской Федерации, нормативные правов</w:t>
      </w:r>
      <w:r>
        <w:t>ые акты иных федеральных органов государственной власти, нормативные правовые акты органов государственной власти субъектов Российской Федерации и муниципальные правовые акты.</w:t>
      </w:r>
    </w:p>
    <w:p w:rsidR="003B5196" w:rsidRDefault="003B5196">
      <w:pPr>
        <w:pStyle w:val="a3"/>
      </w:pPr>
    </w:p>
    <w:p w:rsidR="003B5196" w:rsidRDefault="00950E48">
      <w:pPr>
        <w:pStyle w:val="a6"/>
      </w:pPr>
      <w:bookmarkStart w:id="17" w:name="anchor3"/>
      <w:bookmarkEnd w:id="17"/>
      <w:r>
        <w:rPr>
          <w:b/>
          <w:color w:val="26282F"/>
        </w:rPr>
        <w:t>Статья 3.</w:t>
      </w:r>
      <w:r>
        <w:t xml:space="preserve"> Основные принципы противодействия коррупции</w:t>
      </w:r>
    </w:p>
    <w:p w:rsidR="003B5196" w:rsidRDefault="00950E48">
      <w:pPr>
        <w:pStyle w:val="a5"/>
        <w:rPr>
          <w:sz w:val="16"/>
        </w:rPr>
      </w:pPr>
      <w:r>
        <w:rPr>
          <w:sz w:val="16"/>
        </w:rPr>
        <w:t>ГАРАНТ:</w:t>
      </w:r>
    </w:p>
    <w:p w:rsidR="003B5196" w:rsidRDefault="00950E48">
      <w:pPr>
        <w:pStyle w:val="a5"/>
      </w:pPr>
      <w:r>
        <w:t>См. комментарии к</w:t>
      </w:r>
      <w:r>
        <w:t xml:space="preserve"> статье 3 настоящего Федерального закона</w:t>
      </w:r>
    </w:p>
    <w:p w:rsidR="003B5196" w:rsidRDefault="00950E48">
      <w:pPr>
        <w:pStyle w:val="a3"/>
      </w:pPr>
      <w:hyperlink r:id="rId13" w:history="1">
        <w:r>
          <w:t>Противодействие коррупции</w:t>
        </w:r>
      </w:hyperlink>
      <w:r>
        <w:t xml:space="preserve"> в Российской Федерации основывается на следующих основных принципах:</w:t>
      </w:r>
    </w:p>
    <w:p w:rsidR="003B5196" w:rsidRDefault="00950E48">
      <w:pPr>
        <w:pStyle w:val="a3"/>
      </w:pPr>
      <w:bookmarkStart w:id="18" w:name="anchor301"/>
      <w:bookmarkEnd w:id="18"/>
      <w:r>
        <w:t>1) признание, обеспечение и защита основных прав и свобод человека и гражданина;</w:t>
      </w:r>
    </w:p>
    <w:p w:rsidR="003B5196" w:rsidRDefault="00950E48">
      <w:pPr>
        <w:pStyle w:val="a3"/>
      </w:pPr>
      <w:bookmarkStart w:id="19" w:name="anchor302"/>
      <w:bookmarkEnd w:id="19"/>
      <w:r>
        <w:t xml:space="preserve">2) </w:t>
      </w:r>
      <w:r>
        <w:t>законность;</w:t>
      </w:r>
    </w:p>
    <w:p w:rsidR="003B5196" w:rsidRDefault="00950E48">
      <w:pPr>
        <w:pStyle w:val="a3"/>
      </w:pPr>
      <w:bookmarkStart w:id="20" w:name="anchor303"/>
      <w:bookmarkEnd w:id="20"/>
      <w:r>
        <w:t>3) публичность и открытость деятельности государственных органов и органов местного самоуправления;</w:t>
      </w:r>
    </w:p>
    <w:p w:rsidR="003B5196" w:rsidRDefault="00950E48">
      <w:pPr>
        <w:pStyle w:val="a3"/>
      </w:pPr>
      <w:bookmarkStart w:id="21" w:name="anchor304"/>
      <w:bookmarkEnd w:id="21"/>
      <w:r>
        <w:t>4) неотвратимость ответственности за совершение коррупционных правонарушений;</w:t>
      </w:r>
    </w:p>
    <w:p w:rsidR="003B5196" w:rsidRDefault="00950E48">
      <w:pPr>
        <w:pStyle w:val="a3"/>
      </w:pPr>
      <w:bookmarkStart w:id="22" w:name="anchor305"/>
      <w:bookmarkEnd w:id="22"/>
      <w:r>
        <w:t>5) комплексное использование политических, организационных, информ</w:t>
      </w:r>
      <w:r>
        <w:t>ационно-пропагандистских, социально-экономических, правовых, специальных и иных мер;</w:t>
      </w:r>
    </w:p>
    <w:p w:rsidR="003B5196" w:rsidRDefault="00950E48">
      <w:pPr>
        <w:pStyle w:val="a3"/>
      </w:pPr>
      <w:bookmarkStart w:id="23" w:name="anchor306"/>
      <w:bookmarkEnd w:id="23"/>
      <w:r>
        <w:lastRenderedPageBreak/>
        <w:t>6) приоритетное применение мер по предупреждению коррупции;</w:t>
      </w:r>
    </w:p>
    <w:p w:rsidR="003B5196" w:rsidRDefault="00950E48">
      <w:pPr>
        <w:pStyle w:val="a3"/>
      </w:pPr>
      <w:bookmarkStart w:id="24" w:name="anchor307"/>
      <w:bookmarkEnd w:id="24"/>
      <w:r>
        <w:t>7) сотрудничество государства с институтами гражданского общества, международными организациями и физическими л</w:t>
      </w:r>
      <w:r>
        <w:t>ицами.</w:t>
      </w:r>
    </w:p>
    <w:p w:rsidR="003B5196" w:rsidRDefault="003B5196">
      <w:pPr>
        <w:pStyle w:val="a3"/>
      </w:pPr>
    </w:p>
    <w:p w:rsidR="003B5196" w:rsidRDefault="00950E48">
      <w:pPr>
        <w:pStyle w:val="a6"/>
      </w:pPr>
      <w:bookmarkStart w:id="25" w:name="anchor4"/>
      <w:bookmarkEnd w:id="25"/>
      <w:r>
        <w:rPr>
          <w:b/>
          <w:color w:val="26282F"/>
        </w:rPr>
        <w:t>Статья 4.</w:t>
      </w:r>
      <w:r>
        <w:t xml:space="preserve"> Международное сотрудничество Российской Федерации в области противодействия коррупции</w:t>
      </w:r>
    </w:p>
    <w:p w:rsidR="003B5196" w:rsidRDefault="00950E48">
      <w:pPr>
        <w:pStyle w:val="a5"/>
        <w:rPr>
          <w:sz w:val="16"/>
        </w:rPr>
      </w:pPr>
      <w:r>
        <w:rPr>
          <w:sz w:val="16"/>
        </w:rPr>
        <w:t>ГАРАНТ:</w:t>
      </w:r>
    </w:p>
    <w:p w:rsidR="003B5196" w:rsidRDefault="00950E48">
      <w:pPr>
        <w:pStyle w:val="a5"/>
      </w:pPr>
      <w:r>
        <w:t>См. комментарии к статье 4 настоящего Федерального закона</w:t>
      </w:r>
    </w:p>
    <w:p w:rsidR="003B5196" w:rsidRDefault="00950E48">
      <w:pPr>
        <w:pStyle w:val="a3"/>
      </w:pPr>
      <w:bookmarkStart w:id="26" w:name="anchor401"/>
      <w:bookmarkEnd w:id="26"/>
      <w:r>
        <w:t>1. Российская Федерация в соответствии с международными договорами Российской Федераци</w:t>
      </w:r>
      <w:r>
        <w:t>и и (или) на основе принципа взаимности сотрудничает в области противодействия коррупции с иностранными государствами, их правоохранительными органами и специальными службами, а также с международными организациями в целях:</w:t>
      </w:r>
    </w:p>
    <w:p w:rsidR="003B5196" w:rsidRDefault="00950E48">
      <w:pPr>
        <w:pStyle w:val="a3"/>
      </w:pPr>
      <w:bookmarkStart w:id="27" w:name="anchor4011"/>
      <w:bookmarkEnd w:id="27"/>
      <w:r>
        <w:t>1) установления лиц, подозреваем</w:t>
      </w:r>
      <w:r>
        <w:t>ых (обвиняемых) в совершении коррупционных преступлений, их местонахождения, а также местонахождения других лиц, причастных к коррупционным преступлениям;</w:t>
      </w:r>
    </w:p>
    <w:p w:rsidR="003B5196" w:rsidRDefault="00950E48">
      <w:pPr>
        <w:pStyle w:val="a3"/>
      </w:pPr>
      <w:bookmarkStart w:id="28" w:name="anchor4012"/>
      <w:bookmarkEnd w:id="28"/>
      <w:r>
        <w:t>2) выявления имущества, полученного в результате совершения коррупционных правонарушений или служащег</w:t>
      </w:r>
      <w:r>
        <w:t>о средством их совершения;</w:t>
      </w:r>
    </w:p>
    <w:p w:rsidR="003B5196" w:rsidRDefault="00950E48">
      <w:pPr>
        <w:pStyle w:val="a3"/>
      </w:pPr>
      <w:bookmarkStart w:id="29" w:name="anchor4013"/>
      <w:bookmarkEnd w:id="29"/>
      <w:r>
        <w:t>3) предоставления в надлежащих случаях предметов или образцов веществ для проведения исследований или судебных экспертиз;</w:t>
      </w:r>
    </w:p>
    <w:p w:rsidR="003B5196" w:rsidRDefault="00950E48">
      <w:pPr>
        <w:pStyle w:val="a3"/>
      </w:pPr>
      <w:bookmarkStart w:id="30" w:name="anchor4014"/>
      <w:bookmarkEnd w:id="30"/>
      <w:r>
        <w:t>4) обмена информацией по вопросам противодействия коррупции;</w:t>
      </w:r>
    </w:p>
    <w:p w:rsidR="003B5196" w:rsidRDefault="00950E48">
      <w:pPr>
        <w:pStyle w:val="a3"/>
      </w:pPr>
      <w:bookmarkStart w:id="31" w:name="anchor4015"/>
      <w:bookmarkEnd w:id="31"/>
      <w:r>
        <w:t>5) координации деятельности по профилактике ко</w:t>
      </w:r>
      <w:r>
        <w:t>ррупции и борьбе с коррупцией.</w:t>
      </w:r>
    </w:p>
    <w:p w:rsidR="003B5196" w:rsidRDefault="00950E48">
      <w:pPr>
        <w:pStyle w:val="a3"/>
      </w:pPr>
      <w:bookmarkStart w:id="32" w:name="anchor402"/>
      <w:bookmarkEnd w:id="32"/>
      <w:r>
        <w:t xml:space="preserve">2. Иностранные граждане, лица без гражданства, не проживающие постоянно в Российской Федерации, иностранные юридические лица, обладающие гражданской правоспособностью, созданные в соответствии с законодательством иностранных </w:t>
      </w:r>
      <w:r>
        <w:t>государств, международные организации, а также их филиалы и представительства (иностранные организации), обвиняемые (подозреваемые) в совершении коррупционных правонарушений за пределами Российской Федерации, подлежат ответственности в соответствии с закон</w:t>
      </w:r>
      <w:r>
        <w:t>одательством Российской Федерации в случаях и порядке, предусмотренных международными договорами Российской Федерации и федеральными законами.</w:t>
      </w:r>
    </w:p>
    <w:p w:rsidR="003B5196" w:rsidRDefault="003B5196">
      <w:pPr>
        <w:pStyle w:val="a3"/>
      </w:pPr>
    </w:p>
    <w:p w:rsidR="003B5196" w:rsidRDefault="00950E48">
      <w:pPr>
        <w:pStyle w:val="a6"/>
      </w:pPr>
      <w:bookmarkStart w:id="33" w:name="anchor5"/>
      <w:bookmarkEnd w:id="33"/>
      <w:r>
        <w:rPr>
          <w:b/>
          <w:color w:val="26282F"/>
        </w:rPr>
        <w:t>Статья 5.</w:t>
      </w:r>
      <w:r>
        <w:t xml:space="preserve"> Организационные основы противодействия коррупции</w:t>
      </w:r>
    </w:p>
    <w:p w:rsidR="003B5196" w:rsidRDefault="00950E48">
      <w:pPr>
        <w:pStyle w:val="a5"/>
        <w:rPr>
          <w:sz w:val="16"/>
        </w:rPr>
      </w:pPr>
      <w:r>
        <w:rPr>
          <w:sz w:val="16"/>
        </w:rPr>
        <w:t>ГАРАНТ:</w:t>
      </w:r>
    </w:p>
    <w:p w:rsidR="003B5196" w:rsidRDefault="00950E48">
      <w:pPr>
        <w:pStyle w:val="a5"/>
      </w:pPr>
      <w:r>
        <w:t xml:space="preserve">См. комментарии к статье 5 настоящего </w:t>
      </w:r>
      <w:r>
        <w:t>Федерального закона</w:t>
      </w:r>
    </w:p>
    <w:p w:rsidR="003B5196" w:rsidRDefault="00950E48">
      <w:pPr>
        <w:pStyle w:val="a3"/>
      </w:pPr>
      <w:bookmarkStart w:id="34" w:name="anchor501"/>
      <w:bookmarkEnd w:id="34"/>
      <w:r>
        <w:t>1. Президент Российской Федерации:</w:t>
      </w:r>
    </w:p>
    <w:p w:rsidR="003B5196" w:rsidRDefault="00950E48">
      <w:pPr>
        <w:pStyle w:val="a3"/>
      </w:pPr>
      <w:bookmarkStart w:id="35" w:name="anchor5011"/>
      <w:bookmarkEnd w:id="35"/>
      <w:r>
        <w:t xml:space="preserve">1) определяет основные направления государственной политики в области </w:t>
      </w:r>
      <w:hyperlink r:id="rId14" w:history="1">
        <w:r>
          <w:t>противодействия коррупции</w:t>
        </w:r>
      </w:hyperlink>
      <w:r>
        <w:t>;</w:t>
      </w:r>
    </w:p>
    <w:p w:rsidR="003B5196" w:rsidRDefault="00950E48">
      <w:pPr>
        <w:pStyle w:val="a5"/>
        <w:rPr>
          <w:sz w:val="16"/>
        </w:rPr>
      </w:pPr>
      <w:r>
        <w:rPr>
          <w:sz w:val="16"/>
        </w:rPr>
        <w:t>ГАРАНТ:</w:t>
      </w:r>
    </w:p>
    <w:p w:rsidR="003B5196" w:rsidRDefault="00950E48">
      <w:pPr>
        <w:pStyle w:val="a5"/>
      </w:pPr>
      <w:r>
        <w:t xml:space="preserve">См. </w:t>
      </w:r>
      <w:hyperlink r:id="rId15" w:history="1">
        <w:r>
          <w:t>Национальный план</w:t>
        </w:r>
      </w:hyperlink>
      <w:r>
        <w:t xml:space="preserve"> противодействия коррупции на 2021 - 2024 г.г., утвержденный </w:t>
      </w:r>
      <w:hyperlink r:id="rId16" w:history="1">
        <w:r>
          <w:t>Указом</w:t>
        </w:r>
      </w:hyperlink>
      <w:r>
        <w:t xml:space="preserve"> Президента РФ от 16 августа 2021 г. № 478</w:t>
      </w:r>
    </w:p>
    <w:p w:rsidR="003B5196" w:rsidRDefault="00950E48">
      <w:pPr>
        <w:pStyle w:val="a5"/>
      </w:pPr>
      <w:r>
        <w:t xml:space="preserve">См. </w:t>
      </w:r>
      <w:hyperlink r:id="rId17" w:history="1">
        <w:r>
          <w:t>Национальную стратегию</w:t>
        </w:r>
      </w:hyperlink>
      <w:r>
        <w:t xml:space="preserve"> противодействия коррупции, утвержденную </w:t>
      </w:r>
      <w:hyperlink r:id="rId18" w:history="1">
        <w:r>
          <w:t>Указом</w:t>
        </w:r>
      </w:hyperlink>
      <w:r>
        <w:t xml:space="preserve"> Президента РФ от 13 апреля 2010 г. N 460</w:t>
      </w:r>
    </w:p>
    <w:p w:rsidR="003B5196" w:rsidRDefault="00950E48">
      <w:pPr>
        <w:pStyle w:val="a3"/>
      </w:pPr>
      <w:bookmarkStart w:id="36" w:name="anchor5012"/>
      <w:bookmarkEnd w:id="36"/>
      <w:r>
        <w:t>2) устанавливает компетенцию федеральных органов исполните</w:t>
      </w:r>
      <w:r>
        <w:t>льной власти, руководство деятельностью которых он осуществляет, в области противодействия коррупции;</w:t>
      </w:r>
    </w:p>
    <w:p w:rsidR="003B5196" w:rsidRDefault="00950E48">
      <w:pPr>
        <w:pStyle w:val="a5"/>
        <w:rPr>
          <w:sz w:val="16"/>
        </w:rPr>
      </w:pPr>
      <w:r>
        <w:rPr>
          <w:sz w:val="16"/>
        </w:rPr>
        <w:t>ГАРАНТ:</w:t>
      </w:r>
    </w:p>
    <w:p w:rsidR="003B5196" w:rsidRDefault="00950E48">
      <w:pPr>
        <w:pStyle w:val="a5"/>
      </w:pPr>
      <w:r>
        <w:t xml:space="preserve">О мерах по реализации отдельных положений настоящего Федерального закона см. </w:t>
      </w:r>
      <w:hyperlink r:id="rId19" w:history="1">
        <w:r>
          <w:t>Указ</w:t>
        </w:r>
      </w:hyperlink>
      <w:r>
        <w:t xml:space="preserve"> Президента РФ от 2 апреля 2013 г. N 310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37" w:name="anchor5013"/>
      <w:bookmarkEnd w:id="37"/>
      <w:r>
        <w:t xml:space="preserve">Часть 1 дополнена пунктом 3 с 9 января 2023 г. - </w:t>
      </w:r>
      <w:hyperlink r:id="rId20" w:history="1">
        <w:r>
          <w:t>Федеральный закон</w:t>
        </w:r>
      </w:hyperlink>
      <w:r>
        <w:t xml:space="preserve"> от 29 декабря 2022 г. № 591-ФЗ</w:t>
      </w:r>
    </w:p>
    <w:p w:rsidR="003B5196" w:rsidRDefault="00950E48">
      <w:pPr>
        <w:pStyle w:val="a3"/>
      </w:pPr>
      <w:r>
        <w:lastRenderedPageBreak/>
        <w:t>3) определяет особе</w:t>
      </w:r>
      <w:r>
        <w:t>нности соблюдения ограничений, запретов и требований, исполнения обязанностей, установленных в целях противодействия коррупции настоящим Федеральным законом и другими федеральными законами.</w:t>
      </w:r>
    </w:p>
    <w:p w:rsidR="003B5196" w:rsidRDefault="00950E48">
      <w:pPr>
        <w:pStyle w:val="a3"/>
      </w:pPr>
      <w:bookmarkStart w:id="38" w:name="anchor502"/>
      <w:bookmarkEnd w:id="38"/>
      <w:r>
        <w:t>2. Федеральное Собрание Российской Федерации обеспечивает разработ</w:t>
      </w:r>
      <w:r>
        <w:t>ку и принятие федеральных законов по вопросам противодействия коррупции, а также контролирует деятельность органов исполнительной власти в пределах своих полномочий.</w:t>
      </w:r>
    </w:p>
    <w:p w:rsidR="003B5196" w:rsidRDefault="00950E48">
      <w:pPr>
        <w:pStyle w:val="a3"/>
      </w:pPr>
      <w:bookmarkStart w:id="39" w:name="anchor503"/>
      <w:bookmarkEnd w:id="39"/>
      <w:r>
        <w:t>3. Правительство Российской Федерации распределяет функции между федеральными органами исп</w:t>
      </w:r>
      <w:r>
        <w:t>олнительной власти, руководство деятельностью которых оно осуществляет, по противодействию коррупции.</w:t>
      </w:r>
    </w:p>
    <w:p w:rsidR="003B5196" w:rsidRDefault="00950E48">
      <w:pPr>
        <w:pStyle w:val="a3"/>
      </w:pPr>
      <w:bookmarkStart w:id="40" w:name="anchor504"/>
      <w:bookmarkEnd w:id="40"/>
      <w:r>
        <w:t>4. Федеральные органы государственной власти, органы государственной власти субъектов Российской Федерации и органы местного самоуправления осуществляют п</w:t>
      </w:r>
      <w:r>
        <w:t>ротиводействие коррупции в пределах своих полномочий.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41" w:name="anchor5041"/>
    <w:bookmarkEnd w:id="41"/>
    <w:p w:rsidR="003B5196" w:rsidRDefault="00950E48">
      <w:pPr>
        <w:pStyle w:val="a8"/>
      </w:pPr>
      <w:r>
        <w:fldChar w:fldCharType="begin"/>
      </w:r>
      <w:r>
        <w:instrText xml:space="preserve"> HYPERLINK  "http://ivo.garant.ru/document/redirect/12191970/212"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21 ноября 2011 г. N 329-ФЗ статья 5 настоящего Федерального закона дополнена частью </w:t>
      </w:r>
      <w:r>
        <w:t>4.1</w:t>
      </w:r>
    </w:p>
    <w:p w:rsidR="003B5196" w:rsidRDefault="00950E48">
      <w:pPr>
        <w:pStyle w:val="a3"/>
      </w:pPr>
      <w:r>
        <w:t>4.1. Правоохранительные органы, иные государственные органы, органы местного самоуправления и их должностные лица обязаны информировать подразделения кадровых служб соответствующих федеральных органов государственной власти, органов государственной вла</w:t>
      </w:r>
      <w:r>
        <w:t>сти субъектов Российской Федерации и органов местного самоуправления по профилактике коррупционных и иных правонарушений (должностных лиц кадровых служб указанных органов, ответственных за работу по профилактике коррупционных и иных правонарушений) о ставш</w:t>
      </w:r>
      <w:r>
        <w:t>их им известными фактах несоблюдения государственным или муниципальным служащим ограничений и запретов, требований о предотвращении или об урегулировании конфликта интересов либо неисполнения обязанностей, установленных в целях противодействия коррупции.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</w:t>
      </w:r>
      <w:r>
        <w:rPr>
          <w:sz w:val="16"/>
        </w:rPr>
        <w:t>нформация об изменениях:</w:t>
      </w:r>
    </w:p>
    <w:p w:rsidR="003B5196" w:rsidRDefault="00950E48">
      <w:pPr>
        <w:pStyle w:val="a8"/>
      </w:pPr>
      <w:bookmarkStart w:id="42" w:name="anchor505"/>
      <w:bookmarkEnd w:id="42"/>
      <w:r>
        <w:t xml:space="preserve">Часть 5 изменена с 19 августа 2024 г. - </w:t>
      </w:r>
      <w:hyperlink r:id="rId21" w:history="1">
        <w:r>
          <w:t>Федеральный закон</w:t>
        </w:r>
      </w:hyperlink>
      <w:r>
        <w:t xml:space="preserve"> от 8 августа 2024 г. № 232-ФЗ</w:t>
      </w:r>
    </w:p>
    <w:p w:rsidR="003B5196" w:rsidRDefault="00950E48">
      <w:pPr>
        <w:pStyle w:val="a8"/>
      </w:pPr>
      <w:hyperlink r:id="rId22" w:history="1">
        <w:r>
          <w:t>См.</w:t>
        </w:r>
        <w:r>
          <w:t xml:space="preserve"> предыдущую редакцию</w:t>
        </w:r>
      </w:hyperlink>
    </w:p>
    <w:p w:rsidR="003B5196" w:rsidRDefault="00950E48">
      <w:pPr>
        <w:pStyle w:val="a3"/>
      </w:pPr>
      <w:r>
        <w:t>5. В целях обеспечения координации деятельности федеральных органов исполнительной власти, исполнительных органов субъектов Российской Федерации и органов местного самоуправления по реализации государственной политики в области противо</w:t>
      </w:r>
      <w:r>
        <w:t>действия коррупции по решению Президента Российской Федерации могут формироваться органы в составе представителей федеральных органов государственной власти, органов государственной власти субъектов Российской Федерации и иных лиц (далее - органы по коорди</w:t>
      </w:r>
      <w:r>
        <w:t>нации деятельности в области противодействия коррупции). Для исполнения решений органов по координации деятельности в области противодействия коррупции могут подготавливаться проекты указов, распоряжений и поручений Президента Российской Федерации, проекты</w:t>
      </w:r>
      <w:r>
        <w:t xml:space="preserve"> постановлений, распоряжений и поручений Правительства Российской Федерации, которые в установленном порядке представляются на рассмотрение соответственно Президента Российской Федерации, Правительства Российской Федерации, а также издаваться акты (совмест</w:t>
      </w:r>
      <w:r>
        <w:t>ные акты) федеральных органов государственной власти, органов государственной власти субъектов Российской Федерации, представители которых входят в состав соответствующего органа по координации деятельности в области противодействия коррупции. При получени</w:t>
      </w:r>
      <w:r>
        <w:t>и данных о совершении коррупционных правонарушений органы по координации деятельности в области противодействия коррупции передают их в соответствующие государственные органы, уполномоченные проводить проверку таких данных и принимать по итогам проверки ре</w:t>
      </w:r>
      <w:r>
        <w:t>шения в установленном законом порядке.</w:t>
      </w:r>
    </w:p>
    <w:p w:rsidR="003B5196" w:rsidRDefault="00950E48">
      <w:pPr>
        <w:pStyle w:val="a3"/>
      </w:pPr>
      <w:bookmarkStart w:id="43" w:name="anchor506"/>
      <w:bookmarkEnd w:id="43"/>
      <w:r>
        <w:t xml:space="preserve">6. Генеральный прокурор Российской Федерации и подчиненные ему прокуроры в пределах своих </w:t>
      </w:r>
      <w:hyperlink r:id="rId23" w:history="1">
        <w:r>
          <w:t>полномочий</w:t>
        </w:r>
      </w:hyperlink>
      <w:r>
        <w:t xml:space="preserve"> координируют деятельность органов внутренних дел</w:t>
      </w:r>
      <w:r>
        <w:t xml:space="preserve"> Российской Федерации, органов федеральной службы безопасности, таможенных органов Российской Федерации и других правоохранительных органов по борьбе с коррупцией и реализуют иные полномочия в области противодействия коррупции, установленные федеральными з</w:t>
      </w:r>
      <w:r>
        <w:t>аконами.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44" w:name="anchor561"/>
      <w:bookmarkEnd w:id="44"/>
      <w:r>
        <w:t xml:space="preserve">Статья 5 дополнена частью 6.1 с 6 августа 2019 г. - </w:t>
      </w:r>
      <w:hyperlink r:id="rId24" w:history="1">
        <w:r>
          <w:t>Федеральный закон</w:t>
        </w:r>
      </w:hyperlink>
      <w:r>
        <w:t xml:space="preserve"> от 6 февраля 2019 г. N 5-ФЗ</w:t>
      </w:r>
    </w:p>
    <w:p w:rsidR="003B5196" w:rsidRDefault="00950E48">
      <w:pPr>
        <w:pStyle w:val="a3"/>
      </w:pPr>
      <w:r>
        <w:t xml:space="preserve">6.1. Генеральная прокуратура Российской Федерации в </w:t>
      </w:r>
      <w:r>
        <w:t>случаях, предусмотренных федеральными законами, взаимодействует с компетентными органами иностранных государств при проведении уполномоченными должностными лицами государственных органов, органов местного самоуправления и организаций проверок соблюдения ог</w:t>
      </w:r>
      <w:r>
        <w:t>раничений, запретов и требований, установленных в целях противодействия коррупции, лицами, на которых распространены такие ограничения, запреты и требования.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45" w:name="anchor507"/>
      <w:bookmarkEnd w:id="45"/>
      <w:r>
        <w:t xml:space="preserve">Часть 7 изменена с 7 октября 2022 г. - </w:t>
      </w:r>
      <w:hyperlink r:id="rId25" w:history="1">
        <w:r>
          <w:t>Федеральный закон</w:t>
        </w:r>
      </w:hyperlink>
      <w:r>
        <w:t xml:space="preserve"> от 7 октября 2022 г. № 379-ФЗ</w:t>
      </w:r>
    </w:p>
    <w:p w:rsidR="003B5196" w:rsidRDefault="00950E48">
      <w:pPr>
        <w:pStyle w:val="a8"/>
      </w:pPr>
      <w:hyperlink r:id="rId26" w:history="1">
        <w:r>
          <w:t>См. предыдущую редакцию</w:t>
        </w:r>
      </w:hyperlink>
    </w:p>
    <w:p w:rsidR="003B5196" w:rsidRDefault="00950E48">
      <w:pPr>
        <w:pStyle w:val="a3"/>
      </w:pPr>
      <w:r>
        <w:t xml:space="preserve">7. Счетная палата Российской Федерации в пределах своих полномочий обеспечивает </w:t>
      </w:r>
      <w:hyperlink r:id="rId27" w:history="1">
        <w:r>
          <w:t>противодействие коррупции</w:t>
        </w:r>
      </w:hyperlink>
      <w:r>
        <w:t xml:space="preserve"> в соответствии с </w:t>
      </w:r>
      <w:hyperlink r:id="rId28" w:history="1">
        <w:r>
          <w:t>Федеральным законом</w:t>
        </w:r>
      </w:hyperlink>
      <w:r>
        <w:t xml:space="preserve"> от 5 апреля 2013 года N 41-ФЗ "О Счетной палате Российской Федерации".</w:t>
      </w:r>
    </w:p>
    <w:p w:rsidR="003B5196" w:rsidRDefault="003B5196">
      <w:pPr>
        <w:pStyle w:val="a3"/>
      </w:pPr>
    </w:p>
    <w:p w:rsidR="003B5196" w:rsidRDefault="00950E48">
      <w:pPr>
        <w:pStyle w:val="a6"/>
      </w:pPr>
      <w:bookmarkStart w:id="46" w:name="anchor6"/>
      <w:bookmarkEnd w:id="46"/>
      <w:r>
        <w:rPr>
          <w:b/>
          <w:color w:val="26282F"/>
        </w:rPr>
        <w:t>Статья 6.</w:t>
      </w:r>
      <w:r>
        <w:t xml:space="preserve"> Меры по профил</w:t>
      </w:r>
      <w:r>
        <w:t>актике коррупции</w:t>
      </w:r>
    </w:p>
    <w:p w:rsidR="003B5196" w:rsidRDefault="00950E48">
      <w:pPr>
        <w:pStyle w:val="a5"/>
        <w:rPr>
          <w:sz w:val="16"/>
        </w:rPr>
      </w:pPr>
      <w:r>
        <w:rPr>
          <w:sz w:val="16"/>
        </w:rPr>
        <w:t>ГАРАНТ:</w:t>
      </w:r>
    </w:p>
    <w:p w:rsidR="003B5196" w:rsidRDefault="00950E48">
      <w:pPr>
        <w:pStyle w:val="a5"/>
      </w:pPr>
      <w:r>
        <w:t>См. комментарии к статье 6 настоящего Федерального закона</w:t>
      </w:r>
    </w:p>
    <w:p w:rsidR="003B5196" w:rsidRDefault="00950E48">
      <w:pPr>
        <w:pStyle w:val="a3"/>
      </w:pPr>
      <w:r>
        <w:t xml:space="preserve">Профилактика </w:t>
      </w:r>
      <w:hyperlink r:id="rId29" w:history="1">
        <w:r>
          <w:t>коррупции</w:t>
        </w:r>
      </w:hyperlink>
      <w:r>
        <w:t xml:space="preserve"> осуществляется путем применения следующих основных мер:</w:t>
      </w:r>
    </w:p>
    <w:p w:rsidR="003B5196" w:rsidRDefault="00950E48">
      <w:pPr>
        <w:pStyle w:val="a3"/>
      </w:pPr>
      <w:bookmarkStart w:id="47" w:name="anchor601"/>
      <w:bookmarkEnd w:id="47"/>
      <w:r>
        <w:t xml:space="preserve">1) формирование в обществе нетерпимости к коррупционному </w:t>
      </w:r>
      <w:r>
        <w:t>поведению;</w:t>
      </w:r>
    </w:p>
    <w:p w:rsidR="003B5196" w:rsidRDefault="00950E48">
      <w:pPr>
        <w:pStyle w:val="a3"/>
      </w:pPr>
      <w:bookmarkStart w:id="48" w:name="anchor602"/>
      <w:bookmarkEnd w:id="48"/>
      <w:r>
        <w:t xml:space="preserve">2) </w:t>
      </w:r>
      <w:hyperlink r:id="rId30" w:history="1">
        <w:r>
          <w:t>антикоррупционная экспертиза</w:t>
        </w:r>
      </w:hyperlink>
      <w:r>
        <w:t xml:space="preserve"> правовых актов и их проектов;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49" w:name="anchor6021"/>
    <w:bookmarkEnd w:id="49"/>
    <w:p w:rsidR="003B5196" w:rsidRDefault="00950E48">
      <w:pPr>
        <w:pStyle w:val="a8"/>
      </w:pPr>
      <w:r>
        <w:fldChar w:fldCharType="begin"/>
      </w:r>
      <w:r>
        <w:instrText xml:space="preserve"> HYPERLINK  "http://ivo.garant.ru/document/redirect/12191970/2131"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</w:t>
      </w:r>
      <w:r>
        <w:t xml:space="preserve"> 21 ноября 2011 г. N 329-ФЗ статья 6 настоящего Федерального закона дополнена пунктом 2.1</w:t>
      </w:r>
    </w:p>
    <w:p w:rsidR="003B5196" w:rsidRDefault="00950E48">
      <w:pPr>
        <w:pStyle w:val="a3"/>
      </w:pPr>
      <w:r>
        <w:t>2.1) рассмотрение в федеральных органах государственной власти, органах государственной власти субъектов Российской Федерации, органах местного самоуправления, других</w:t>
      </w:r>
      <w:r>
        <w:t xml:space="preserve"> органах, организациях, наделенных федеральным законом отдельными государственными или иными публичными полномочиями, не реже одного раза в квартал вопросов правоприменительной практики по результатам вступивших в законную силу решений судов, арбитражных с</w:t>
      </w:r>
      <w:r>
        <w:t>удов о признании недействительными ненормативных правовых актов, незаконными решений и действий (бездействия) указанных органов, организаций и их должностных лиц в целях выработки и принятия мер по предупреждению и устранению причин выявленных нарушений;</w:t>
      </w:r>
    </w:p>
    <w:p w:rsidR="003B5196" w:rsidRDefault="00950E48">
      <w:pPr>
        <w:pStyle w:val="a3"/>
      </w:pPr>
      <w:bookmarkStart w:id="50" w:name="anchor603"/>
      <w:bookmarkEnd w:id="50"/>
      <w:r>
        <w:t>3</w:t>
      </w:r>
      <w:r>
        <w:t xml:space="preserve">) предъявление в установленном законом порядке </w:t>
      </w:r>
      <w:hyperlink r:id="rId31" w:history="1">
        <w:r>
          <w:t>квалификационных требований</w:t>
        </w:r>
      </w:hyperlink>
      <w:r>
        <w:t xml:space="preserve"> к гражданам, претендующим на замещение государственных или муниципальных должностей и должностей государственной ил</w:t>
      </w:r>
      <w:r>
        <w:t>и муниципальной службы, а также проверка в установленном порядке сведений, представляемых указанными гражданами;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51" w:name="anchor604"/>
      <w:bookmarkEnd w:id="51"/>
      <w:r>
        <w:t xml:space="preserve">Пункт 4 изменен с 10 июля 2023 г. - </w:t>
      </w:r>
      <w:hyperlink r:id="rId32" w:history="1">
        <w:r>
          <w:t>Федеральны</w:t>
        </w:r>
        <w:r>
          <w:t>й закон</w:t>
        </w:r>
      </w:hyperlink>
      <w:r>
        <w:t xml:space="preserve"> от 10 июля 2023 г. № 286-ФЗ</w:t>
      </w:r>
    </w:p>
    <w:p w:rsidR="003B5196" w:rsidRDefault="00950E48">
      <w:pPr>
        <w:pStyle w:val="a8"/>
      </w:pPr>
      <w:hyperlink r:id="rId33" w:history="1">
        <w:r>
          <w:t>См. предыдущую редакцию</w:t>
        </w:r>
      </w:hyperlink>
    </w:p>
    <w:p w:rsidR="003B5196" w:rsidRDefault="00950E48">
      <w:pPr>
        <w:pStyle w:val="a3"/>
      </w:pPr>
      <w:r>
        <w:t>4) установление в качестве основания для освобождения от замещаемой должности и (или) увольнения лица, замещающего должность го</w:t>
      </w:r>
      <w:r>
        <w:t xml:space="preserve">сударственной или муниципальной службы, включенную в перечень, установленный </w:t>
      </w:r>
      <w:hyperlink r:id="rId34" w:history="1">
        <w:r>
          <w:t>нормативными правовыми актами</w:t>
        </w:r>
      </w:hyperlink>
      <w:r>
        <w:t xml:space="preserve"> Российской Федерации, с замещаемой должности государственной или муниципальной служб</w:t>
      </w:r>
      <w:r>
        <w:t>ы или для применения в отношении его иных мер юридической ответственности непредставления им сведений, представления заведомо неполных сведений, за исключением случаев, установленных федеральными законами, либо представления заведомо недостоверных сведений</w:t>
      </w:r>
      <w:r>
        <w:t xml:space="preserve"> о своих доходах, расходах, имуществе и обязательствах имущественного характера, а также представления заведомо ложных сведений о доходах, расходах, об имуществе и обязательствах имущественного характера своих супруги (супруга) и несовершеннолетних детей;</w:t>
      </w:r>
    </w:p>
    <w:p w:rsidR="003B5196" w:rsidRDefault="00950E48">
      <w:pPr>
        <w:pStyle w:val="a3"/>
      </w:pPr>
      <w:bookmarkStart w:id="52" w:name="anchor605"/>
      <w:bookmarkEnd w:id="52"/>
      <w:r>
        <w:t>5) внедрение в практику кадровой работы федеральных органов государственной власти, органов государственной власти субъектов Российской Федерации, органов местного самоуправления правила, в соответствии с которым длительное, безупречное и эффективное испол</w:t>
      </w:r>
      <w:r>
        <w:t xml:space="preserve">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должность, присвоении ему воинского или специального звания, классного чина, дипломатического ранга </w:t>
      </w:r>
      <w:r>
        <w:t>или при его поощрении;</w:t>
      </w:r>
    </w:p>
    <w:p w:rsidR="003B5196" w:rsidRDefault="00950E48">
      <w:pPr>
        <w:pStyle w:val="a3"/>
      </w:pPr>
      <w:bookmarkStart w:id="53" w:name="anchor606"/>
      <w:bookmarkEnd w:id="53"/>
      <w:r>
        <w:t>6) развитие институтов общественного и парламентского контроля за соблюдением законодательства Российской Федерации о противодействии коррупции.</w:t>
      </w:r>
    </w:p>
    <w:p w:rsidR="003B5196" w:rsidRDefault="003B5196">
      <w:pPr>
        <w:pStyle w:val="a3"/>
      </w:pPr>
    </w:p>
    <w:p w:rsidR="003B5196" w:rsidRDefault="00950E48">
      <w:pPr>
        <w:pStyle w:val="a6"/>
      </w:pPr>
      <w:bookmarkStart w:id="54" w:name="anchor7"/>
      <w:bookmarkEnd w:id="54"/>
      <w:r>
        <w:rPr>
          <w:b/>
          <w:color w:val="26282F"/>
        </w:rPr>
        <w:t>Статья 7.</w:t>
      </w:r>
      <w:r>
        <w:t xml:space="preserve"> Основные направления деятельности государственных органов по повышению эффект</w:t>
      </w:r>
      <w:r>
        <w:t>ивности противодействия коррупции</w:t>
      </w:r>
    </w:p>
    <w:p w:rsidR="003B5196" w:rsidRDefault="00950E48">
      <w:pPr>
        <w:pStyle w:val="a5"/>
        <w:rPr>
          <w:sz w:val="16"/>
        </w:rPr>
      </w:pPr>
      <w:r>
        <w:rPr>
          <w:sz w:val="16"/>
        </w:rPr>
        <w:t>ГАРАНТ:</w:t>
      </w:r>
    </w:p>
    <w:p w:rsidR="003B5196" w:rsidRDefault="00950E48">
      <w:pPr>
        <w:pStyle w:val="a5"/>
      </w:pPr>
      <w:r>
        <w:t>См. комментарии к статье 7 настоящего Федерального закона</w:t>
      </w:r>
    </w:p>
    <w:p w:rsidR="003B5196" w:rsidRDefault="00950E48">
      <w:pPr>
        <w:pStyle w:val="a3"/>
      </w:pPr>
      <w:r>
        <w:t xml:space="preserve">Основными направлениями деятельности государственных органов по повышению эффективности </w:t>
      </w:r>
      <w:hyperlink r:id="rId35" w:history="1">
        <w:r>
          <w:t>противодействия коррупции</w:t>
        </w:r>
      </w:hyperlink>
      <w:r>
        <w:t xml:space="preserve"> являются:</w:t>
      </w:r>
    </w:p>
    <w:p w:rsidR="003B5196" w:rsidRDefault="00950E48">
      <w:pPr>
        <w:pStyle w:val="a3"/>
      </w:pPr>
      <w:bookmarkStart w:id="55" w:name="anchor701"/>
      <w:bookmarkEnd w:id="55"/>
      <w:r>
        <w:t xml:space="preserve">1) </w:t>
      </w:r>
      <w:r>
        <w:t>проведение единой государственной политики в области противодействия коррупции;</w:t>
      </w:r>
    </w:p>
    <w:bookmarkStart w:id="56" w:name="anchor702"/>
    <w:bookmarkEnd w:id="56"/>
    <w:p w:rsidR="003B5196" w:rsidRDefault="00950E48">
      <w:pPr>
        <w:pStyle w:val="a3"/>
      </w:pPr>
      <w:r>
        <w:fldChar w:fldCharType="begin"/>
      </w:r>
      <w:r>
        <w:instrText xml:space="preserve"> HYPERLINK  "http://ivo.garant.ru/document/redirect/70298030/1000" </w:instrText>
      </w:r>
      <w:r>
        <w:fldChar w:fldCharType="separate"/>
      </w:r>
      <w:r>
        <w:t>2)</w:t>
      </w:r>
      <w:r>
        <w:fldChar w:fldCharType="end"/>
      </w:r>
      <w:r>
        <w:t xml:space="preserve"> создание механизма </w:t>
      </w:r>
      <w:hyperlink r:id="rId36" w:history="1">
        <w:r>
          <w:t>взаимодействия</w:t>
        </w:r>
      </w:hyperlink>
      <w:r>
        <w:t xml:space="preserve"> правоохранительных и иных государственных органов с общественными и парламентскими комиссиями по вопросам противодействия коррупции, а также с гражданами и институтами гражданского общества;</w:t>
      </w:r>
    </w:p>
    <w:p w:rsidR="003B5196" w:rsidRDefault="00950E48">
      <w:pPr>
        <w:pStyle w:val="a3"/>
      </w:pPr>
      <w:bookmarkStart w:id="57" w:name="anchor703"/>
      <w:bookmarkEnd w:id="57"/>
      <w:r>
        <w:t>3) принятие законодательных, административных и иных мер, направ</w:t>
      </w:r>
      <w:r>
        <w:t>ленных на привлечение государственных и муниципальных служащих, а также граждан к более активному участию в противодействии коррупции, на формирование в обществе негативного отношения к коррупционному поведению;</w:t>
      </w:r>
    </w:p>
    <w:p w:rsidR="003B5196" w:rsidRDefault="00950E48">
      <w:pPr>
        <w:pStyle w:val="a3"/>
      </w:pPr>
      <w:bookmarkStart w:id="58" w:name="anchor704"/>
      <w:bookmarkEnd w:id="58"/>
      <w:r>
        <w:t>4) совершенствование системы и структуры гос</w:t>
      </w:r>
      <w:r>
        <w:t>ударственных органов, создание механизмов общественного контроля за их деятельностью;</w:t>
      </w:r>
    </w:p>
    <w:p w:rsidR="003B5196" w:rsidRDefault="00950E48">
      <w:pPr>
        <w:pStyle w:val="a3"/>
      </w:pPr>
      <w:bookmarkStart w:id="59" w:name="anchor705"/>
      <w:bookmarkEnd w:id="59"/>
      <w:r>
        <w:t xml:space="preserve">5) введение антикоррупционных стандартов, то есть </w:t>
      </w:r>
      <w:hyperlink r:id="rId37" w:history="1">
        <w:r>
          <w:t>установление</w:t>
        </w:r>
      </w:hyperlink>
      <w:r>
        <w:t xml:space="preserve"> для соответствующей области деятельности</w:t>
      </w:r>
      <w:r>
        <w:t xml:space="preserve"> единой системы запретов, ограничений и дозволений, обеспечивающих предупреждение коррупции в данной области;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60" w:name="anchor706"/>
    <w:bookmarkEnd w:id="60"/>
    <w:p w:rsidR="003B5196" w:rsidRDefault="00950E48">
      <w:pPr>
        <w:pStyle w:val="a8"/>
      </w:pPr>
      <w:r>
        <w:fldChar w:fldCharType="begin"/>
      </w:r>
      <w:r>
        <w:instrText xml:space="preserve"> HYPERLINK  "http://ivo.garant.ru/document/redirect/12191970/214"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21 ноября 2011 г. N 329-ФЗ п</w:t>
      </w:r>
      <w:r>
        <w:t>ункт 6 статьи 7 настоящего Федерального закона изложен в новой редакции</w:t>
      </w:r>
    </w:p>
    <w:p w:rsidR="003B5196" w:rsidRDefault="00950E48">
      <w:pPr>
        <w:pStyle w:val="a8"/>
      </w:pPr>
      <w:hyperlink r:id="rId38" w:history="1">
        <w:r>
          <w:t>См. текст пункта в предыдущей редакции</w:t>
        </w:r>
      </w:hyperlink>
    </w:p>
    <w:p w:rsidR="003B5196" w:rsidRDefault="00950E48">
      <w:pPr>
        <w:pStyle w:val="a3"/>
      </w:pPr>
      <w:r>
        <w:t xml:space="preserve">6) унификация прав государственных и муниципальных служащих, лиц, замещающих </w:t>
      </w:r>
      <w:r>
        <w:t>государственные должности Российской Федерации, государственные должности субъектов Российской Федерации, должности глав муниципальных образований, муниципальные должности, а также устанавливаемых для указанных служащих и лиц ограничений, запретов и обязан</w:t>
      </w:r>
      <w:r>
        <w:t>ностей;</w:t>
      </w:r>
    </w:p>
    <w:p w:rsidR="003B5196" w:rsidRDefault="00950E48">
      <w:pPr>
        <w:pStyle w:val="a3"/>
      </w:pPr>
      <w:bookmarkStart w:id="61" w:name="anchor707"/>
      <w:bookmarkEnd w:id="61"/>
      <w:r>
        <w:t>7) обеспечение доступа граждан к информации о деятельности федеральных органов государственной власти, органов государственной власти субъектов Российской Федерации и органов местного самоуправления;</w:t>
      </w:r>
    </w:p>
    <w:p w:rsidR="003B5196" w:rsidRDefault="00950E48">
      <w:pPr>
        <w:pStyle w:val="a3"/>
      </w:pPr>
      <w:bookmarkStart w:id="62" w:name="anchor708"/>
      <w:bookmarkEnd w:id="62"/>
      <w:r>
        <w:t>8) обеспечение независимости средств массовой ин</w:t>
      </w:r>
      <w:r>
        <w:t>формации;</w:t>
      </w:r>
    </w:p>
    <w:p w:rsidR="003B5196" w:rsidRDefault="00950E48">
      <w:pPr>
        <w:pStyle w:val="a3"/>
      </w:pPr>
      <w:bookmarkStart w:id="63" w:name="anchor709"/>
      <w:bookmarkEnd w:id="63"/>
      <w:r>
        <w:t>9) неукоснительное соблюдение принципов независимости судей и невмешательства в судебную деятельность;</w:t>
      </w:r>
    </w:p>
    <w:p w:rsidR="003B5196" w:rsidRDefault="00950E48">
      <w:pPr>
        <w:pStyle w:val="a3"/>
      </w:pPr>
      <w:bookmarkStart w:id="64" w:name="anchor7010"/>
      <w:bookmarkEnd w:id="64"/>
      <w:r>
        <w:t>10) совершенствование организации деятельности правоохранительных и контролирующих органов по противодействию коррупции;</w:t>
      </w:r>
    </w:p>
    <w:p w:rsidR="003B5196" w:rsidRDefault="00950E48">
      <w:pPr>
        <w:pStyle w:val="a3"/>
      </w:pPr>
      <w:bookmarkStart w:id="65" w:name="anchor7011"/>
      <w:bookmarkEnd w:id="65"/>
      <w:r>
        <w:t xml:space="preserve">11) совершенствование </w:t>
      </w:r>
      <w:r>
        <w:t>порядка прохождения государственной и муниципальной службы;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66" w:name="anchor7012"/>
    <w:bookmarkEnd w:id="66"/>
    <w:p w:rsidR="003B5196" w:rsidRDefault="00950E48">
      <w:pPr>
        <w:pStyle w:val="a8"/>
      </w:pPr>
      <w:r>
        <w:fldChar w:fldCharType="begin"/>
      </w:r>
      <w:r>
        <w:instrText xml:space="preserve"> HYPERLINK  "http://ivo.garant.ru/document/redirect/70552632/32"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28 декабря 2013 г. N 396-ФЗ в пункт 12 статьи 7 настоящего Федерального закона </w:t>
      </w:r>
      <w:r>
        <w:t xml:space="preserve">внесены изменения, </w:t>
      </w:r>
      <w:hyperlink r:id="rId39" w:history="1">
        <w:r>
          <w:t>вступающие в силу</w:t>
        </w:r>
      </w:hyperlink>
      <w:r>
        <w:t xml:space="preserve"> с 1 января 2014 г.</w:t>
      </w:r>
    </w:p>
    <w:p w:rsidR="003B5196" w:rsidRDefault="00950E48">
      <w:pPr>
        <w:pStyle w:val="a8"/>
      </w:pPr>
      <w:hyperlink r:id="rId40" w:history="1">
        <w:r>
          <w:t>См. текст пункта в предыдущей редакции</w:t>
        </w:r>
      </w:hyperlink>
    </w:p>
    <w:p w:rsidR="003B5196" w:rsidRDefault="00950E48">
      <w:pPr>
        <w:pStyle w:val="a3"/>
      </w:pPr>
      <w:r>
        <w:t>12) обеспечение добр</w:t>
      </w:r>
      <w:r>
        <w:t>осовестности, открытости, добросовестной конкуренции и объективности при осуществлении закупок товаров, работ, услуг для обеспечения государственных или муниципальных нужд;</w:t>
      </w:r>
    </w:p>
    <w:p w:rsidR="003B5196" w:rsidRDefault="00950E48">
      <w:pPr>
        <w:pStyle w:val="a3"/>
      </w:pPr>
      <w:bookmarkStart w:id="67" w:name="anchor7013"/>
      <w:bookmarkEnd w:id="67"/>
      <w:r>
        <w:t>13) устранение необоснованных запретов и ограничений, особенно в области экономичес</w:t>
      </w:r>
      <w:r>
        <w:t>кой деятельности;</w:t>
      </w:r>
    </w:p>
    <w:p w:rsidR="003B5196" w:rsidRDefault="00950E48">
      <w:pPr>
        <w:pStyle w:val="a3"/>
      </w:pPr>
      <w:bookmarkStart w:id="68" w:name="anchor7014"/>
      <w:bookmarkEnd w:id="68"/>
      <w:r>
        <w:t>14) совершенствование порядка использования государственного и муниципального имущества, государственных и муниципальных ресурсов (в том числе при предоставлении государственной и муниципальной помощи), а также порядка передачи прав на ис</w:t>
      </w:r>
      <w:r>
        <w:t>пользование такого имущества и его отчуждения;</w:t>
      </w:r>
    </w:p>
    <w:p w:rsidR="003B5196" w:rsidRDefault="00950E48">
      <w:pPr>
        <w:pStyle w:val="a3"/>
      </w:pPr>
      <w:bookmarkStart w:id="69" w:name="anchor7015"/>
      <w:bookmarkEnd w:id="69"/>
      <w:r>
        <w:t>15) повышение уровня оплаты труда и социальной защищенности государственных и муниципальных служащих;</w:t>
      </w:r>
    </w:p>
    <w:p w:rsidR="003B5196" w:rsidRDefault="00950E48">
      <w:pPr>
        <w:pStyle w:val="a3"/>
      </w:pPr>
      <w:bookmarkStart w:id="70" w:name="anchor7016"/>
      <w:bookmarkEnd w:id="70"/>
      <w:r>
        <w:t>16) укрепление международного сотрудничества и развитие эффективных форм сотрудничества с правоохранительны</w:t>
      </w:r>
      <w:r>
        <w:t>ми органами и со специальными службами, с подразделениями финансовой разведки и другими компетентными органами иностранных государств и международными организациями в области противодействия коррупции и розыска, конфискации и репатриации имущества, получен</w:t>
      </w:r>
      <w:r>
        <w:t>ного коррупционным путем и находящегося за рубежом;</w:t>
      </w:r>
    </w:p>
    <w:p w:rsidR="003B5196" w:rsidRDefault="00950E48">
      <w:pPr>
        <w:pStyle w:val="a3"/>
      </w:pPr>
      <w:bookmarkStart w:id="71" w:name="anchor7017"/>
      <w:bookmarkEnd w:id="71"/>
      <w:r>
        <w:t>17) усиление контроля за решением вопросов, содержащихся в обращениях граждан и юридических лиц;</w:t>
      </w:r>
    </w:p>
    <w:p w:rsidR="003B5196" w:rsidRDefault="00950E48">
      <w:pPr>
        <w:pStyle w:val="a5"/>
        <w:rPr>
          <w:sz w:val="16"/>
        </w:rPr>
      </w:pPr>
      <w:r>
        <w:rPr>
          <w:sz w:val="16"/>
        </w:rPr>
        <w:t>ГАРАНТ:</w:t>
      </w:r>
    </w:p>
    <w:p w:rsidR="003B5196" w:rsidRDefault="00950E48">
      <w:pPr>
        <w:pStyle w:val="a5"/>
      </w:pPr>
      <w:r>
        <w:t xml:space="preserve">См. </w:t>
      </w:r>
      <w:hyperlink r:id="rId41" w:history="1">
        <w:r>
          <w:t>Указание</w:t>
        </w:r>
      </w:hyperlink>
      <w:r>
        <w:t xml:space="preserve"> Банка России от 19 </w:t>
      </w:r>
      <w:r>
        <w:t>декабря 2017 г. N 4653-У "О порядке функционирования сервиса "Телефон доверия" Банка России для приема обращений граждан и юридических лиц по вопросам противодействия коррупции"</w:t>
      </w:r>
    </w:p>
    <w:p w:rsidR="003B5196" w:rsidRDefault="00950E48">
      <w:pPr>
        <w:pStyle w:val="a3"/>
      </w:pPr>
      <w:bookmarkStart w:id="72" w:name="anchor7018"/>
      <w:bookmarkEnd w:id="72"/>
      <w:r>
        <w:t>18) передача части функций государственных органов саморегулируемым организаци</w:t>
      </w:r>
      <w:r>
        <w:t>ям, а также иным негосударственным организациям;</w:t>
      </w:r>
    </w:p>
    <w:p w:rsidR="003B5196" w:rsidRDefault="00950E48">
      <w:pPr>
        <w:pStyle w:val="a3"/>
      </w:pPr>
      <w:bookmarkStart w:id="73" w:name="anchor7019"/>
      <w:bookmarkEnd w:id="73"/>
      <w:r>
        <w:t>19) сокращение численности государственных и муниципальных служащих с одновременным привлечением на государственную и муниципальную службу квалифицированных специалистов;</w:t>
      </w:r>
    </w:p>
    <w:p w:rsidR="003B5196" w:rsidRDefault="00950E48">
      <w:pPr>
        <w:pStyle w:val="a3"/>
      </w:pPr>
      <w:bookmarkStart w:id="74" w:name="anchor7020"/>
      <w:bookmarkEnd w:id="74"/>
      <w:r>
        <w:t xml:space="preserve">20) повышение ответственности </w:t>
      </w:r>
      <w:r>
        <w:t>федеральных органов государственной власти, органов государственной власти субъектов Российской Федерации, органов местного самоуправления и их должностных лиц за непринятие мер по устранению причин коррупции;</w:t>
      </w:r>
    </w:p>
    <w:p w:rsidR="003B5196" w:rsidRDefault="00950E48">
      <w:pPr>
        <w:pStyle w:val="a3"/>
      </w:pPr>
      <w:bookmarkStart w:id="75" w:name="anchor7021"/>
      <w:bookmarkEnd w:id="75"/>
      <w:r>
        <w:t>21) оптимизация и конкретизация полномочий гос</w:t>
      </w:r>
      <w:r>
        <w:t>ударственных органов и их работников, которые должны быть отражены в административных и должностных регламентах.</w:t>
      </w:r>
    </w:p>
    <w:p w:rsidR="003B5196" w:rsidRDefault="003B5196">
      <w:pPr>
        <w:pStyle w:val="a3"/>
      </w:pP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76" w:name="anchor71"/>
    <w:bookmarkEnd w:id="76"/>
    <w:p w:rsidR="003B5196" w:rsidRDefault="00950E48">
      <w:pPr>
        <w:pStyle w:val="a8"/>
      </w:pPr>
      <w:r>
        <w:fldChar w:fldCharType="begin"/>
      </w:r>
      <w:r>
        <w:instrText xml:space="preserve"> HYPERLINK  "http://ivo.garant.ru/document/redirect/70373200/181"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7 мая 2013 г. N 102-ФЗ н</w:t>
      </w:r>
      <w:r>
        <w:t>астоящий Федеральный закон дополнен статьей 7.1</w:t>
      </w:r>
    </w:p>
    <w:p w:rsidR="003B5196" w:rsidRDefault="00950E48">
      <w:pPr>
        <w:pStyle w:val="a6"/>
      </w:pPr>
      <w:r>
        <w:rPr>
          <w:b/>
          <w:color w:val="26282F"/>
        </w:rPr>
        <w:t>Статья 7.1.</w:t>
      </w:r>
      <w:r>
        <w:t xml:space="preserve"> Запрет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</w:t>
      </w:r>
      <w:r>
        <w:t>адеть и (или) пользоваться иностранными финансовыми инструментами</w:t>
      </w:r>
    </w:p>
    <w:p w:rsidR="003B5196" w:rsidRDefault="00950E48">
      <w:pPr>
        <w:pStyle w:val="a5"/>
        <w:rPr>
          <w:sz w:val="16"/>
        </w:rPr>
      </w:pPr>
      <w:r>
        <w:rPr>
          <w:sz w:val="16"/>
        </w:rPr>
        <w:t>ГАРАНТ:</w:t>
      </w:r>
    </w:p>
    <w:p w:rsidR="003B5196" w:rsidRDefault="00950E48">
      <w:pPr>
        <w:pStyle w:val="a5"/>
      </w:pPr>
      <w:r>
        <w:t>См. комментарии к статье 7.1 настоящего Федерального закона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77" w:name="anchor711"/>
    <w:bookmarkEnd w:id="77"/>
    <w:p w:rsidR="003B5196" w:rsidRDefault="00950E48">
      <w:pPr>
        <w:pStyle w:val="a8"/>
      </w:pPr>
      <w:r>
        <w:fldChar w:fldCharType="begin"/>
      </w:r>
      <w:r>
        <w:instrText xml:space="preserve"> HYPERLINK  "http://ivo.garant.ru/document/redirect/71645432/61"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апр</w:t>
      </w:r>
      <w:r>
        <w:t>еля 2017 г. N 64-ФЗ в часть 1 статьи 7.1 настоящего Федерального закона внесены изменения</w:t>
      </w:r>
    </w:p>
    <w:p w:rsidR="003B5196" w:rsidRDefault="00950E48">
      <w:pPr>
        <w:pStyle w:val="a8"/>
      </w:pPr>
      <w:hyperlink r:id="rId42" w:history="1">
        <w:r>
          <w:t>См. текст части в предыдущей редакции</w:t>
        </w:r>
      </w:hyperlink>
    </w:p>
    <w:p w:rsidR="003B5196" w:rsidRDefault="00950E48">
      <w:pPr>
        <w:pStyle w:val="a3"/>
      </w:pPr>
      <w:r>
        <w:t xml:space="preserve">1. В случаях, предусмотренных </w:t>
      </w:r>
      <w:hyperlink r:id="rId43" w:history="1">
        <w:r>
          <w:t>Федеральным законом</w:t>
        </w:r>
      </w:hyperlink>
      <w:r>
        <w:t xml:space="preserve"> от 7 мая 2013 года N 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</w:t>
      </w:r>
      <w:r>
        <w:t>ории Российской Федерации, владеть и (или) пользоваться иностранными финансовыми инструментами",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</w:t>
      </w:r>
      <w:r>
        <w:t>кой Федерации, владеть и (или) пользоваться иностранными финансовыми инструментами:</w:t>
      </w:r>
    </w:p>
    <w:p w:rsidR="003B5196" w:rsidRDefault="00950E48">
      <w:pPr>
        <w:pStyle w:val="a3"/>
      </w:pPr>
      <w:bookmarkStart w:id="78" w:name="anchor7111"/>
      <w:bookmarkEnd w:id="78"/>
      <w:r>
        <w:t>1) лицам, замещающим (занимающим):</w:t>
      </w:r>
    </w:p>
    <w:p w:rsidR="003B5196" w:rsidRDefault="00950E48">
      <w:pPr>
        <w:pStyle w:val="a3"/>
      </w:pPr>
      <w:bookmarkStart w:id="79" w:name="anchor71111"/>
      <w:bookmarkEnd w:id="79"/>
      <w:r>
        <w:t>а) государственные должности Российской Федерации;</w:t>
      </w:r>
    </w:p>
    <w:p w:rsidR="003B5196" w:rsidRDefault="00950E48">
      <w:pPr>
        <w:pStyle w:val="a3"/>
      </w:pPr>
      <w:bookmarkStart w:id="80" w:name="anchor71112"/>
      <w:bookmarkEnd w:id="80"/>
      <w:r>
        <w:t xml:space="preserve">б) должности первого заместителя и заместителей Генерального прокурора Российской </w:t>
      </w:r>
      <w:r>
        <w:t>Федерации;</w:t>
      </w:r>
    </w:p>
    <w:p w:rsidR="003B5196" w:rsidRDefault="00950E48">
      <w:pPr>
        <w:pStyle w:val="a3"/>
      </w:pPr>
      <w:bookmarkStart w:id="81" w:name="anchor71113"/>
      <w:bookmarkEnd w:id="81"/>
      <w:r>
        <w:t>в) должности членов Совета директоров Центрального банка Российской Федерации;</w:t>
      </w:r>
    </w:p>
    <w:p w:rsidR="003B5196" w:rsidRDefault="00950E48">
      <w:pPr>
        <w:pStyle w:val="a3"/>
      </w:pPr>
      <w:bookmarkStart w:id="82" w:name="anchor7114"/>
      <w:bookmarkEnd w:id="82"/>
      <w:r>
        <w:t>г) государственные должности субъектов Российской Федерации;</w:t>
      </w:r>
    </w:p>
    <w:p w:rsidR="003B5196" w:rsidRDefault="00950E48">
      <w:pPr>
        <w:pStyle w:val="a3"/>
      </w:pPr>
      <w:bookmarkStart w:id="83" w:name="anchor71115"/>
      <w:bookmarkEnd w:id="83"/>
      <w:r>
        <w:t>д) должности федеральной государственной службы, назначение на которые и освобождение от которых осуществ</w:t>
      </w:r>
      <w:r>
        <w:t>ляются Президентом Российской Федерации, Правительством Российской Федерации или Генеральным прокурором Российской Федерации;</w:t>
      </w:r>
    </w:p>
    <w:p w:rsidR="003B5196" w:rsidRDefault="00950E48">
      <w:pPr>
        <w:pStyle w:val="a3"/>
      </w:pPr>
      <w:bookmarkStart w:id="84" w:name="anchor71116"/>
      <w:bookmarkEnd w:id="84"/>
      <w:r>
        <w:t>е) должности заместителей руководителей федеральных органов исполнительной власти;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85" w:name="anchor71117"/>
      <w:bookmarkEnd w:id="85"/>
      <w:r>
        <w:t xml:space="preserve">Подпункт "ж" изменен </w:t>
      </w:r>
      <w:r>
        <w:t xml:space="preserve">с 1 января 2026 г. - </w:t>
      </w:r>
      <w:hyperlink r:id="rId44" w:history="1">
        <w:r>
          <w:t>Федеральный закон</w:t>
        </w:r>
      </w:hyperlink>
      <w:r>
        <w:t xml:space="preserve"> от 28 декабря 2025 г. № 505-ФЗ</w:t>
      </w:r>
    </w:p>
    <w:p w:rsidR="003B5196" w:rsidRDefault="00950E48">
      <w:pPr>
        <w:pStyle w:val="a8"/>
      </w:pPr>
      <w:hyperlink r:id="rId45" w:history="1">
        <w:r>
          <w:t>См. предыдущую редакцию</w:t>
        </w:r>
      </w:hyperlink>
    </w:p>
    <w:p w:rsidR="003B5196" w:rsidRDefault="00950E48">
      <w:pPr>
        <w:pStyle w:val="a3"/>
      </w:pPr>
      <w:r>
        <w:t xml:space="preserve">ж) должности в </w:t>
      </w:r>
      <w:r>
        <w:t>государственных корпорациях (компаниях), публично-правовых компаниях, государственных внебюджетных фондах Российской Федерации и иных организациях, созданных Российской Федерацией на основании федеральных законов, назначение на которые и освобождение от ко</w:t>
      </w:r>
      <w:r>
        <w:t>торых осуществляются Президентом Российской Федерации или Правительством Российской Федерации;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86" w:name="anchor71118"/>
      <w:bookmarkEnd w:id="86"/>
      <w:r>
        <w:t xml:space="preserve">Подпункт "з" изменен с 6 июня 2021 г. - </w:t>
      </w:r>
      <w:hyperlink r:id="rId46" w:history="1">
        <w:r>
          <w:t>Федеральный закон</w:t>
        </w:r>
      </w:hyperlink>
      <w:r>
        <w:t xml:space="preserve"> от 26 м</w:t>
      </w:r>
      <w:r>
        <w:t>ая 2021 г. № 155-ФЗ</w:t>
      </w:r>
    </w:p>
    <w:p w:rsidR="003B5196" w:rsidRDefault="00950E48">
      <w:pPr>
        <w:pStyle w:val="a8"/>
      </w:pPr>
      <w:hyperlink r:id="rId47" w:history="1">
        <w:r>
          <w:t>См. предыдущую редакцию</w:t>
        </w:r>
      </w:hyperlink>
    </w:p>
    <w:p w:rsidR="003B5196" w:rsidRDefault="00950E48">
      <w:pPr>
        <w:pStyle w:val="a3"/>
      </w:pPr>
      <w:r>
        <w:t>з) должности глав городских округов, глав муниципальных округов, глав муниципальных районов, глав иных муниципальных образований, исполняющих</w:t>
      </w:r>
      <w:r>
        <w:t xml:space="preserve"> полномочия глав местных администраций, глав местных администраций;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87" w:name="anchor71119"/>
      <w:bookmarkEnd w:id="87"/>
      <w:r>
        <w:t xml:space="preserve">Подпункт "и" изменен с 1 января 2026 г. - </w:t>
      </w:r>
      <w:hyperlink r:id="rId48" w:history="1">
        <w:r>
          <w:t>Федеральный закон</w:t>
        </w:r>
      </w:hyperlink>
      <w:r>
        <w:t xml:space="preserve"> от 28 декабря 2025 г. № 505</w:t>
      </w:r>
      <w:r>
        <w:t>-ФЗ</w:t>
      </w:r>
    </w:p>
    <w:p w:rsidR="003B5196" w:rsidRDefault="00950E48">
      <w:pPr>
        <w:pStyle w:val="a8"/>
      </w:pPr>
      <w:hyperlink r:id="rId49" w:history="1">
        <w:r>
          <w:t>См. предыдущую редакцию</w:t>
        </w:r>
      </w:hyperlink>
    </w:p>
    <w:p w:rsidR="003B5196" w:rsidRDefault="00950E48">
      <w:pPr>
        <w:pStyle w:val="a3"/>
      </w:pPr>
      <w:r>
        <w:t xml:space="preserve">и) должности федеральной государственной службы, должности государственной гражданской службы субъектов Российской Федерации, должности в Центральном банке </w:t>
      </w:r>
      <w:r>
        <w:t xml:space="preserve">Российской Федерации, государственных корпорациях (компаниях), публично-правовых компаниях, государственных внебюджетных фондах Российской Федерации и иных организациях, созданных Российской Федерацией на основании федеральных законов, отдельные должности </w:t>
      </w:r>
      <w:r>
        <w:t>на основании трудового договора в организациях, создаваемых для выполнения задач, поставленных перед федеральными государственными органами, осуществление полномочий по которым предусматривает участие в подготовке решений, затрагивающих вопросы суверенитет</w:t>
      </w:r>
      <w:r>
        <w:t>а и национальной безопасности Российской Федерации, и которые включены в перечни, установленные соответственно нормативными правовыми актами федеральных государственных органов, субъектов Российской Федерации, нормативными актами Центрального банка Российс</w:t>
      </w:r>
      <w:r>
        <w:t>кой Федерации, государственных корпораций (компаний), публично-правовых компаний, государственных внебюджетных фондов Российской Федерации и иных организаций, созданных Российской Федерацией на основании федеральных законов;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88" w:name="anchor711101"/>
      <w:bookmarkEnd w:id="88"/>
      <w:r>
        <w:t>Пункт</w:t>
      </w:r>
      <w:r>
        <w:t xml:space="preserve"> 1.1 изменен с 6 июня 2021 г. - </w:t>
      </w:r>
      <w:hyperlink r:id="rId50" w:history="1">
        <w:r>
          <w:t>Федеральный закон</w:t>
        </w:r>
      </w:hyperlink>
      <w:r>
        <w:t xml:space="preserve"> от 26 мая 2021 г. № 155-ФЗ</w:t>
      </w:r>
    </w:p>
    <w:p w:rsidR="003B5196" w:rsidRDefault="00950E48">
      <w:pPr>
        <w:pStyle w:val="a8"/>
      </w:pPr>
      <w:hyperlink r:id="rId51" w:history="1">
        <w:r>
          <w:t>См. предыдущую редакцию</w:t>
        </w:r>
      </w:hyperlink>
    </w:p>
    <w:p w:rsidR="003B5196" w:rsidRDefault="00950E48">
      <w:pPr>
        <w:pStyle w:val="a3"/>
      </w:pPr>
      <w:r>
        <w:t>1.1) депутата</w:t>
      </w:r>
      <w:r>
        <w:t>м представительных органов муниципальных районов, муниципальных округов и городских округов, осуществляющим свои полномочия на постоянной основе, депутатам, замещающим должности в представительных органах муниципальных районов, муниципальных округов и горо</w:t>
      </w:r>
      <w:r>
        <w:t>дских округов;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89" w:name="anchor7112"/>
    <w:bookmarkEnd w:id="89"/>
    <w:p w:rsidR="003B5196" w:rsidRDefault="00950E48">
      <w:pPr>
        <w:pStyle w:val="a8"/>
      </w:pPr>
      <w:r>
        <w:fldChar w:fldCharType="begin"/>
      </w:r>
      <w:r>
        <w:instrText xml:space="preserve"> HYPERLINK  "http://ivo.garant.ru/document/redirect/71237744/44"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ноября 2015 г. N 303-ФЗ в пункт 2 части 1 статьи 7.1 настоящего Федерального закона внесены изменения</w:t>
      </w:r>
    </w:p>
    <w:p w:rsidR="003B5196" w:rsidRDefault="00950E48">
      <w:pPr>
        <w:pStyle w:val="a8"/>
      </w:pPr>
      <w:hyperlink r:id="rId52" w:history="1">
        <w:r>
          <w:t>См. текст пункта в предыдущей редакции</w:t>
        </w:r>
      </w:hyperlink>
    </w:p>
    <w:p w:rsidR="003B5196" w:rsidRDefault="00950E48">
      <w:pPr>
        <w:pStyle w:val="a3"/>
      </w:pPr>
      <w:r>
        <w:t xml:space="preserve">2) супругам и несовершеннолетним детям лиц, указанных в </w:t>
      </w:r>
      <w:hyperlink r:id="rId53" w:history="1">
        <w:r>
          <w:t>подпунктах "а" - "з" пункта 1</w:t>
        </w:r>
      </w:hyperlink>
      <w:r>
        <w:t xml:space="preserve"> и </w:t>
      </w:r>
      <w:hyperlink r:id="rId54" w:history="1">
        <w:r>
          <w:t>пункте 1.1</w:t>
        </w:r>
      </w:hyperlink>
      <w:r>
        <w:t xml:space="preserve"> настоящ</w:t>
      </w:r>
      <w:r>
        <w:t>ей части;</w:t>
      </w:r>
    </w:p>
    <w:p w:rsidR="003B5196" w:rsidRDefault="00950E48">
      <w:pPr>
        <w:pStyle w:val="a3"/>
      </w:pPr>
      <w:bookmarkStart w:id="90" w:name="anchor7113"/>
      <w:bookmarkEnd w:id="90"/>
      <w:r>
        <w:t>3) иным лицам в случаях, предусмотренных федеральными законами.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91" w:name="anchor71011"/>
    <w:bookmarkEnd w:id="91"/>
    <w:p w:rsidR="003B5196" w:rsidRDefault="00950E48">
      <w:pPr>
        <w:pStyle w:val="a8"/>
      </w:pPr>
      <w:r>
        <w:fldChar w:fldCharType="begin"/>
      </w:r>
      <w:r>
        <w:instrText xml:space="preserve"> HYPERLINK  "http://ivo.garant.ru/document/redirect/71579056/17"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28 декабря 2016 г. N 505-ФЗ статья 7.1 настоящего Федерального </w:t>
      </w:r>
      <w:r>
        <w:t xml:space="preserve">закона дополнена частью 1.1, </w:t>
      </w:r>
      <w:hyperlink r:id="rId55" w:history="1">
        <w:r>
          <w:t>вступающей в силу</w:t>
        </w:r>
      </w:hyperlink>
      <w:r>
        <w:t xml:space="preserve"> по истечении ста восьмидесяти дней после дня </w:t>
      </w:r>
      <w:hyperlink r:id="rId56" w:history="1">
        <w:r>
          <w:t>официального опубликования</w:t>
        </w:r>
      </w:hyperlink>
      <w:r>
        <w:t xml:space="preserve"> на</w:t>
      </w:r>
      <w:r>
        <w:t>званного Федерального закона</w:t>
      </w:r>
    </w:p>
    <w:p w:rsidR="003B5196" w:rsidRDefault="00950E48">
      <w:pPr>
        <w:pStyle w:val="a3"/>
      </w:pPr>
      <w:r>
        <w:t xml:space="preserve">1.1. Понятие "иностранные финансовые инструменты" используется в </w:t>
      </w:r>
      <w:hyperlink r:id="rId57" w:history="1">
        <w:r>
          <w:t>части 1</w:t>
        </w:r>
      </w:hyperlink>
      <w:r>
        <w:t xml:space="preserve"> настоящей статьи в значении, определенном </w:t>
      </w:r>
      <w:hyperlink r:id="rId58" w:history="1">
        <w:r>
          <w:t>Федеральным зако</w:t>
        </w:r>
        <w:r>
          <w:t>ном</w:t>
        </w:r>
      </w:hyperlink>
      <w:r>
        <w:t xml:space="preserve"> от 7 мая 2013 года N 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</w:t>
      </w:r>
      <w:r>
        <w:t>я иностранными финансовыми инструментами".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92" w:name="anchor712"/>
      <w:bookmarkEnd w:id="92"/>
      <w:r>
        <w:t xml:space="preserve">Часть 2 изменена с 1 января 2026 г. - </w:t>
      </w:r>
      <w:hyperlink r:id="rId59" w:history="1">
        <w:r>
          <w:t>Федеральный закон</w:t>
        </w:r>
      </w:hyperlink>
      <w:r>
        <w:t xml:space="preserve"> от 28 декабря 2025 г. № 505-ФЗ</w:t>
      </w:r>
    </w:p>
    <w:p w:rsidR="003B5196" w:rsidRDefault="00950E48">
      <w:pPr>
        <w:pStyle w:val="a8"/>
      </w:pPr>
      <w:hyperlink r:id="rId60" w:history="1">
        <w:r>
          <w:t>См. предыдущую редакцию</w:t>
        </w:r>
      </w:hyperlink>
    </w:p>
    <w:p w:rsidR="003B5196" w:rsidRDefault="00950E48">
      <w:pPr>
        <w:pStyle w:val="a3"/>
      </w:pPr>
      <w:r>
        <w:t>2. Установленный настоящей статьей запрет открывать и иметь счета (вклады) в иностранных банках, расположенных за пределами территории Российской Федерации, не распространяется на лиц, указан</w:t>
      </w:r>
      <w:r>
        <w:t xml:space="preserve">ных в </w:t>
      </w:r>
      <w:hyperlink r:id="rId61" w:history="1">
        <w:r>
          <w:t>пункте 1 части 1</w:t>
        </w:r>
      </w:hyperlink>
      <w:r>
        <w:t xml:space="preserve"> настоящей статьи, замещающих (занимающих) государственные должности Российской Федерации, должности федеральной государственной службы в находящихся за пределами территории Российской Федерации официальны</w:t>
      </w:r>
      <w:r>
        <w:t xml:space="preserve">х представительствах Российской Федерации, официальных представительствах федеральных органов исполнительной власти, должности в представительствах государственных корпораций (компаний), публично-правовых компаний и организаций, создаваемых для выполнения </w:t>
      </w:r>
      <w:r>
        <w:t>задач, поставленных перед федеральными государственными органами, а также на супруг (супругов) и несовершеннолетних детей этих лиц.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93" w:name="anchor713"/>
      <w:bookmarkEnd w:id="93"/>
      <w:r>
        <w:t xml:space="preserve">Часть 3 изменена с 10 июля 2023 г. - </w:t>
      </w:r>
      <w:hyperlink r:id="rId62" w:history="1">
        <w:r>
          <w:t>Федеральный закон</w:t>
        </w:r>
      </w:hyperlink>
      <w:r>
        <w:t xml:space="preserve"> от 10 июля 2023 г. № 286-ФЗ</w:t>
      </w:r>
    </w:p>
    <w:p w:rsidR="003B5196" w:rsidRDefault="00950E48">
      <w:pPr>
        <w:pStyle w:val="a8"/>
      </w:pPr>
      <w:hyperlink r:id="rId63" w:history="1">
        <w:r>
          <w:t>См. предыдущую редакцию</w:t>
        </w:r>
      </w:hyperlink>
    </w:p>
    <w:p w:rsidR="003B5196" w:rsidRDefault="00950E48">
      <w:pPr>
        <w:pStyle w:val="a3"/>
      </w:pPr>
      <w:r>
        <w:t xml:space="preserve">3. Несоблюдение запрета, установленного настоящей статьей, за исключением случаев, установленных </w:t>
      </w:r>
      <w:r>
        <w:t>федеральными законами, влечет досрочное прекращение полномочий, освобождение от замещаемой (занимаемой) должности или увольнение в связи с утратой доверия в соответствии с федеральными конституционными законами и федеральными законами, определяющими правов</w:t>
      </w:r>
      <w:r>
        <w:t>ой статус соответствующего лица.</w:t>
      </w:r>
    </w:p>
    <w:p w:rsidR="003B5196" w:rsidRDefault="003B5196">
      <w:pPr>
        <w:pStyle w:val="a3"/>
      </w:pP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94" w:name="anchor8"/>
    <w:bookmarkEnd w:id="94"/>
    <w:p w:rsidR="003B5196" w:rsidRDefault="00950E48">
      <w:pPr>
        <w:pStyle w:val="a8"/>
      </w:pPr>
      <w:r>
        <w:fldChar w:fldCharType="begin"/>
      </w:r>
      <w:r>
        <w:instrText xml:space="preserve"> HYPERLINK  "http://ivo.garant.ru/document/redirect/70271696/182"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декабря 2012 г. N 231-ФЗ наименование статьи 8 настоящего Федерального закона изложено в новой редакци</w:t>
      </w:r>
      <w:r>
        <w:t xml:space="preserve">и, </w:t>
      </w:r>
      <w:hyperlink r:id="rId64" w:history="1">
        <w:r>
          <w:t>вступающей в силу</w:t>
        </w:r>
      </w:hyperlink>
      <w:r>
        <w:t xml:space="preserve"> с 1 января 2013 г.</w:t>
      </w:r>
    </w:p>
    <w:p w:rsidR="003B5196" w:rsidRDefault="00950E48">
      <w:pPr>
        <w:pStyle w:val="a8"/>
      </w:pPr>
      <w:hyperlink r:id="rId65" w:history="1">
        <w:r>
          <w:t>См. текст наименования в предыдущей редакции</w:t>
        </w:r>
      </w:hyperlink>
    </w:p>
    <w:p w:rsidR="003B5196" w:rsidRDefault="00950E48">
      <w:pPr>
        <w:pStyle w:val="a6"/>
      </w:pPr>
      <w:r>
        <w:rPr>
          <w:b/>
          <w:color w:val="26282F"/>
        </w:rPr>
        <w:t>Статья 8.</w:t>
      </w:r>
      <w:r>
        <w:t xml:space="preserve"> Представление сведений о </w:t>
      </w:r>
      <w:r>
        <w:t>доходах, об имуществе и обязательствах имущественного характера</w:t>
      </w:r>
    </w:p>
    <w:p w:rsidR="003B5196" w:rsidRDefault="00950E48">
      <w:pPr>
        <w:pStyle w:val="a5"/>
        <w:rPr>
          <w:sz w:val="16"/>
        </w:rPr>
      </w:pPr>
      <w:r>
        <w:rPr>
          <w:sz w:val="16"/>
        </w:rPr>
        <w:t>ГАРАНТ:</w:t>
      </w:r>
    </w:p>
    <w:p w:rsidR="003B5196" w:rsidRDefault="00950E48">
      <w:pPr>
        <w:pStyle w:val="a5"/>
      </w:pPr>
      <w:r>
        <w:t>См. комментарии к статье 8 настоящего Федерального закона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95" w:name="anchor801"/>
      <w:bookmarkEnd w:id="95"/>
      <w:r>
        <w:t xml:space="preserve">Часть 1 изменена с 30 декабря 2021 г. - </w:t>
      </w:r>
      <w:hyperlink r:id="rId66" w:history="1">
        <w:r>
          <w:t>Федеральный закон</w:t>
        </w:r>
      </w:hyperlink>
      <w:r>
        <w:t xml:space="preserve"> от 30 декабря 2021 г. № 471-ФЗ</w:t>
      </w:r>
    </w:p>
    <w:p w:rsidR="003B5196" w:rsidRDefault="00950E48">
      <w:pPr>
        <w:pStyle w:val="a8"/>
      </w:pPr>
      <w:hyperlink r:id="rId67" w:history="1">
        <w:r>
          <w:t>См. предыдущую редакцию</w:t>
        </w:r>
      </w:hyperlink>
    </w:p>
    <w:p w:rsidR="003B5196" w:rsidRDefault="00950E48">
      <w:pPr>
        <w:pStyle w:val="a3"/>
      </w:pPr>
      <w:r>
        <w:t>1. Сведения о своих доходах, об имуществе и обязательствах имущественного характера, а также о доходах, о</w:t>
      </w:r>
      <w:r>
        <w:t>б имуществе и обязательствах имущественного характера своих супруги (супруга) и несовершеннолетних детей обязаны представлять представителю нанимателя (работодателю), иным уполномоченным лицам, определенным настоящим Федеральным законом и другими нормативн</w:t>
      </w:r>
      <w:r>
        <w:t>ыми правовыми актами Российской Федерации: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96" w:name="anchor80101"/>
    <w:bookmarkEnd w:id="96"/>
    <w:p w:rsidR="003B5196" w:rsidRDefault="00950E48">
      <w:pPr>
        <w:pStyle w:val="a8"/>
      </w:pPr>
      <w:r>
        <w:fldChar w:fldCharType="begin"/>
      </w:r>
      <w:r>
        <w:instrText xml:space="preserve"> HYPERLINK  "http://ivo.garant.ru/document/redirect/70826154/721"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22 декабря 2014 г. N 431-ФЗ пункт 1 части 1 статьи 8 настоящего Федерального закона изложен в н</w:t>
      </w:r>
      <w:r>
        <w:t xml:space="preserve">овой редакции, </w:t>
      </w:r>
      <w:hyperlink r:id="rId68" w:history="1">
        <w:r>
          <w:t>вступающей в силу</w:t>
        </w:r>
      </w:hyperlink>
      <w:r>
        <w:t xml:space="preserve"> с 1 января 2015 г.</w:t>
      </w:r>
    </w:p>
    <w:p w:rsidR="003B5196" w:rsidRDefault="00950E48">
      <w:pPr>
        <w:pStyle w:val="a8"/>
      </w:pPr>
      <w:hyperlink r:id="rId69" w:history="1">
        <w:r>
          <w:t>См. текст пункта в предыдущей редакции</w:t>
        </w:r>
      </w:hyperlink>
    </w:p>
    <w:p w:rsidR="003B5196" w:rsidRDefault="00950E48">
      <w:pPr>
        <w:pStyle w:val="a3"/>
      </w:pPr>
      <w:r>
        <w:t xml:space="preserve">1) граждане, претендующие </w:t>
      </w:r>
      <w:r>
        <w:t>на замещение должностей государственной службы;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97" w:name="anchor801011"/>
    <w:bookmarkEnd w:id="97"/>
    <w:p w:rsidR="003B5196" w:rsidRDefault="00950E48">
      <w:pPr>
        <w:pStyle w:val="a8"/>
      </w:pPr>
      <w:r>
        <w:fldChar w:fldCharType="begin"/>
      </w:r>
      <w:r>
        <w:instrText xml:space="preserve"> HYPERLINK  "http://ivo.garant.ru/document/redirect/70271696/1822"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декабря 2012 г. N 231-ФЗ часть 1 статьи 8 настоящего Федерального закона дополнена пунк</w:t>
      </w:r>
      <w:r>
        <w:t xml:space="preserve">том 1.1, </w:t>
      </w:r>
      <w:hyperlink r:id="rId70" w:history="1">
        <w:r>
          <w:t>вступающим в силу</w:t>
        </w:r>
      </w:hyperlink>
      <w:r>
        <w:t xml:space="preserve"> с 1 января 2013 г.</w:t>
      </w:r>
    </w:p>
    <w:p w:rsidR="003B5196" w:rsidRDefault="00950E48">
      <w:pPr>
        <w:pStyle w:val="a3"/>
      </w:pPr>
      <w:bookmarkStart w:id="98" w:name="anchor1210312"/>
      <w:bookmarkEnd w:id="98"/>
      <w:r>
        <w:t>1.1) граждане, претендующие на замещение должностей членов Совета директоров Центрального банка Российской Федерации, должностей в Центрально</w:t>
      </w:r>
      <w:r>
        <w:t xml:space="preserve">м банке Российской Федерации, включенных в </w:t>
      </w:r>
      <w:hyperlink r:id="rId71" w:history="1">
        <w:r>
          <w:t>перечень</w:t>
        </w:r>
      </w:hyperlink>
      <w:r>
        <w:t>, утвержденный Советом директоров Центрального банка Российской Федерации;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99" w:name="anchor801012"/>
      <w:bookmarkEnd w:id="99"/>
      <w:r>
        <w:t xml:space="preserve">Пункт 1.2 изменен с 1 января </w:t>
      </w:r>
      <w:r>
        <w:t xml:space="preserve">2026 г. - </w:t>
      </w:r>
      <w:hyperlink r:id="rId72" w:history="1">
        <w:r>
          <w:t>Федеральный закон</w:t>
        </w:r>
      </w:hyperlink>
      <w:r>
        <w:t xml:space="preserve"> от 28 декабря 2025 г. № 505-ФЗ</w:t>
      </w:r>
    </w:p>
    <w:p w:rsidR="003B5196" w:rsidRDefault="00950E48">
      <w:pPr>
        <w:pStyle w:val="a8"/>
      </w:pPr>
      <w:hyperlink r:id="rId73" w:history="1">
        <w:r>
          <w:t>См. предыдущую редакцию</w:t>
        </w:r>
      </w:hyperlink>
    </w:p>
    <w:p w:rsidR="003B5196" w:rsidRDefault="00950E48">
      <w:pPr>
        <w:pStyle w:val="a3"/>
      </w:pPr>
      <w:r>
        <w:t xml:space="preserve">1.2) граждане, </w:t>
      </w:r>
      <w:r>
        <w:t>претендующие на замещение должностей муниципальной службы, включенных в перечни, установленные нормативными правовыми актами Российской Федерации, и должности главы местной администрации по контракту;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100" w:name="anchor80102"/>
      <w:bookmarkEnd w:id="100"/>
      <w:r>
        <w:t>Пункт 2 изменен с 1 января 20</w:t>
      </w:r>
      <w:r>
        <w:t xml:space="preserve">26 г. - </w:t>
      </w:r>
      <w:hyperlink r:id="rId74" w:history="1">
        <w:r>
          <w:t>Федеральный закон</w:t>
        </w:r>
      </w:hyperlink>
      <w:r>
        <w:t xml:space="preserve"> от 28 декабря 2025 г. № 505-ФЗ</w:t>
      </w:r>
    </w:p>
    <w:p w:rsidR="003B5196" w:rsidRDefault="00950E48">
      <w:pPr>
        <w:pStyle w:val="a8"/>
      </w:pPr>
      <w:hyperlink r:id="rId75" w:history="1">
        <w:r>
          <w:t>См. предыдущую редакцию</w:t>
        </w:r>
      </w:hyperlink>
    </w:p>
    <w:p w:rsidR="003B5196" w:rsidRDefault="00950E48">
      <w:pPr>
        <w:pStyle w:val="a3"/>
      </w:pPr>
      <w:r>
        <w:t>2) граждане, претендующие на</w:t>
      </w:r>
      <w:r>
        <w:t xml:space="preserve"> замещение должностей, включенных в </w:t>
      </w:r>
      <w:hyperlink r:id="rId76" w:history="1">
        <w:r>
          <w:t>перечни</w:t>
        </w:r>
      </w:hyperlink>
      <w:r>
        <w:t>, установленные нормативными правовыми актами Российской Федерации, в государственных корпорациях, публично-правовых компаниях, государственных вне</w:t>
      </w:r>
      <w:r>
        <w:t>бюджетных фондах Российской Федерации, иных организациях, созданных Российской Федерацией на основании федеральных законов;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101" w:name="anchor801021"/>
      <w:bookmarkEnd w:id="101"/>
      <w:r>
        <w:t xml:space="preserve">Пункт 2.1 изменен с 30 декабря 2021 г. - </w:t>
      </w:r>
      <w:hyperlink r:id="rId77" w:history="1">
        <w:r>
          <w:t>Федеральный закон</w:t>
        </w:r>
      </w:hyperlink>
      <w:r>
        <w:t xml:space="preserve"> от 30 декабря 2021 г. № 471-ФЗ</w:t>
      </w:r>
    </w:p>
    <w:p w:rsidR="003B5196" w:rsidRDefault="00950E48">
      <w:pPr>
        <w:pStyle w:val="a8"/>
      </w:pPr>
      <w:hyperlink r:id="rId78" w:history="1">
        <w:r>
          <w:t>См. предыдущую редакцию</w:t>
        </w:r>
      </w:hyperlink>
    </w:p>
    <w:p w:rsidR="003B5196" w:rsidRDefault="00950E48">
      <w:pPr>
        <w:pStyle w:val="a3"/>
      </w:pPr>
      <w:r>
        <w:t>2.1) граждане, претендующие на замещение должностей главного финансового уполномоченного и финансовых упол</w:t>
      </w:r>
      <w:r>
        <w:t>номоченных в сферах финансовых услуг (далее также - финансовый уполномоченный), руководителя службы обеспечения деятельности финансового уполномоченного;</w:t>
      </w:r>
    </w:p>
    <w:p w:rsidR="003B5196" w:rsidRDefault="00950E48">
      <w:pPr>
        <w:pStyle w:val="a3"/>
      </w:pPr>
      <w:bookmarkStart w:id="102" w:name="anchor80103"/>
      <w:bookmarkEnd w:id="102"/>
      <w:r>
        <w:t xml:space="preserve">3) граждане, претендующие на замещение отдельных должностей, включенных в </w:t>
      </w:r>
      <w:hyperlink r:id="rId79" w:history="1">
        <w:r>
          <w:t>перечни</w:t>
        </w:r>
      </w:hyperlink>
      <w:r>
        <w:t>, установленные федеральными государственными органами, на основании трудового договора в организациях, создаваемых для выполнения задач, поставленных перед федеральными государственными органами;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 xml:space="preserve">Информация об </w:t>
      </w:r>
      <w:r>
        <w:rPr>
          <w:sz w:val="16"/>
        </w:rPr>
        <w:t>изменениях:</w:t>
      </w:r>
    </w:p>
    <w:bookmarkStart w:id="103" w:name="anchor801031"/>
    <w:bookmarkEnd w:id="103"/>
    <w:p w:rsidR="003B5196" w:rsidRDefault="00950E48">
      <w:pPr>
        <w:pStyle w:val="a8"/>
      </w:pPr>
      <w:r>
        <w:fldChar w:fldCharType="begin"/>
      </w:r>
      <w:r>
        <w:instrText xml:space="preserve"> HYPERLINK  "http://ivo.garant.ru/document/redirect/70291382/311"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29 декабря 2012 г. N 280-ФЗ часть 1 статьи 8 настоящего Федерального закона дополнена пунктом 3.1, </w:t>
      </w:r>
      <w:hyperlink r:id="rId80" w:history="1">
        <w:r>
          <w:t>вступающим в силу</w:t>
        </w:r>
      </w:hyperlink>
      <w:r>
        <w:t xml:space="preserve"> с 1 января 2013 г.</w:t>
      </w:r>
    </w:p>
    <w:p w:rsidR="003B5196" w:rsidRDefault="00950E48">
      <w:pPr>
        <w:pStyle w:val="a5"/>
        <w:rPr>
          <w:sz w:val="16"/>
        </w:rPr>
      </w:pPr>
      <w:r>
        <w:rPr>
          <w:sz w:val="16"/>
        </w:rPr>
        <w:t>ГАРАНТ:</w:t>
      </w:r>
    </w:p>
    <w:p w:rsidR="003B5196" w:rsidRDefault="00950E48">
      <w:pPr>
        <w:pStyle w:val="a5"/>
      </w:pPr>
      <w:r>
        <w:t xml:space="preserve">Согласно </w:t>
      </w:r>
      <w:hyperlink r:id="rId81" w:history="1">
        <w:r>
          <w:t>Федеральному закону</w:t>
        </w:r>
      </w:hyperlink>
      <w:r>
        <w:t xml:space="preserve"> от 29 декабря 2012 г. N 280-ФЗ руководители государственных (муниципальных) учреждений </w:t>
      </w:r>
      <w:hyperlink r:id="rId82" w:history="1">
        <w:r>
          <w:t>представляют</w:t>
        </w:r>
      </w:hyperlink>
      <w:r>
        <w:t xml:space="preserve">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</w:t>
      </w:r>
      <w:r>
        <w:t>ршеннолетних детей начиная с доходов за 2012 г.</w:t>
      </w:r>
    </w:p>
    <w:p w:rsidR="003B5196" w:rsidRDefault="00950E48">
      <w:pPr>
        <w:pStyle w:val="a3"/>
      </w:pPr>
      <w:r>
        <w:t>3.1) граждане, претендующие на замещение должностей руководителей государственных (муниципальных) учреждений;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104" w:name="anchor801032"/>
      <w:bookmarkEnd w:id="104"/>
      <w:r>
        <w:t xml:space="preserve">Пункт 3.2 изменен с 1 января 2026 г. - </w:t>
      </w:r>
      <w:hyperlink r:id="rId83" w:history="1">
        <w:r>
          <w:t>Федеральный закон</w:t>
        </w:r>
      </w:hyperlink>
      <w:r>
        <w:t xml:space="preserve"> от 28 декабря 2025 г. № 505-ФЗ</w:t>
      </w:r>
    </w:p>
    <w:p w:rsidR="003B5196" w:rsidRDefault="00950E48">
      <w:pPr>
        <w:pStyle w:val="a8"/>
      </w:pPr>
      <w:hyperlink r:id="rId84" w:history="1">
        <w:r>
          <w:t>См. предыдущую редакцию</w:t>
        </w:r>
      </w:hyperlink>
    </w:p>
    <w:p w:rsidR="003B5196" w:rsidRDefault="00950E48">
      <w:pPr>
        <w:pStyle w:val="a3"/>
      </w:pPr>
      <w:r>
        <w:t xml:space="preserve">3.2) государственные служащие, претендующие на замещение должностей </w:t>
      </w:r>
      <w:r>
        <w:t xml:space="preserve">государственной службы, включенных в </w:t>
      </w:r>
      <w:hyperlink r:id="rId85" w:history="1">
        <w:r>
          <w:t>перечни</w:t>
        </w:r>
      </w:hyperlink>
      <w:r>
        <w:t>, установленные нормативными правовыми актами Российской Федерации;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105" w:name="anchor801033"/>
      <w:bookmarkEnd w:id="105"/>
      <w:r>
        <w:t xml:space="preserve">Пункт 3.3 изменен с 1 января 2026 г. - </w:t>
      </w:r>
      <w:hyperlink r:id="rId86" w:history="1">
        <w:r>
          <w:t>Федеральный закон</w:t>
        </w:r>
      </w:hyperlink>
      <w:r>
        <w:t xml:space="preserve"> от 28 декабря 2025 г. № 505-ФЗ</w:t>
      </w:r>
    </w:p>
    <w:p w:rsidR="003B5196" w:rsidRDefault="00950E48">
      <w:pPr>
        <w:pStyle w:val="a8"/>
      </w:pPr>
      <w:hyperlink r:id="rId87" w:history="1">
        <w:r>
          <w:t>См. предыдущую редакцию</w:t>
        </w:r>
      </w:hyperlink>
    </w:p>
    <w:p w:rsidR="003B5196" w:rsidRDefault="00950E48">
      <w:pPr>
        <w:pStyle w:val="a3"/>
      </w:pPr>
      <w:r>
        <w:t>3.3) государственные служащие и гражд</w:t>
      </w:r>
      <w:r>
        <w:t>ане, претендующие на включение в федеральный кадровый резерв на государственной гражданской службе Российской Федерации;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106" w:name="anchor801034"/>
      <w:bookmarkEnd w:id="106"/>
      <w:r>
        <w:t xml:space="preserve">Часть 1 дополнена пунктом 3.4 с 1 января 2026 г. - </w:t>
      </w:r>
      <w:hyperlink r:id="rId88" w:history="1">
        <w:r>
          <w:t>Федеральный закон</w:t>
        </w:r>
      </w:hyperlink>
      <w:r>
        <w:t xml:space="preserve"> от 28 декабря 2025 г. № 505-ФЗ</w:t>
      </w:r>
    </w:p>
    <w:p w:rsidR="003B5196" w:rsidRDefault="00950E48">
      <w:pPr>
        <w:pStyle w:val="a3"/>
      </w:pPr>
      <w:r>
        <w:t>3.4) государственные служащие, назначаемые на должности в порядке перевода из другого государственного органа;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107" w:name="anchor801035"/>
      <w:bookmarkEnd w:id="107"/>
      <w:r>
        <w:t xml:space="preserve">Часть 1 дополнена пунктом 3.5 с 1 января 2026 г. - </w:t>
      </w:r>
      <w:hyperlink r:id="rId89" w:history="1">
        <w:r>
          <w:t>Федеральный закон</w:t>
        </w:r>
      </w:hyperlink>
      <w:r>
        <w:t xml:space="preserve"> от 28 декабря 2025 г. № 505-ФЗ</w:t>
      </w:r>
    </w:p>
    <w:p w:rsidR="003B5196" w:rsidRDefault="00950E48">
      <w:pPr>
        <w:pStyle w:val="a3"/>
      </w:pPr>
      <w:r>
        <w:t xml:space="preserve">3.5) муниципальные служащие, претендующие на замещение должностей муниципальной службы, включенных в </w:t>
      </w:r>
      <w:hyperlink r:id="rId90" w:history="1">
        <w:r>
          <w:t>перечни</w:t>
        </w:r>
      </w:hyperlink>
      <w:r>
        <w:t>, установленные нормативными правовыми актами Российской Федерации;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108" w:name="anchor80104"/>
      <w:bookmarkEnd w:id="108"/>
      <w:r>
        <w:t xml:space="preserve">Пункт 4 изменен с 1 января 2026 г. - </w:t>
      </w:r>
      <w:hyperlink r:id="rId91" w:history="1">
        <w:r>
          <w:t>Федеральны</w:t>
        </w:r>
        <w:r>
          <w:t>й закон</w:t>
        </w:r>
      </w:hyperlink>
      <w:r>
        <w:t xml:space="preserve"> от 28 декабря 2025 г. № 505-ФЗ</w:t>
      </w:r>
    </w:p>
    <w:p w:rsidR="003B5196" w:rsidRDefault="00950E48">
      <w:pPr>
        <w:pStyle w:val="a8"/>
      </w:pPr>
      <w:hyperlink r:id="rId92" w:history="1">
        <w:r>
          <w:t>См. предыдущую редакцию</w:t>
        </w:r>
      </w:hyperlink>
    </w:p>
    <w:p w:rsidR="003B5196" w:rsidRDefault="00950E48">
      <w:pPr>
        <w:pStyle w:val="a3"/>
      </w:pPr>
      <w:r>
        <w:t xml:space="preserve">4) лица, замещающие должности, указанные в </w:t>
      </w:r>
      <w:hyperlink r:id="rId93" w:history="1">
        <w:r>
          <w:t>пункте 1</w:t>
        </w:r>
      </w:hyperlink>
      <w:r>
        <w:t xml:space="preserve"> настоящей части и включенные в перечни,</w:t>
      </w:r>
      <w:r>
        <w:t xml:space="preserve"> установленные нормативными правовыми актами Российской Федерации, и должности, указанные в </w:t>
      </w:r>
      <w:hyperlink r:id="rId94" w:history="1">
        <w:r>
          <w:t>пунктах 1.1 - 3.1</w:t>
        </w:r>
      </w:hyperlink>
      <w:r>
        <w:t xml:space="preserve"> настоящей части:</w:t>
      </w:r>
    </w:p>
    <w:p w:rsidR="003B5196" w:rsidRDefault="00950E48">
      <w:pPr>
        <w:pStyle w:val="a3"/>
      </w:pPr>
      <w:bookmarkStart w:id="109" w:name="anchor801041"/>
      <w:bookmarkEnd w:id="109"/>
      <w:r>
        <w:t>а) в случае, если при наделении лица полномочиями по должности, назначение на которую осуществляет</w:t>
      </w:r>
      <w:r>
        <w:t>ся Президентом Российской Федерации или Правительством Российской Федерации, сведения, предусмотренные настоящей частью, не представлялись, - в течение четырех месяцев со дня назначения на такую должность;</w:t>
      </w:r>
    </w:p>
    <w:p w:rsidR="003B5196" w:rsidRDefault="00950E48">
      <w:pPr>
        <w:pStyle w:val="a3"/>
      </w:pPr>
      <w:bookmarkStart w:id="110" w:name="anchor801042"/>
      <w:bookmarkEnd w:id="110"/>
      <w:r>
        <w:t>б) в случае возникновения оснований для представле</w:t>
      </w:r>
      <w:r>
        <w:t xml:space="preserve">ния сведений о расходах в соответствии с </w:t>
      </w:r>
      <w:hyperlink r:id="rId95" w:history="1">
        <w:r>
          <w:t>Федеральным законом</w:t>
        </w:r>
      </w:hyperlink>
      <w:r>
        <w:t xml:space="preserve"> от 3 декабря 2012 года N 230-ФЗ "О контроле за соответствием расходов лиц, замещающих государственные должности, и иных лиц их д</w:t>
      </w:r>
      <w:r>
        <w:t>оходам" - не позднее 30 апреля года, следующего за годом, в котором возникли такие основания.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11" w:name="anchor8011"/>
    <w:bookmarkEnd w:id="111"/>
    <w:p w:rsidR="003B5196" w:rsidRDefault="00950E48">
      <w:pPr>
        <w:pStyle w:val="a8"/>
      </w:pPr>
      <w:r>
        <w:fldChar w:fldCharType="begin"/>
      </w:r>
      <w:r>
        <w:instrText xml:space="preserve"> HYPERLINK  "http://ivo.garant.ru/document/redirect/71645432/62"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апреля 2017 г. N 64-ФЗ статья 8 настоящего </w:t>
      </w:r>
      <w:r>
        <w:t>Федерального закона дополнена частью 1.1</w:t>
      </w:r>
    </w:p>
    <w:p w:rsidR="003B5196" w:rsidRDefault="00950E48">
      <w:pPr>
        <w:pStyle w:val="a3"/>
      </w:pPr>
      <w:r>
        <w:t>1.1. Граждане, поступающие на обучение в образовательные организации высшего образования, находящиеся в ведении федерального органа исполнительной власти в области обеспечения безопасности, обязаны представлять свед</w:t>
      </w:r>
      <w:r>
        <w:t>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 (супругов) и несовершеннолетних детей в порядке, установленном нормативным правовым актом ф</w:t>
      </w:r>
      <w:r>
        <w:t>едерального органа исполнительной власти в области обеспечения безопасности.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12" w:name="anchor8012"/>
    <w:bookmarkEnd w:id="112"/>
    <w:p w:rsidR="003B5196" w:rsidRDefault="00950E48">
      <w:pPr>
        <w:pStyle w:val="a8"/>
      </w:pPr>
      <w:r>
        <w:fldChar w:fldCharType="begin"/>
      </w:r>
      <w:r>
        <w:instrText xml:space="preserve"> HYPERLINK  "http://ivo.garant.ru/document/redirect/71645432/622"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апреля 2017 г. N 64-ФЗ статья 8 настоящего Федерального зак</w:t>
      </w:r>
      <w:r>
        <w:t>она дополнена частью 1.2</w:t>
      </w:r>
    </w:p>
    <w:p w:rsidR="003B5196" w:rsidRDefault="00950E48">
      <w:pPr>
        <w:pStyle w:val="a3"/>
      </w:pPr>
      <w:r>
        <w:t xml:space="preserve">1.2. Граждане, призываемые на военную службу, не представляют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 </w:t>
      </w:r>
      <w:r>
        <w:t>(супругов) и несовершеннолетних детей.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13" w:name="anchor802"/>
    <w:bookmarkEnd w:id="113"/>
    <w:p w:rsidR="003B5196" w:rsidRDefault="00950E48">
      <w:pPr>
        <w:pStyle w:val="a8"/>
      </w:pPr>
      <w:r>
        <w:fldChar w:fldCharType="begin"/>
      </w:r>
      <w:r>
        <w:instrText xml:space="preserve"> HYPERLINK  "http://ivo.garant.ru/document/redirect/70271696/1823"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декабря 2012 г. N 231-ФЗ в часть 2 статьи 8 настоящего Федерального закона внесены изменения, </w:t>
      </w:r>
      <w:hyperlink r:id="rId96" w:history="1">
        <w:r>
          <w:t>вступающие в силу</w:t>
        </w:r>
      </w:hyperlink>
      <w:r>
        <w:t xml:space="preserve"> с 1 января 2013 г.</w:t>
      </w:r>
    </w:p>
    <w:p w:rsidR="003B5196" w:rsidRDefault="00950E48">
      <w:pPr>
        <w:pStyle w:val="a8"/>
      </w:pPr>
      <w:hyperlink r:id="rId97" w:history="1">
        <w:r>
          <w:t>См. текст части в предыдущей редакции</w:t>
        </w:r>
      </w:hyperlink>
    </w:p>
    <w:p w:rsidR="003B5196" w:rsidRDefault="00950E48">
      <w:pPr>
        <w:pStyle w:val="a3"/>
      </w:pPr>
      <w:r>
        <w:t xml:space="preserve">2. </w:t>
      </w:r>
      <w:hyperlink r:id="rId98" w:history="1">
        <w:r>
          <w:t>Порядок</w:t>
        </w:r>
      </w:hyperlink>
      <w:r>
        <w:t xml:space="preserve"> представления сведений о доходах, об имуществе и обязательствах имущественного характера, указанных в </w:t>
      </w:r>
      <w:hyperlink r:id="rId99" w:history="1">
        <w:r>
          <w:t>части 1</w:t>
        </w:r>
      </w:hyperlink>
      <w:r>
        <w:t xml:space="preserve"> настоящей статьи, устанавливается федеральным</w:t>
      </w:r>
      <w:r>
        <w:t>и законами, иными нормативными правовыми актами Российской Федерации и нормативными актами Центрального банка Российской Федерации.</w:t>
      </w:r>
    </w:p>
    <w:p w:rsidR="003B5196" w:rsidRDefault="00950E48">
      <w:pPr>
        <w:pStyle w:val="a5"/>
        <w:rPr>
          <w:sz w:val="16"/>
        </w:rPr>
      </w:pPr>
      <w:r>
        <w:rPr>
          <w:sz w:val="16"/>
        </w:rPr>
        <w:t>ГАРАНТ:</w:t>
      </w:r>
    </w:p>
    <w:p w:rsidR="003B5196" w:rsidRDefault="00950E48">
      <w:pPr>
        <w:pStyle w:val="a5"/>
      </w:pPr>
      <w:r>
        <w:t xml:space="preserve">См. </w:t>
      </w:r>
      <w:hyperlink r:id="rId100" w:history="1">
        <w:r>
          <w:t>Методические рекомендации</w:t>
        </w:r>
      </w:hyperlink>
      <w:r>
        <w:t xml:space="preserve"> по вопросам предст</w:t>
      </w:r>
      <w:r>
        <w:t>авления сведений о доходах, расходах, об имуществе и обязательствах имущественного характера и заполнения соответствующей формы справки в 2025 году (за отчетный 2024 год)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114" w:name="anchor803"/>
      <w:bookmarkEnd w:id="114"/>
      <w:r>
        <w:t xml:space="preserve">Часть 3 изменена с 1 января 2026 г. - </w:t>
      </w:r>
      <w:hyperlink r:id="rId101" w:history="1">
        <w:r>
          <w:t>Федеральный закон</w:t>
        </w:r>
      </w:hyperlink>
      <w:r>
        <w:t xml:space="preserve"> от 28 декабря 2025 г. № 505-ФЗ</w:t>
      </w:r>
    </w:p>
    <w:p w:rsidR="003B5196" w:rsidRDefault="00950E48">
      <w:pPr>
        <w:pStyle w:val="a8"/>
      </w:pPr>
      <w:hyperlink r:id="rId102" w:history="1">
        <w:r>
          <w:t>См. предыдущую редакцию</w:t>
        </w:r>
      </w:hyperlink>
    </w:p>
    <w:p w:rsidR="003B5196" w:rsidRDefault="00950E48">
      <w:pPr>
        <w:pStyle w:val="a3"/>
      </w:pPr>
      <w:r>
        <w:t>3. Сведения о доходах, об имуществе и обязательствах имуществен</w:t>
      </w:r>
      <w:r>
        <w:t xml:space="preserve">ного характера, представляемые в соответствии с </w:t>
      </w:r>
      <w:hyperlink r:id="rId103" w:history="1">
        <w:r>
          <w:t>частями 1</w:t>
        </w:r>
      </w:hyperlink>
      <w:r>
        <w:t xml:space="preserve"> и </w:t>
      </w:r>
      <w:hyperlink r:id="rId104" w:history="1">
        <w:r>
          <w:t>1.1</w:t>
        </w:r>
      </w:hyperlink>
      <w:r>
        <w:t xml:space="preserve"> настоящей статьи, относятся к </w:t>
      </w:r>
      <w:hyperlink r:id="rId105" w:history="1">
        <w:r>
          <w:t>информации</w:t>
        </w:r>
      </w:hyperlink>
      <w:r>
        <w:t xml:space="preserve"> ограниченного доступа. Свед</w:t>
      </w:r>
      <w:r>
        <w:t>ения о доходах, об имуществе и обязательствах имущественного характера, представляемые гражданином в соответствии с частью 1 или 1.1 настоящей статьи, в случае непоступления данного гражданина на государственную или муниципальную службу, на работу в Центра</w:t>
      </w:r>
      <w:r>
        <w:t>льный банк Российской Федерации, государственную корпорацию (компанию), публично-правовую компанию, государственный внебюджетный фонд Российской Федерации, иную организацию, созданную Российской Федерацией на основании федерального закона, на работу в орга</w:t>
      </w:r>
      <w:r>
        <w:t>низацию, создаваемую для выполнения задач, поставленных перед федеральными государственными органами, на должности финансового уполномоченного, руководителя службы обеспечения деятельности финансового уполномоченного, на должность руководителя государствен</w:t>
      </w:r>
      <w:r>
        <w:t>ного (муниципального) учреждения или на обучение в образовательную организацию высшего образования, находящуюся в ведении федерального органа исполнительной власти в области обеспечения безопасности, в дальнейшем не могут быть использованы и подлежат уничт</w:t>
      </w:r>
      <w:r>
        <w:t>ожению. Сведения о доходах, об имуществе и обязательствах имущественного характера, представляемые в соответствии с частями 1 и 1.1 настоящей статьи, отнесенные федеральным законом к сведениям, составляющим государственную тайну, подлежат защите в соответс</w:t>
      </w:r>
      <w:r>
        <w:t xml:space="preserve">твии с </w:t>
      </w:r>
      <w:hyperlink r:id="rId106" w:history="1">
        <w:r>
          <w:t>законодательством</w:t>
        </w:r>
      </w:hyperlink>
      <w:r>
        <w:t xml:space="preserve"> Российской Федерации о государственной тайне.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15" w:name="anchor804"/>
    <w:bookmarkEnd w:id="115"/>
    <w:p w:rsidR="003B5196" w:rsidRDefault="00950E48">
      <w:pPr>
        <w:pStyle w:val="a8"/>
      </w:pPr>
      <w:r>
        <w:fldChar w:fldCharType="begin"/>
      </w:r>
      <w:r>
        <w:instrText xml:space="preserve"> HYPERLINK  "http://ivo.garant.ru/document/redirect/71645432/624"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</w:t>
      </w:r>
      <w:r>
        <w:t>т 3 апреля 2017 г. N 64-ФЗ в часть 4 статьи 8 настоящего Федерального закона внесены изменения</w:t>
      </w:r>
    </w:p>
    <w:p w:rsidR="003B5196" w:rsidRDefault="00950E48">
      <w:pPr>
        <w:pStyle w:val="a8"/>
      </w:pPr>
      <w:hyperlink r:id="rId107" w:history="1">
        <w:r>
          <w:t>См. текст части в предыдущей редакции</w:t>
        </w:r>
      </w:hyperlink>
    </w:p>
    <w:p w:rsidR="003B5196" w:rsidRDefault="00950E48">
      <w:pPr>
        <w:pStyle w:val="a3"/>
      </w:pPr>
      <w:r>
        <w:t>4. Не допускается использование сведений о доходах, об</w:t>
      </w:r>
      <w:r>
        <w:t xml:space="preserve"> имуществе и обязательствах имущественного характера, представляемых гражданином, служащим или работником в соответствии с </w:t>
      </w:r>
      <w:hyperlink r:id="rId108" w:history="1">
        <w:r>
          <w:t>частями 1</w:t>
        </w:r>
      </w:hyperlink>
      <w:r>
        <w:t xml:space="preserve"> и </w:t>
      </w:r>
      <w:hyperlink r:id="rId109" w:history="1">
        <w:r>
          <w:t>1.1</w:t>
        </w:r>
      </w:hyperlink>
      <w:r>
        <w:t xml:space="preserve"> настоящей статьи, для установления либо определения его плат</w:t>
      </w:r>
      <w:r>
        <w:t>ежеспособности и платежеспособности его супруги (супруга) и несовершеннолетних детей, для сбора в прямой или косвенной форме пожертвований (взносов) в фонды общественных объединений либо религиозных или иных организаций, а также в пользу физических лиц.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16" w:name="anchor805"/>
    <w:bookmarkEnd w:id="116"/>
    <w:p w:rsidR="003B5196" w:rsidRDefault="00950E48">
      <w:pPr>
        <w:pStyle w:val="a8"/>
      </w:pPr>
      <w:r>
        <w:fldChar w:fldCharType="begin"/>
      </w:r>
      <w:r>
        <w:instrText xml:space="preserve"> HYPERLINK  "http://ivo.garant.ru/document/redirect/71645432/625"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апреля 2017 г. N 64-ФЗ в часть 5 статьи 8 настоящего Федерального закона внесены изменения</w:t>
      </w:r>
    </w:p>
    <w:p w:rsidR="003B5196" w:rsidRDefault="00950E48">
      <w:pPr>
        <w:pStyle w:val="a8"/>
      </w:pPr>
      <w:hyperlink r:id="rId110" w:history="1">
        <w:r>
          <w:t>См. текст части в предыдущей редакции</w:t>
        </w:r>
      </w:hyperlink>
    </w:p>
    <w:p w:rsidR="003B5196" w:rsidRDefault="00950E48">
      <w:pPr>
        <w:pStyle w:val="a3"/>
      </w:pPr>
      <w:r>
        <w:t xml:space="preserve">5. Лица, виновные в разглашении сведений о доходах, об имуществе и обязательствах имущественного характера, представляемых гражданином, служащим или работником в соответствии с </w:t>
      </w:r>
      <w:hyperlink r:id="rId111" w:history="1">
        <w:r>
          <w:t>частями 1</w:t>
        </w:r>
      </w:hyperlink>
      <w:r>
        <w:t xml:space="preserve"> и </w:t>
      </w:r>
      <w:hyperlink r:id="rId112" w:history="1">
        <w:r>
          <w:t>1.1</w:t>
        </w:r>
      </w:hyperlink>
      <w:r>
        <w:t xml:space="preserve"> настоящей статьи, либо в использовании этих сведений в целях, не предусмотренных федеральными законами, несут ответственность в соответствии с </w:t>
      </w:r>
      <w:hyperlink r:id="rId113" w:history="1">
        <w:r>
          <w:t>законодательством</w:t>
        </w:r>
      </w:hyperlink>
      <w:r>
        <w:t xml:space="preserve"> Российской Федерации.</w:t>
      </w:r>
    </w:p>
    <w:p w:rsidR="003B5196" w:rsidRDefault="00950E48">
      <w:pPr>
        <w:pStyle w:val="a3"/>
      </w:pPr>
      <w:bookmarkStart w:id="117" w:name="anchor806"/>
      <w:bookmarkEnd w:id="117"/>
      <w:r>
        <w:t xml:space="preserve">6. Утратила силу с 1 января 2026 г. - </w:t>
      </w:r>
      <w:hyperlink r:id="rId114" w:history="1">
        <w:r>
          <w:t>Федеральный закон</w:t>
        </w:r>
      </w:hyperlink>
      <w:r>
        <w:t xml:space="preserve"> от 28 декабря 2025 г. №</w:t>
      </w:r>
      <w:r>
        <w:t xml:space="preserve"> 505-ФЗ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hyperlink r:id="rId115" w:history="1">
        <w:r>
          <w:t>См. предыдущую редакцию</w:t>
        </w:r>
      </w:hyperlink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118" w:name="anchor807"/>
      <w:bookmarkEnd w:id="118"/>
      <w:r>
        <w:t xml:space="preserve">Часть 7 изменена с 30 декабря 2023 г. - </w:t>
      </w:r>
      <w:hyperlink r:id="rId116" w:history="1">
        <w:r>
          <w:t>Федеральный закон</w:t>
        </w:r>
      </w:hyperlink>
      <w:r>
        <w:t xml:space="preserve"> от 19 декабря 2023 г. № 605-ФЗ</w:t>
      </w:r>
    </w:p>
    <w:p w:rsidR="003B5196" w:rsidRDefault="00950E48">
      <w:pPr>
        <w:pStyle w:val="a8"/>
      </w:pPr>
      <w:hyperlink r:id="rId117" w:history="1">
        <w:r>
          <w:t>См. предыдущую редакцию</w:t>
        </w:r>
      </w:hyperlink>
    </w:p>
    <w:p w:rsidR="003B5196" w:rsidRDefault="00950E48">
      <w:pPr>
        <w:pStyle w:val="a3"/>
      </w:pPr>
      <w:r>
        <w:t>7. Проверка достоверности и полноты сведений о доходах, об имуществе и обязательствах имущественного характ</w:t>
      </w:r>
      <w:r>
        <w:t xml:space="preserve">ера, представляемых в соответствии с </w:t>
      </w:r>
      <w:hyperlink r:id="rId118" w:history="1">
        <w:r>
          <w:t>частями 1</w:t>
        </w:r>
      </w:hyperlink>
      <w:r>
        <w:t xml:space="preserve"> и </w:t>
      </w:r>
      <w:hyperlink r:id="rId119" w:history="1">
        <w:r>
          <w:t>1.1</w:t>
        </w:r>
      </w:hyperlink>
      <w:r>
        <w:t xml:space="preserve"> настоящей статьи, за исключением сведений, представляемых государственными гражданскими служащими и гражданами, претендующими на включение в федер</w:t>
      </w:r>
      <w:r>
        <w:t>альный кадровый резерв на государственной гражданской службе Российской Федерации, гражданами, претендующими на замещение должностей руководителей государственных (муниципальных) учреждений, должностей финансовых уполномоченных и руководителя службы обеспе</w:t>
      </w:r>
      <w:r>
        <w:t>чения деятельности финансового уполномоченного, и лицами, замещающими данные должности, осуществляется по решению представителя нанимателя (руководителя) или лица, которому такие полномочия предоставлены представителем нанимателя (руководителем), в порядке</w:t>
      </w:r>
      <w:r>
        <w:t>, устанавливаемом Президентом Российской Федерации, самостоятельно или путем направления запроса в федеральные органы исполнительной власти, уполномоченные на осуществление оперативно-разыскной деятельности, об имеющихся у них данных о доходах, об имуществ</w:t>
      </w:r>
      <w:r>
        <w:t>е и обязательствах имущественного характера граждан или лиц, указанных в частях 1 и 1.1 настоящей статьи, супруг (супругов) и несовершеннолетних детей указанных граждан или лиц.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19" w:name="anchor8071"/>
    <w:bookmarkEnd w:id="119"/>
    <w:p w:rsidR="003B5196" w:rsidRDefault="00950E48">
      <w:pPr>
        <w:pStyle w:val="a8"/>
      </w:pPr>
      <w:r>
        <w:fldChar w:fldCharType="begin"/>
      </w:r>
      <w:r>
        <w:instrText xml:space="preserve"> HYPERLINK  "http://ivo.garant.ru/document/redirec</w:instrText>
      </w:r>
      <w:r>
        <w:instrText xml:space="preserve">t/70291382/34"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29 декабря 2012 г. N 280-ФЗ статья 8 настоящего Федерального закона дополнена частью 7.1, </w:t>
      </w:r>
      <w:hyperlink r:id="rId120" w:history="1">
        <w:r>
          <w:t>вступающей в силу</w:t>
        </w:r>
      </w:hyperlink>
      <w:r>
        <w:t xml:space="preserve"> с 1 января 2013 г.</w:t>
      </w:r>
    </w:p>
    <w:p w:rsidR="003B5196" w:rsidRDefault="00950E48">
      <w:pPr>
        <w:pStyle w:val="a3"/>
      </w:pPr>
      <w:r>
        <w:t>7.1. Проверка достовер</w:t>
      </w:r>
      <w:r>
        <w:t>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государственных (муниципальных) учреждений, и лицами, замещающими данные должности, о</w:t>
      </w:r>
      <w:r>
        <w:t xml:space="preserve">существляется по решению учредителя или лица, которому такие полномочия предоставлены учредителем, в </w:t>
      </w:r>
      <w:hyperlink r:id="rId121" w:history="1">
        <w:r>
          <w:t>порядке</w:t>
        </w:r>
      </w:hyperlink>
      <w:r>
        <w:t>, устанавливаемом нормативными правовыми актами Российской Федерации. Полномоч</w:t>
      </w:r>
      <w:r>
        <w:t>ия по направлению запросов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органов исполнительной власти, органы местного самоупра</w:t>
      </w:r>
      <w:r>
        <w:t>вления, общественные объединения и иные организации в целях проверки достоверности и полноты сведений о доходах, об имуществе и обязательствах имущественного характера указанных лиц определяются Президентом Российской Федерации.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120" w:name="anchor8072"/>
      <w:bookmarkEnd w:id="120"/>
      <w:r>
        <w:t>Ч</w:t>
      </w:r>
      <w:r>
        <w:t xml:space="preserve">асть 7.2 изменена с 15 сентября 2023 г. - </w:t>
      </w:r>
      <w:hyperlink r:id="rId122" w:history="1">
        <w:r>
          <w:t>Федеральный закон</w:t>
        </w:r>
      </w:hyperlink>
      <w:r>
        <w:t xml:space="preserve"> от 18 марта 2023 г. № 70-ФЗ и </w:t>
      </w:r>
      <w:hyperlink r:id="rId123" w:history="1">
        <w:r>
          <w:t>Федеральный закон</w:t>
        </w:r>
      </w:hyperlink>
      <w:r>
        <w:t xml:space="preserve"> от 10 и</w:t>
      </w:r>
      <w:r>
        <w:t>юля 2023 г. № 286-ФЗ</w:t>
      </w:r>
    </w:p>
    <w:p w:rsidR="003B5196" w:rsidRDefault="00950E48">
      <w:pPr>
        <w:pStyle w:val="a8"/>
      </w:pPr>
      <w:hyperlink r:id="rId124" w:history="1">
        <w:r>
          <w:t>См. предыдущую редакцию</w:t>
        </w:r>
      </w:hyperlink>
    </w:p>
    <w:p w:rsidR="003B5196" w:rsidRDefault="00950E48">
      <w:pPr>
        <w:pStyle w:val="a3"/>
      </w:pPr>
      <w:r>
        <w:t>7.2. Проверка достоверности и полноты сведений о доходах, об имуществе и обязательствах имущественного характера, представляемых гражданином,</w:t>
      </w:r>
      <w:r>
        <w:t xml:space="preserve"> претендующим на замещение должности главного финансового уполномоченного, и лицом, замещающим данную должность, осуществляется в </w:t>
      </w:r>
      <w:hyperlink r:id="rId125" w:history="1">
        <w:r>
          <w:t>порядке</w:t>
        </w:r>
      </w:hyperlink>
      <w:r>
        <w:t>, устанавливаемом Президентом Российской Федераци</w:t>
      </w:r>
      <w:r>
        <w:t>и. Полномочия по направлению запросов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органов исполнительной власти, органы местно</w:t>
      </w:r>
      <w:r>
        <w:t>го самоуправления, общественные объединения и иные организации в целях проверки достоверности и полноты сведений о доходах, об имуществе и обязательствах имущественного характера указанных гражданина и лица определяются Президентом Российской Федерации.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</w:t>
      </w:r>
      <w:r>
        <w:rPr>
          <w:sz w:val="16"/>
        </w:rPr>
        <w:t>формация об изменениях:</w:t>
      </w:r>
    </w:p>
    <w:p w:rsidR="003B5196" w:rsidRDefault="00950E48">
      <w:pPr>
        <w:pStyle w:val="a8"/>
      </w:pPr>
      <w:bookmarkStart w:id="121" w:name="anchor8073"/>
      <w:bookmarkEnd w:id="121"/>
      <w:r>
        <w:t xml:space="preserve">Часть 7.3 изменена с 15 сентября 2023 г. - </w:t>
      </w:r>
      <w:hyperlink r:id="rId126" w:history="1">
        <w:r>
          <w:t>Федеральный закон</w:t>
        </w:r>
      </w:hyperlink>
      <w:r>
        <w:t xml:space="preserve"> от 18 марта 2023 г. № 70-ФЗ</w:t>
      </w:r>
    </w:p>
    <w:p w:rsidR="003B5196" w:rsidRDefault="00950E48">
      <w:pPr>
        <w:pStyle w:val="a8"/>
      </w:pPr>
      <w:hyperlink r:id="rId127" w:history="1">
        <w:r>
          <w:t>См.</w:t>
        </w:r>
        <w:r>
          <w:t xml:space="preserve"> предыдущую редакцию</w:t>
        </w:r>
      </w:hyperlink>
    </w:p>
    <w:p w:rsidR="003B5196" w:rsidRDefault="00950E48">
      <w:pPr>
        <w:pStyle w:val="a3"/>
      </w:pPr>
      <w:r>
        <w:t>7.3. Проверка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финансовых уполномоченных в сферах финансовых услуг, рук</w:t>
      </w:r>
      <w:r>
        <w:t xml:space="preserve">оводителя службы обеспечения деятельности финансового уполномоченного, и лицами, замещающими данные должности, осуществляется по решению Центрального банка Российской Федерации в </w:t>
      </w:r>
      <w:hyperlink r:id="rId128" w:history="1">
        <w:r>
          <w:t>порядке</w:t>
        </w:r>
      </w:hyperlink>
      <w:r>
        <w:t xml:space="preserve">, </w:t>
      </w:r>
      <w:r>
        <w:t>устанавливаемом нормативными актами Центрального банка Российской Федерации.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122" w:name="anchor8074"/>
      <w:bookmarkEnd w:id="122"/>
      <w:r>
        <w:t xml:space="preserve">Статья 8 дополнена частью 7.4 с 30 декабря 2023 г. - </w:t>
      </w:r>
      <w:hyperlink r:id="rId129" w:history="1">
        <w:r>
          <w:t>Федеральный закон</w:t>
        </w:r>
      </w:hyperlink>
      <w:r>
        <w:t xml:space="preserve"> от 19 декабря</w:t>
      </w:r>
      <w:r>
        <w:t xml:space="preserve"> 2023 г. № 605-ФЗ</w:t>
      </w:r>
    </w:p>
    <w:p w:rsidR="003B5196" w:rsidRDefault="00950E48">
      <w:pPr>
        <w:pStyle w:val="a3"/>
      </w:pPr>
      <w:r>
        <w:t>7.4. Проверка достоверности и полноты сведений о доходах, об имуществе и обязательствах имущественного характера, представляемых государственными гражданскими служащими и гражданами, претендующими на включение в федеральный кадровый резер</w:t>
      </w:r>
      <w:r>
        <w:t xml:space="preserve">в на государственной гражданской службе Российской Федерации, осуществляется в </w:t>
      </w:r>
      <w:hyperlink r:id="rId130" w:history="1">
        <w:r>
          <w:t>порядке</w:t>
        </w:r>
      </w:hyperlink>
      <w:r>
        <w:t>, устанавливаемом Президентом Российской Федерации. Полномочия по направлению запросов в органы про</w:t>
      </w:r>
      <w:r>
        <w:t>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органов исполнительной власти, органы местного самоуправления, общественные объединения и иные</w:t>
      </w:r>
      <w:r>
        <w:t xml:space="preserve"> организации в целях проверки достоверности и полноты сведений о доходах, об имуществе и обязательствах имущественного характера указанных лиц определяются Президентом Российской Федерации.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123" w:name="anchor808"/>
      <w:bookmarkEnd w:id="123"/>
      <w:r>
        <w:t xml:space="preserve">Часть 8 изменена с 1 января 2026 г. - </w:t>
      </w:r>
      <w:hyperlink r:id="rId131" w:history="1">
        <w:r>
          <w:t>Федеральный закон</w:t>
        </w:r>
      </w:hyperlink>
      <w:r>
        <w:t xml:space="preserve"> от 28 декабря 2025 г. № 505-ФЗ</w:t>
      </w:r>
    </w:p>
    <w:p w:rsidR="003B5196" w:rsidRDefault="00950E48">
      <w:pPr>
        <w:pStyle w:val="a8"/>
      </w:pPr>
      <w:hyperlink r:id="rId132" w:history="1">
        <w:r>
          <w:t>См. предыдущую редакцию</w:t>
        </w:r>
      </w:hyperlink>
    </w:p>
    <w:p w:rsidR="003B5196" w:rsidRDefault="00950E48">
      <w:pPr>
        <w:pStyle w:val="a3"/>
      </w:pPr>
      <w:r>
        <w:t>8. Непредставление гражданином при поступлен</w:t>
      </w:r>
      <w:r>
        <w:t>ии на государственную или муниципальную службу, на работу в Центральный банк Российской Федерации, государственную корпорацию (компанию), публично-правовую компанию, государственный внебюджетный фонд Российской Федерации, иную организацию, созданную Россий</w:t>
      </w:r>
      <w:r>
        <w:t>ской Федерацией на основании федерального закона, на работу в организацию, создаваемую для выполнения задач, поставленных перед федеральными государственными органами, на должности финансового уполномоченного, руководителя службы обеспечения деятельности ф</w:t>
      </w:r>
      <w:r>
        <w:t>инансового уполномоченного, на должность руководителя государственного (муниципального) учреждения представителю нанимателя (работодателю) сведений о своих доходах, об имуществе и обязательствах имущественного характера, а также о доходах, об имуществе и о</w:t>
      </w:r>
      <w:r>
        <w:t>бязательствах имущественного характера своих супруги (супруга) и несовершеннолетних детей, представление заведомо неполных сведений, за исключением случаев, установленных федеральными законами, либо представление заведомо недостоверных сведений является ос</w:t>
      </w:r>
      <w:r>
        <w:t>нованием для отказа в приеме указанного гражданина на государственную или муниципальную службу, на работу в Центральный банк Российской Федерации, государственную корпорацию (компанию), публично-правовую компанию, государственный внебюджетный фонд Российск</w:t>
      </w:r>
      <w:r>
        <w:t>ой Федерации, иную организацию, созданную Российской Федерацией на основании федерального закона, на работу в организацию, создаваемую для выполнения задач, поставленных перед федеральными государственными органами, на должности финансового уполномоченного</w:t>
      </w:r>
      <w:r>
        <w:t>, руководителя службы обеспечения деятельности финансового уполномоченного, на должность руководителя государственного (муниципального) учреждения.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124" w:name="anchor809"/>
      <w:bookmarkEnd w:id="124"/>
      <w:r>
        <w:t xml:space="preserve">Часть 9 изменена с 1 января 2026 г. - </w:t>
      </w:r>
      <w:hyperlink r:id="rId133" w:history="1">
        <w:r>
          <w:t>Федеральный закон</w:t>
        </w:r>
      </w:hyperlink>
      <w:r>
        <w:t xml:space="preserve"> от 28 декабря 2025 г. № 505-ФЗ</w:t>
      </w:r>
    </w:p>
    <w:p w:rsidR="003B5196" w:rsidRDefault="00950E48">
      <w:pPr>
        <w:pStyle w:val="a8"/>
      </w:pPr>
      <w:hyperlink r:id="rId134" w:history="1">
        <w:r>
          <w:t>См. предыдущую редакцию</w:t>
        </w:r>
      </w:hyperlink>
    </w:p>
    <w:p w:rsidR="003B5196" w:rsidRDefault="00950E48">
      <w:pPr>
        <w:pStyle w:val="a3"/>
      </w:pPr>
      <w:r>
        <w:t>9. Невыполнение гражданином или лицом, указа</w:t>
      </w:r>
      <w:r>
        <w:t xml:space="preserve">нными в </w:t>
      </w:r>
      <w:hyperlink r:id="rId135" w:history="1">
        <w:r>
          <w:t>части 1</w:t>
        </w:r>
      </w:hyperlink>
      <w:r>
        <w:t xml:space="preserve"> настоящей статьи, обязанности, предусмотренной частью 1 настоящей статьи, является правонарушением, влекущим освобождение его от замещаемой должности, в том числе от должностей финансового уполномоченного, руково</w:t>
      </w:r>
      <w:r>
        <w:t>дителя службы обеспечения деятельности финансового уполномоченного, увольнение его с государственной или муниципальной службы, с работы в Центральном банке Российской Федерации, государственной корпорации (компании), публично-правовой компании, государстве</w:t>
      </w:r>
      <w:r>
        <w:t>нном внебюджетном фонде Российской Федерации, иной организации, созданной Российской Федерацией на основании федерального закона, увольнение с работы в организации, создаваемой для выполнения задач, поставленных перед федеральными государственными органами</w:t>
      </w:r>
      <w:r>
        <w:t>, а также в государственном (муниципальном) учреждении.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125" w:name="anchor810"/>
      <w:bookmarkEnd w:id="125"/>
      <w:r>
        <w:t xml:space="preserve">Статья 8 дополнена частью 10 с 1 января 2021 г. - </w:t>
      </w:r>
      <w:hyperlink r:id="rId136" w:history="1">
        <w:r>
          <w:t>Федеральный закон</w:t>
        </w:r>
      </w:hyperlink>
      <w:r>
        <w:t xml:space="preserve"> от 31 июля 2020 г. N 259-ФЗ</w:t>
      </w:r>
    </w:p>
    <w:p w:rsidR="003B5196" w:rsidRDefault="00950E48">
      <w:pPr>
        <w:pStyle w:val="a3"/>
      </w:pPr>
      <w:r>
        <w:t>10. Для це</w:t>
      </w:r>
      <w:r>
        <w:t>лей настоящего Федерального закона цифровая валюта признается имуществом.</w:t>
      </w:r>
    </w:p>
    <w:p w:rsidR="003B5196" w:rsidRDefault="00950E48">
      <w:pPr>
        <w:pStyle w:val="a5"/>
        <w:rPr>
          <w:sz w:val="16"/>
        </w:rPr>
      </w:pPr>
      <w:r>
        <w:rPr>
          <w:sz w:val="16"/>
        </w:rPr>
        <w:t>ГАРАНТ:</w:t>
      </w:r>
    </w:p>
    <w:p w:rsidR="003B5196" w:rsidRDefault="00950E48">
      <w:pPr>
        <w:pStyle w:val="a5"/>
      </w:pPr>
      <w:r>
        <w:t xml:space="preserve">См. </w:t>
      </w:r>
      <w:hyperlink r:id="rId137" w:history="1">
        <w:r>
          <w:t>Типовой кодекс</w:t>
        </w:r>
      </w:hyperlink>
      <w:r>
        <w:t xml:space="preserve"> этики и служебного поведения государственных служащих РФ и муниципальных служащих, одобр</w:t>
      </w:r>
      <w:r>
        <w:t>енный решением президиума Совета при Президенте РФ по противодействию коррупции от 23 декабря 2010 г. (протокол N 21)</w:t>
      </w:r>
    </w:p>
    <w:p w:rsidR="003B5196" w:rsidRDefault="003B5196">
      <w:pPr>
        <w:pStyle w:val="a5"/>
      </w:pP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26" w:name="anchor81"/>
    <w:bookmarkEnd w:id="126"/>
    <w:p w:rsidR="003B5196" w:rsidRDefault="00950E48">
      <w:pPr>
        <w:pStyle w:val="a8"/>
      </w:pPr>
      <w:r>
        <w:fldChar w:fldCharType="begin"/>
      </w:r>
      <w:r>
        <w:instrText xml:space="preserve"> HYPERLINK  "http://ivo.garant.ru/document/redirect/70271696/183"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декабря 2012 г. N</w:t>
      </w:r>
      <w:r>
        <w:t xml:space="preserve"> 231-ФЗ настоящий Федеральный закон дополнен статьей 8.1, </w:t>
      </w:r>
      <w:hyperlink r:id="rId138" w:history="1">
        <w:r>
          <w:t>вступающей в силу</w:t>
        </w:r>
      </w:hyperlink>
      <w:r>
        <w:t xml:space="preserve"> с 1 января 2013 г.</w:t>
      </w:r>
    </w:p>
    <w:p w:rsidR="003B5196" w:rsidRDefault="00950E48">
      <w:pPr>
        <w:pStyle w:val="a6"/>
      </w:pPr>
      <w:r>
        <w:rPr>
          <w:b/>
          <w:color w:val="26282F"/>
        </w:rPr>
        <w:t>Статья 8.1.</w:t>
      </w:r>
      <w:r>
        <w:t xml:space="preserve"> Представление сведений о расходах</w:t>
      </w:r>
    </w:p>
    <w:p w:rsidR="003B5196" w:rsidRDefault="00950E48">
      <w:pPr>
        <w:pStyle w:val="a5"/>
        <w:rPr>
          <w:sz w:val="16"/>
        </w:rPr>
      </w:pPr>
      <w:r>
        <w:rPr>
          <w:sz w:val="16"/>
        </w:rPr>
        <w:t>ГАРАНТ:</w:t>
      </w:r>
    </w:p>
    <w:p w:rsidR="003B5196" w:rsidRDefault="00950E48">
      <w:pPr>
        <w:pStyle w:val="a5"/>
      </w:pPr>
      <w:r>
        <w:t xml:space="preserve">См. комментарии к статье 8.1 </w:t>
      </w:r>
      <w:r>
        <w:t>настоящего Федерального закона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27" w:name="anchor8101"/>
    <w:bookmarkEnd w:id="127"/>
    <w:p w:rsidR="003B5196" w:rsidRDefault="00950E48">
      <w:pPr>
        <w:pStyle w:val="a8"/>
      </w:pPr>
      <w:r>
        <w:fldChar w:fldCharType="begin"/>
      </w:r>
      <w:r>
        <w:instrText xml:space="preserve"> HYPERLINK  "http://ivo.garant.ru/document/redirect/71645432/631"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апреля 2017 г. N 64-ФЗ в часть 1 статьи 8.1 настоящего Федерального закона внесены изменения</w:t>
      </w:r>
    </w:p>
    <w:p w:rsidR="003B5196" w:rsidRDefault="00950E48">
      <w:pPr>
        <w:pStyle w:val="a8"/>
      </w:pPr>
      <w:hyperlink r:id="rId139" w:history="1">
        <w:r>
          <w:t>См. текст части в предыдущей редакции</w:t>
        </w:r>
      </w:hyperlink>
    </w:p>
    <w:p w:rsidR="003B5196" w:rsidRDefault="00950E48">
      <w:pPr>
        <w:pStyle w:val="a3"/>
      </w:pPr>
      <w:r>
        <w:t xml:space="preserve">1. Лица, замещающие (занимающие) должности, включенные в </w:t>
      </w:r>
      <w:hyperlink r:id="rId140" w:history="1">
        <w:r>
          <w:t>перечни</w:t>
        </w:r>
      </w:hyperlink>
      <w:r>
        <w:t>, установленные нормативными п</w:t>
      </w:r>
      <w:r>
        <w:t xml:space="preserve">равовыми актами Российской Федерации или </w:t>
      </w:r>
      <w:hyperlink r:id="rId141" w:history="1">
        <w:r>
          <w:t>нормативными актами</w:t>
        </w:r>
      </w:hyperlink>
      <w:r>
        <w:t xml:space="preserve"> Центрального банка Российской Федерации, обязаны представлять сведения о своих расходах, а также о расходах своих супруги (с</w:t>
      </w:r>
      <w:r>
        <w:t xml:space="preserve">упруга) и несовершеннолетних детей в случаях и порядке, которые установлены </w:t>
      </w:r>
      <w:hyperlink r:id="rId142" w:history="1">
        <w:r>
          <w:t>Федеральным законом</w:t>
        </w:r>
      </w:hyperlink>
      <w:r>
        <w:t xml:space="preserve"> от 3 декабря 2012 года N 230-ФЗ "О контроле за соответствием расходов лиц, замещающих государ</w:t>
      </w:r>
      <w:r>
        <w:t xml:space="preserve">ственные должности, и иных лиц их доходам", иными нормативными правовыми актами Российской Федерации и </w:t>
      </w:r>
      <w:hyperlink r:id="rId143" w:history="1">
        <w:r>
          <w:t>нормативными актами</w:t>
        </w:r>
      </w:hyperlink>
      <w:r>
        <w:t xml:space="preserve"> Центрального банка Российской Федерации.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</w:t>
      </w:r>
      <w:r>
        <w:rPr>
          <w:sz w:val="16"/>
        </w:rPr>
        <w:t>:</w:t>
      </w:r>
    </w:p>
    <w:bookmarkStart w:id="128" w:name="anchor8102"/>
    <w:bookmarkEnd w:id="128"/>
    <w:p w:rsidR="003B5196" w:rsidRDefault="00950E48">
      <w:pPr>
        <w:pStyle w:val="a8"/>
      </w:pPr>
      <w:r>
        <w:fldChar w:fldCharType="begin"/>
      </w:r>
      <w:r>
        <w:instrText xml:space="preserve"> HYPERLINK  "http://ivo.garant.ru/document/redirect/71645432/632"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апреля 2017 г. N 64-ФЗ в часть 2 статьи 8.1 настоящего Федерального закона внесены изменения</w:t>
      </w:r>
    </w:p>
    <w:p w:rsidR="003B5196" w:rsidRDefault="00950E48">
      <w:pPr>
        <w:pStyle w:val="a8"/>
      </w:pPr>
      <w:hyperlink r:id="rId144" w:history="1">
        <w:r>
          <w:t>См. текст части в предыдущей редакции</w:t>
        </w:r>
      </w:hyperlink>
    </w:p>
    <w:p w:rsidR="003B5196" w:rsidRDefault="00950E48">
      <w:pPr>
        <w:pStyle w:val="a3"/>
      </w:pPr>
      <w:r>
        <w:t xml:space="preserve">2. Контроль за соответствием расходов лиц, указанных в </w:t>
      </w:r>
      <w:hyperlink r:id="rId145" w:history="1">
        <w:r>
          <w:t>части 1</w:t>
        </w:r>
      </w:hyperlink>
      <w:r>
        <w:t xml:space="preserve"> настоящей статьи, а также расходов их супруг (супругов) и несовершеннолетних детей общему доходу лиц, указанных в части 1 н</w:t>
      </w:r>
      <w:r>
        <w:t xml:space="preserve">астоящей статьи, и их супруг (супругов) за три последних года, предшествующих совершению сделки, осуществляется в порядке, предусмотренном настоящим Федеральным законом и </w:t>
      </w:r>
      <w:hyperlink r:id="rId146" w:history="1">
        <w:r>
          <w:t>Федеральным законо</w:t>
        </w:r>
        <w:r>
          <w:t>м</w:t>
        </w:r>
      </w:hyperlink>
      <w:r>
        <w:t xml:space="preserve"> от 3 декабря 2012 года N 230-ФЗ "О контроле за соответствием расходов лиц, замещающих государственные должности, и иных лиц их доходам", нормативными правовыми актами Президента Российской Федерации, иными </w:t>
      </w:r>
      <w:hyperlink r:id="rId147" w:history="1">
        <w:r>
          <w:t>нормативными правовыми актами</w:t>
        </w:r>
      </w:hyperlink>
      <w:r>
        <w:t xml:space="preserve"> Российской Федерации, </w:t>
      </w:r>
      <w:hyperlink r:id="rId148" w:history="1">
        <w:r>
          <w:t>нормативными актами</w:t>
        </w:r>
      </w:hyperlink>
      <w:r>
        <w:t xml:space="preserve"> Центрального банка Российской Федерации.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129" w:name="anchor8103"/>
      <w:bookmarkEnd w:id="129"/>
      <w:r>
        <w:t>Часть 3 изменена с 1 января 20</w:t>
      </w:r>
      <w:r>
        <w:t xml:space="preserve">26 г. - </w:t>
      </w:r>
      <w:hyperlink r:id="rId149" w:history="1">
        <w:r>
          <w:t>Федеральный закон</w:t>
        </w:r>
      </w:hyperlink>
      <w:r>
        <w:t xml:space="preserve"> от 28 декабря 2025 г. № 505-ФЗ</w:t>
      </w:r>
    </w:p>
    <w:p w:rsidR="003B5196" w:rsidRDefault="00950E48">
      <w:pPr>
        <w:pStyle w:val="a8"/>
      </w:pPr>
      <w:hyperlink r:id="rId150" w:history="1">
        <w:r>
          <w:t>См. предыдущую редакцию</w:t>
        </w:r>
      </w:hyperlink>
    </w:p>
    <w:p w:rsidR="003B5196" w:rsidRDefault="00950E48">
      <w:pPr>
        <w:pStyle w:val="a3"/>
      </w:pPr>
      <w:r>
        <w:t>3. Непредставление лицами, указа</w:t>
      </w:r>
      <w:r>
        <w:t xml:space="preserve">нными в </w:t>
      </w:r>
      <w:hyperlink r:id="rId151" w:history="1">
        <w:r>
          <w:t>части 1</w:t>
        </w:r>
      </w:hyperlink>
      <w:r>
        <w:t xml:space="preserve"> настоящей статьи, сведений о своих расходах, представление заведомо неполных сведений, за исключением случаев, установленных федеральными законами, либо представление заведомо недостоверных сведений о своих расх</w:t>
      </w:r>
      <w:r>
        <w:t>одах или непредставление сведений о расходах своих супруги (супруга) и несовершеннолетних детей, представление заведомо неполных сведений, за исключением случаев, установленных федеральными законами, либо представление заведомо недостоверных сведений о рас</w:t>
      </w:r>
      <w:r>
        <w:t>ходах своих супруги (супруга) и несовершеннолетних детей в случае, если представление таких сведений обязательно, является правонарушением, влекущим освобождение лиц, указанных в части 1 настоящей статьи, от замещаемой (занимаемой) должности, в том числе о</w:t>
      </w:r>
      <w:r>
        <w:t>т должностей финансового уполномоченного, руководителя службы обеспечения деятельности финансового уполномоченного, увольнение в установленном порядке с государственной или муниципальной службы, из Центрального банка Российской Федерации, с работы в госуда</w:t>
      </w:r>
      <w:r>
        <w:t>рственной корпорации (компании), публично-правовой компании, государственном внебюджетном фонде Российской Федерации, иной организации, созданной Российской Федерацией на основании федерального закона, с работы в организации, создаваемой для выполнения зад</w:t>
      </w:r>
      <w:r>
        <w:t>ач, поставленных перед федеральными государственными органами.</w:t>
      </w:r>
    </w:p>
    <w:p w:rsidR="003B5196" w:rsidRDefault="00950E48">
      <w:pPr>
        <w:pStyle w:val="a3"/>
      </w:pPr>
      <w:bookmarkStart w:id="130" w:name="anchor8104"/>
      <w:bookmarkEnd w:id="130"/>
      <w:r>
        <w:t xml:space="preserve">4. Утратила силу с 1 января 2026 г. - </w:t>
      </w:r>
      <w:hyperlink r:id="rId152" w:history="1">
        <w:r>
          <w:t>Федеральный закон</w:t>
        </w:r>
      </w:hyperlink>
      <w:r>
        <w:t xml:space="preserve"> от 28 декабря 2025 г. № 505-ФЗ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hyperlink r:id="rId153" w:history="1">
        <w:r>
          <w:t>См. предыдущую редакцию</w:t>
        </w:r>
      </w:hyperlink>
    </w:p>
    <w:p w:rsidR="003B5196" w:rsidRDefault="003B5196">
      <w:pPr>
        <w:pStyle w:val="a8"/>
      </w:pP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131" w:name="anchor82"/>
      <w:bookmarkEnd w:id="131"/>
      <w:r>
        <w:t xml:space="preserve">Федеральный закон дополнен статьей 8.2 с 17 марта 2022 г. - </w:t>
      </w:r>
      <w:hyperlink r:id="rId154" w:history="1">
        <w:r>
          <w:t>Федеральный закон</w:t>
        </w:r>
      </w:hyperlink>
      <w:r>
        <w:t xml:space="preserve"> от 6 марта 2022 г. № 44-ФЗ</w:t>
      </w:r>
    </w:p>
    <w:p w:rsidR="003B5196" w:rsidRDefault="00950E48">
      <w:pPr>
        <w:pStyle w:val="a6"/>
      </w:pPr>
      <w:r>
        <w:rPr>
          <w:b/>
          <w:color w:val="26282F"/>
        </w:rPr>
        <w:t>Статья 8.2.</w:t>
      </w:r>
      <w:r>
        <w:t xml:space="preserve"> Контроль за законностью получения денежных средств</w:t>
      </w:r>
    </w:p>
    <w:p w:rsidR="003B5196" w:rsidRDefault="00950E48">
      <w:pPr>
        <w:pStyle w:val="a5"/>
        <w:rPr>
          <w:sz w:val="16"/>
        </w:rPr>
      </w:pPr>
      <w:r>
        <w:rPr>
          <w:sz w:val="16"/>
        </w:rPr>
        <w:t>ГАРАНТ:</w:t>
      </w:r>
    </w:p>
    <w:p w:rsidR="003B5196" w:rsidRDefault="00950E48">
      <w:pPr>
        <w:pStyle w:val="a5"/>
      </w:pPr>
      <w:r>
        <w:t xml:space="preserve">См. </w:t>
      </w:r>
      <w:hyperlink r:id="rId155" w:history="1">
        <w:r>
          <w:t>комментарии</w:t>
        </w:r>
      </w:hyperlink>
      <w:r>
        <w:t xml:space="preserve"> к статье 8.2 настоящего Федерального закона</w:t>
      </w:r>
    </w:p>
    <w:p w:rsidR="003B5196" w:rsidRDefault="00950E48">
      <w:pPr>
        <w:pStyle w:val="a3"/>
      </w:pPr>
      <w:bookmarkStart w:id="132" w:name="anchor8201"/>
      <w:bookmarkEnd w:id="132"/>
      <w:r>
        <w:t>1. В случае,</w:t>
      </w:r>
      <w:r>
        <w:t xml:space="preserve"> если в ходе осуществления проверки достоверности и полноты сведений о доходах, об имуществе и обязательствах имущественного характера получена информация о том, что в течение года, предшествующего году представления указанных сведений (отчетный период), н</w:t>
      </w:r>
      <w:r>
        <w:t>а счета лица, представившего указанные сведения (далее - проверяемое лицо), его супруги (супруга) и несовершеннолетних детей в банках и (или) иных кредитных организациях поступили денежные средства в сумме, превышающей их совокупный доход за отчетный перио</w:t>
      </w:r>
      <w:r>
        <w:t>д и предшествующие два года, лица, осуществляющие такую проверку, обязаны истребовать у проверяемого лица сведения, подтверждающие законность получения этих денежных средств.</w:t>
      </w:r>
    </w:p>
    <w:p w:rsidR="003B5196" w:rsidRDefault="00950E48">
      <w:pPr>
        <w:pStyle w:val="a5"/>
        <w:rPr>
          <w:sz w:val="16"/>
        </w:rPr>
      </w:pPr>
      <w:r>
        <w:rPr>
          <w:sz w:val="16"/>
        </w:rPr>
        <w:t>ГАРАНТ:</w:t>
      </w:r>
    </w:p>
    <w:p w:rsidR="003B5196" w:rsidRDefault="00950E48">
      <w:pPr>
        <w:pStyle w:val="a5"/>
      </w:pPr>
      <w:r>
        <w:t xml:space="preserve">Согласно </w:t>
      </w:r>
      <w:hyperlink r:id="rId156" w:history="1">
        <w:r>
          <w:t>Указу</w:t>
        </w:r>
      </w:hyperlink>
      <w:r>
        <w:t xml:space="preserve"> Президента РФ от 18 июля 2022 г. № 472 лицо, представившее сведения о доходах, об имуществе и обязательствах имущественного характера, представляет сведения, подтверждающие законность получения денежных средств, в течение 15 рабочих дней с даты и</w:t>
      </w:r>
      <w:r>
        <w:t>х истребования в соответствии с частью 1 статьи 8</w:t>
      </w:r>
      <w:r>
        <w:rPr>
          <w:vertAlign w:val="superscript"/>
        </w:rPr>
        <w:t> 2</w:t>
      </w:r>
      <w:r>
        <w:t xml:space="preserve"> настоящего Федерального закона</w:t>
      </w:r>
    </w:p>
    <w:p w:rsidR="003B5196" w:rsidRDefault="00950E48">
      <w:pPr>
        <w:pStyle w:val="a3"/>
      </w:pPr>
      <w:bookmarkStart w:id="133" w:name="anchor8202"/>
      <w:bookmarkEnd w:id="133"/>
      <w:r>
        <w:t>2. В случае непредставления проверяемым лицом сведений, подтверждающих законность получения этих денежных средств, или представления недостоверных сведений материалы проверк</w:t>
      </w:r>
      <w:r>
        <w:t>и в трехдневный срок после ее завершения направляются лицом, принявшим решение о ее осуществлении, в органы прокуратуры Российской Федерации.</w:t>
      </w:r>
    </w:p>
    <w:p w:rsidR="003B5196" w:rsidRDefault="00950E48">
      <w:pPr>
        <w:pStyle w:val="a3"/>
      </w:pPr>
      <w:bookmarkStart w:id="134" w:name="anchor8203"/>
      <w:bookmarkEnd w:id="134"/>
      <w:r>
        <w:t>3. В случае увольнения (прекращения полномочий) проверяемого лица, в отношении которого осуществляется проверка, у</w:t>
      </w:r>
      <w:r>
        <w:t xml:space="preserve">казанная в </w:t>
      </w:r>
      <w:hyperlink r:id="rId157" w:history="1">
        <w:r>
          <w:t>части 1</w:t>
        </w:r>
      </w:hyperlink>
      <w:r>
        <w:t xml:space="preserve"> настоящей статьи, до ее завершения и при наличии информации о том, что в течение отчетного периода на счета этого проверяемого лица, его супруги (супруга) и несовершеннолетних детей в банках и (или) иных кред</w:t>
      </w:r>
      <w:r>
        <w:t>итных организациях поступили денежные средства в сумме, превышающей их совокупный доход за отчетный период и предшествующие два года, материалы проверки в трехдневный срок после увольнения (прекращения полномочий) указанного лица направляются лицом, приняв</w:t>
      </w:r>
      <w:r>
        <w:t>шим решение о ее осуществлении, в органы прокуратуры Российской Федерации.</w:t>
      </w:r>
    </w:p>
    <w:p w:rsidR="003B5196" w:rsidRDefault="00950E48">
      <w:pPr>
        <w:pStyle w:val="a3"/>
      </w:pPr>
      <w:bookmarkStart w:id="135" w:name="anchor8204"/>
      <w:bookmarkEnd w:id="135"/>
      <w:r>
        <w:t xml:space="preserve">4. Генеральный прокурор Российской Федерации или подчиненные ему прокуроры не позднее 10 рабочих дней со дня получения материалов, указанных в </w:t>
      </w:r>
      <w:hyperlink r:id="rId158" w:history="1">
        <w:r>
          <w:t>части 3</w:t>
        </w:r>
      </w:hyperlink>
      <w:r>
        <w:t xml:space="preserve"> н</w:t>
      </w:r>
      <w:r>
        <w:t>астоящей статьи, принимают решение об осуществлении проверки законности получения денежных средств, указанных в части 3 настоящей статьи, отдельно в отношении каждого проверяемого лица. Решение оформляется в письменной форме.</w:t>
      </w:r>
    </w:p>
    <w:p w:rsidR="003B5196" w:rsidRDefault="00950E48">
      <w:pPr>
        <w:pStyle w:val="a3"/>
      </w:pPr>
      <w:bookmarkStart w:id="136" w:name="anchor8205"/>
      <w:bookmarkEnd w:id="136"/>
      <w:r>
        <w:t>5. Генеральный прокурор Россий</w:t>
      </w:r>
      <w:r>
        <w:t xml:space="preserve">ской Федерации или подчиненные ему прокуроры не позднее чем через два рабочих дня со дня принятия решения, указанного в </w:t>
      </w:r>
      <w:hyperlink r:id="rId159" w:history="1">
        <w:r>
          <w:t>части 4</w:t>
        </w:r>
      </w:hyperlink>
      <w:r>
        <w:t xml:space="preserve"> настоящей статьи, обязаны в письменной форме уведомить проверяемое лицо о принятом в отношении него</w:t>
      </w:r>
      <w:r>
        <w:t xml:space="preserve"> решении, а также о необходимости представления этим лицом сведений, подтверждающих законность получения денежных средств, указанных в </w:t>
      </w:r>
      <w:hyperlink r:id="rId160" w:history="1">
        <w:r>
          <w:t>части 2</w:t>
        </w:r>
      </w:hyperlink>
      <w:r>
        <w:t xml:space="preserve"> настоящей статьи.</w:t>
      </w:r>
    </w:p>
    <w:p w:rsidR="003B5196" w:rsidRDefault="00950E48">
      <w:pPr>
        <w:pStyle w:val="a3"/>
      </w:pPr>
      <w:bookmarkStart w:id="137" w:name="anchor8206"/>
      <w:bookmarkEnd w:id="137"/>
      <w:r>
        <w:t xml:space="preserve">6. Проверка, указанная в </w:t>
      </w:r>
      <w:hyperlink r:id="rId161" w:history="1">
        <w:r>
          <w:t>части 4</w:t>
        </w:r>
      </w:hyperlink>
      <w:r>
        <w:t xml:space="preserve"> наст</w:t>
      </w:r>
      <w:r>
        <w:t>оящей статьи, проводится прокурорами.</w:t>
      </w:r>
    </w:p>
    <w:p w:rsidR="003B5196" w:rsidRDefault="00950E48">
      <w:pPr>
        <w:pStyle w:val="a3"/>
      </w:pPr>
      <w:bookmarkStart w:id="138" w:name="anchor8207"/>
      <w:bookmarkEnd w:id="138"/>
      <w:r>
        <w:t xml:space="preserve">7. Проверка, указанная в </w:t>
      </w:r>
      <w:hyperlink r:id="rId162" w:history="1">
        <w:r>
          <w:t>части 4</w:t>
        </w:r>
      </w:hyperlink>
      <w:r>
        <w:t xml:space="preserve"> настоящей статьи, не может проводиться по истечении шести месяцев со дня увольнения (прекращения полномочий) проверяемого лица.</w:t>
      </w:r>
    </w:p>
    <w:p w:rsidR="003B5196" w:rsidRDefault="00950E48">
      <w:pPr>
        <w:pStyle w:val="a3"/>
      </w:pPr>
      <w:bookmarkStart w:id="139" w:name="anchor8208"/>
      <w:bookmarkEnd w:id="139"/>
      <w:r>
        <w:t xml:space="preserve">8. При проведении проверки, </w:t>
      </w:r>
      <w:r>
        <w:t xml:space="preserve">указанной в </w:t>
      </w:r>
      <w:hyperlink r:id="rId163" w:history="1">
        <w:r>
          <w:t>части 4</w:t>
        </w:r>
      </w:hyperlink>
      <w:r>
        <w:t xml:space="preserve"> настоящей статьи, проверяемое лицо вправе:</w:t>
      </w:r>
    </w:p>
    <w:p w:rsidR="003B5196" w:rsidRDefault="00950E48">
      <w:pPr>
        <w:pStyle w:val="a3"/>
      </w:pPr>
      <w:bookmarkStart w:id="140" w:name="anchor820801"/>
      <w:bookmarkEnd w:id="140"/>
      <w:r>
        <w:t>1) давать пояснения в письменной форме об источниках поступления денежных средств на свои счета, счета своих супруги (супруга) и несовершеннолетних детей в банках и</w:t>
      </w:r>
      <w:r>
        <w:t xml:space="preserve"> (или) иных кредитных организациях;</w:t>
      </w:r>
    </w:p>
    <w:p w:rsidR="003B5196" w:rsidRDefault="00950E48">
      <w:pPr>
        <w:pStyle w:val="a3"/>
      </w:pPr>
      <w:bookmarkStart w:id="141" w:name="anchor820802"/>
      <w:bookmarkEnd w:id="141"/>
      <w:r>
        <w:t>2) представлять дополнительные материалы и давать по ним пояснения в письменной форме;</w:t>
      </w:r>
    </w:p>
    <w:p w:rsidR="003B5196" w:rsidRDefault="00950E48">
      <w:pPr>
        <w:pStyle w:val="a3"/>
      </w:pPr>
      <w:bookmarkStart w:id="142" w:name="anchor820803"/>
      <w:bookmarkEnd w:id="142"/>
      <w:r>
        <w:t>3) обращаться к прокурору с ходатайством о проведении с ним беседы по вопросам, связанным с осуществлением данной проверки. Ходатайст</w:t>
      </w:r>
      <w:r>
        <w:t>во подлежит обязательному удовлетворению.</w:t>
      </w:r>
    </w:p>
    <w:p w:rsidR="003B5196" w:rsidRDefault="00950E48">
      <w:pPr>
        <w:pStyle w:val="a3"/>
      </w:pPr>
      <w:bookmarkStart w:id="143" w:name="anchor8209"/>
      <w:bookmarkEnd w:id="143"/>
      <w:r>
        <w:t xml:space="preserve">9. Генеральный прокурор Российской Федерации или подчиненные ему прокуроры при осуществлении проверки, указанной в </w:t>
      </w:r>
      <w:hyperlink r:id="rId164" w:history="1">
        <w:r>
          <w:t>части 4</w:t>
        </w:r>
      </w:hyperlink>
      <w:r>
        <w:t xml:space="preserve"> настоящей статьи, обязаны:</w:t>
      </w:r>
    </w:p>
    <w:p w:rsidR="003B5196" w:rsidRDefault="00950E48">
      <w:pPr>
        <w:pStyle w:val="a3"/>
      </w:pPr>
      <w:bookmarkStart w:id="144" w:name="anchor820901"/>
      <w:bookmarkEnd w:id="144"/>
      <w:r>
        <w:t xml:space="preserve">1) истребовать у проверяемого лица </w:t>
      </w:r>
      <w:r>
        <w:t xml:space="preserve">сведения, подтверждающие законность получения денежных средств, указанных в </w:t>
      </w:r>
      <w:hyperlink r:id="rId165" w:history="1">
        <w:r>
          <w:t>части 3</w:t>
        </w:r>
      </w:hyperlink>
      <w:r>
        <w:t xml:space="preserve"> настоящей статьи;</w:t>
      </w:r>
    </w:p>
    <w:p w:rsidR="003B5196" w:rsidRDefault="00950E48">
      <w:pPr>
        <w:pStyle w:val="a3"/>
      </w:pPr>
      <w:bookmarkStart w:id="145" w:name="anchor820902"/>
      <w:bookmarkEnd w:id="145"/>
      <w:r>
        <w:t>2) изучать дополнительные материалы, представленные проверяемым лицом;</w:t>
      </w:r>
    </w:p>
    <w:p w:rsidR="003B5196" w:rsidRDefault="00950E48">
      <w:pPr>
        <w:pStyle w:val="a3"/>
      </w:pPr>
      <w:bookmarkStart w:id="146" w:name="anchor820903"/>
      <w:bookmarkEnd w:id="146"/>
      <w:r>
        <w:t>3) провести беседу с проверяемым лицом в случае поступ</w:t>
      </w:r>
      <w:r>
        <w:t xml:space="preserve">ления ходатайства, предусмотренного </w:t>
      </w:r>
      <w:hyperlink r:id="rId166" w:history="1">
        <w:r>
          <w:t>пунктом 3 части 8</w:t>
        </w:r>
      </w:hyperlink>
      <w:r>
        <w:t xml:space="preserve"> настоящей статьи.</w:t>
      </w:r>
    </w:p>
    <w:p w:rsidR="003B5196" w:rsidRDefault="00950E48">
      <w:pPr>
        <w:pStyle w:val="a3"/>
      </w:pPr>
      <w:bookmarkStart w:id="147" w:name="anchor8210"/>
      <w:bookmarkEnd w:id="147"/>
      <w:r>
        <w:t xml:space="preserve">10. Генеральный прокурор Российской Федерации или подчиненные ему прокуроры при осуществлении проверки, указанной в </w:t>
      </w:r>
      <w:hyperlink r:id="rId167" w:history="1">
        <w:r>
          <w:t>части 4</w:t>
        </w:r>
      </w:hyperlink>
      <w:r>
        <w:t xml:space="preserve"> </w:t>
      </w:r>
      <w:r>
        <w:t>настоящей статьи, вправе:</w:t>
      </w:r>
    </w:p>
    <w:p w:rsidR="003B5196" w:rsidRDefault="00950E48">
      <w:pPr>
        <w:pStyle w:val="a3"/>
      </w:pPr>
      <w:bookmarkStart w:id="148" w:name="anchor821001"/>
      <w:bookmarkEnd w:id="148"/>
      <w:r>
        <w:t>1) проводить по своей инициативе беседу с проверяемым лицом;</w:t>
      </w:r>
    </w:p>
    <w:p w:rsidR="003B5196" w:rsidRDefault="00950E48">
      <w:pPr>
        <w:pStyle w:val="a3"/>
      </w:pPr>
      <w:bookmarkStart w:id="149" w:name="anchor821002"/>
      <w:bookmarkEnd w:id="149"/>
      <w:r>
        <w:t>2) получать от проверяемого лица пояснения по представленным им сведениям и материалам;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150" w:name="anchor821003"/>
      <w:bookmarkEnd w:id="150"/>
      <w:r>
        <w:t xml:space="preserve">Пункт 3 изменен с 1 июня 2025 г. - </w:t>
      </w:r>
      <w:hyperlink r:id="rId168" w:history="1">
        <w:r>
          <w:t>Федеральный закон</w:t>
        </w:r>
      </w:hyperlink>
      <w:r>
        <w:t xml:space="preserve"> от 28 декабря 2024 г. № 522-ФЗ</w:t>
      </w:r>
    </w:p>
    <w:p w:rsidR="003B5196" w:rsidRDefault="00950E48">
      <w:pPr>
        <w:pStyle w:val="a8"/>
      </w:pPr>
      <w:hyperlink r:id="rId169" w:history="1">
        <w:r>
          <w:t>См. предыдущую редакцию</w:t>
        </w:r>
      </w:hyperlink>
    </w:p>
    <w:p w:rsidR="003B5196" w:rsidRDefault="00950E48">
      <w:pPr>
        <w:pStyle w:val="a3"/>
      </w:pPr>
      <w:r>
        <w:t>3) направлять в установленном порядке запр</w:t>
      </w:r>
      <w:r>
        <w:t>осы в федеральные государственные органы, государственные органы субъектов Российской Федерации, органы местного самоуправления, общественные объединения и иные организации об имеющейся у них информации о доходах, об имуществе и обязательствах имущественно</w:t>
      </w:r>
      <w:r>
        <w:t>го характера проверяемого лица, его супруги (супруга) и несовершеннолетних детей, а также об источниках поступления денежных средств на их счета в банках и (или) иных кредитных организациях. Запросы в кредитные организации, налоговые органы Российской Феде</w:t>
      </w:r>
      <w:r>
        <w:t>рации, органы, осуществляющие государственную регистрацию прав на недвижимое имущество и сделок с ним, операторам информационных систем, в которых осуществляется выпуск цифровых финансовых активов, а также в уполномоченный орган в сфере противодействия лег</w:t>
      </w:r>
      <w:r>
        <w:t>ализации (отмыванию) доходов, полученных преступным путем, финансированию терроризма, экстремистской деятельности и финансированию распространения оружия массового уничтожения направляются Генеральным прокурором Российской Федерации, заместителями Генераль</w:t>
      </w:r>
      <w:r>
        <w:t>ного прокурора Российской Федерации, прокурорами субъектов Российской Федерации, военными и другими специализированными прокурорами, приравненными к прокурорам субъектов Российской Федерации;</w:t>
      </w:r>
    </w:p>
    <w:p w:rsidR="003B5196" w:rsidRDefault="00950E48">
      <w:pPr>
        <w:pStyle w:val="a3"/>
      </w:pPr>
      <w:bookmarkStart w:id="151" w:name="anchor821004"/>
      <w:bookmarkEnd w:id="151"/>
      <w:r>
        <w:t>4) наводить справки у физических лиц и получать от них с их согл</w:t>
      </w:r>
      <w:r>
        <w:t>асия информацию.</w:t>
      </w:r>
    </w:p>
    <w:p w:rsidR="003B5196" w:rsidRDefault="00950E48">
      <w:pPr>
        <w:pStyle w:val="a3"/>
      </w:pPr>
      <w:bookmarkStart w:id="152" w:name="anchor8211"/>
      <w:bookmarkEnd w:id="152"/>
      <w:r>
        <w:t xml:space="preserve">11. Руководители государственных органов, органов местного самоуправления, организаций, получившие запрос, указанный в </w:t>
      </w:r>
      <w:hyperlink r:id="rId170" w:history="1">
        <w:r>
          <w:t>пункте 3 части 10</w:t>
        </w:r>
      </w:hyperlink>
      <w:r>
        <w:t xml:space="preserve"> настоящей статьи, обязаны организовать его исполнение в соответствии с </w:t>
      </w:r>
      <w:r>
        <w:t>федеральными законами и иными нормативными правовыми актами Российской Федерации и представить в установленном порядке запрашиваемую информацию.</w:t>
      </w:r>
    </w:p>
    <w:p w:rsidR="003B5196" w:rsidRDefault="00950E48">
      <w:pPr>
        <w:pStyle w:val="a3"/>
      </w:pPr>
      <w:bookmarkStart w:id="153" w:name="anchor8212"/>
      <w:bookmarkEnd w:id="153"/>
      <w:r>
        <w:t xml:space="preserve">12. Порядок рассмотрения материалов проверки, указанной в </w:t>
      </w:r>
      <w:hyperlink r:id="rId171" w:history="1">
        <w:r>
          <w:t>части 4</w:t>
        </w:r>
      </w:hyperlink>
      <w:r>
        <w:t xml:space="preserve"> настоящей статьи</w:t>
      </w:r>
      <w:r>
        <w:t>, определяется Генеральным прокурором Российской Федерации.</w:t>
      </w:r>
    </w:p>
    <w:p w:rsidR="003B5196" w:rsidRDefault="00950E48">
      <w:pPr>
        <w:pStyle w:val="a3"/>
      </w:pPr>
      <w:bookmarkStart w:id="154" w:name="anchor8213"/>
      <w:bookmarkEnd w:id="154"/>
      <w:r>
        <w:t xml:space="preserve">13. Генеральный прокурор Российской Федерации или подчиненные ему прокуроры после завершения проверки, указанной в </w:t>
      </w:r>
      <w:hyperlink r:id="rId172" w:history="1">
        <w:r>
          <w:t>части 4</w:t>
        </w:r>
      </w:hyperlink>
      <w:r>
        <w:t xml:space="preserve"> настоящей статьи, информируют о ее результат</w:t>
      </w:r>
      <w:r>
        <w:t xml:space="preserve">ах лицо, направившее в органы прокуратуры Российской Федерации материалы в соответствии с </w:t>
      </w:r>
      <w:hyperlink r:id="rId173" w:history="1">
        <w:r>
          <w:t>частью 3</w:t>
        </w:r>
      </w:hyperlink>
      <w:r>
        <w:t xml:space="preserve"> настоящей статьи.</w:t>
      </w:r>
    </w:p>
    <w:p w:rsidR="003B5196" w:rsidRDefault="00950E48">
      <w:pPr>
        <w:pStyle w:val="a3"/>
      </w:pPr>
      <w:bookmarkStart w:id="155" w:name="anchor8214"/>
      <w:bookmarkEnd w:id="155"/>
      <w:r>
        <w:t>14. Генеральный прокурор Российской Федерации или подчиненные ему прокуроры, получившие материалы, указанные в</w:t>
      </w:r>
      <w:r>
        <w:t xml:space="preserve"> </w:t>
      </w:r>
      <w:hyperlink r:id="rId174" w:history="1">
        <w:r>
          <w:t>части 2</w:t>
        </w:r>
      </w:hyperlink>
      <w:r>
        <w:t xml:space="preserve"> настоящей статьи, рассматривают их в пределах своей компетенции, установленной </w:t>
      </w:r>
      <w:hyperlink r:id="rId175" w:history="1">
        <w:r>
          <w:t>Федеральным законом</w:t>
        </w:r>
      </w:hyperlink>
      <w:r>
        <w:t xml:space="preserve"> "О прокуратуре Российской Федерации", и не позднее ч</w:t>
      </w:r>
      <w:r>
        <w:t xml:space="preserve">етырех месяцев со дня получения этих материалов при наличии оснований обращаются в суд в порядке, предусмотренном </w:t>
      </w:r>
      <w:hyperlink r:id="rId176" w:history="1">
        <w:r>
          <w:t>законодательством</w:t>
        </w:r>
      </w:hyperlink>
      <w:r>
        <w:t xml:space="preserve"> о гражданском судопроизводстве, с заявлением о взыскании </w:t>
      </w:r>
      <w:r>
        <w:t xml:space="preserve">в доход Российской Федерации денежной суммы в размере, эквивалентном той части денежных средств, указанных в </w:t>
      </w:r>
      <w:hyperlink r:id="rId177" w:history="1">
        <w:r>
          <w:t>части 1</w:t>
        </w:r>
      </w:hyperlink>
      <w:r>
        <w:t xml:space="preserve"> настоящей статьи, в отношении которой не получены достоверные сведения, подтверждающие законность получения эт</w:t>
      </w:r>
      <w:r>
        <w:t>их средств, если размер взыскиваемых средств превышает десять тысяч рублей.</w:t>
      </w:r>
    </w:p>
    <w:p w:rsidR="003B5196" w:rsidRDefault="00950E48">
      <w:pPr>
        <w:pStyle w:val="a3"/>
      </w:pPr>
      <w:bookmarkStart w:id="156" w:name="anchor8215"/>
      <w:bookmarkEnd w:id="156"/>
      <w:r>
        <w:t xml:space="preserve">15. Генеральный прокурор Российской Федерации или подчиненные ему прокуроры рассматривают материалы проверки, указанной в </w:t>
      </w:r>
      <w:hyperlink r:id="rId178" w:history="1">
        <w:r>
          <w:t>части 4</w:t>
        </w:r>
      </w:hyperlink>
      <w:r>
        <w:t xml:space="preserve"> настоящей статьи, и н</w:t>
      </w:r>
      <w:r>
        <w:t xml:space="preserve">е позднее одного месяца со дня ее окончания при наличии оснований обращаются в суд в порядке, предусмотренном </w:t>
      </w:r>
      <w:hyperlink r:id="rId179" w:history="1">
        <w:r>
          <w:t>законодательством</w:t>
        </w:r>
      </w:hyperlink>
      <w:r>
        <w:t xml:space="preserve"> о гражданском судопроизводстве, с заявлением о взыскании в до</w:t>
      </w:r>
      <w:r>
        <w:t xml:space="preserve">ход Российской Федерации денежной суммы в размере, эквивалентном той части денежных средств, указанных в </w:t>
      </w:r>
      <w:hyperlink r:id="rId180" w:history="1">
        <w:r>
          <w:t>части 3</w:t>
        </w:r>
      </w:hyperlink>
      <w:r>
        <w:t xml:space="preserve"> настоящей статьи, в отношении которой не представлены сведения, подтверждающие законность получения этих средств, </w:t>
      </w:r>
      <w:r>
        <w:t>если размер взыскиваемых средств превышает десять тысяч рублей.</w:t>
      </w:r>
    </w:p>
    <w:p w:rsidR="003B5196" w:rsidRDefault="00950E48">
      <w:pPr>
        <w:pStyle w:val="a3"/>
      </w:pPr>
      <w:bookmarkStart w:id="157" w:name="anchor8216"/>
      <w:bookmarkEnd w:id="157"/>
      <w:r>
        <w:t xml:space="preserve">16. Генеральный прокурор Российской Федерации или подчиненные ему прокуроры направляют информацию о результатах рассмотрения судами заявлений, указанных в </w:t>
      </w:r>
      <w:hyperlink r:id="rId181" w:history="1">
        <w:r>
          <w:t>частях 1</w:t>
        </w:r>
        <w:r>
          <w:t>4</w:t>
        </w:r>
      </w:hyperlink>
      <w:r>
        <w:t xml:space="preserve"> и </w:t>
      </w:r>
      <w:hyperlink r:id="rId182" w:history="1">
        <w:r>
          <w:t>15</w:t>
        </w:r>
      </w:hyperlink>
      <w:r>
        <w:t xml:space="preserve"> настоящей статьи, в орган публичной власти или организацию, в которых лицо, в отношении которого осуществлялись проверки, указанные в </w:t>
      </w:r>
      <w:hyperlink r:id="rId183" w:history="1">
        <w:r>
          <w:t>частях 1</w:t>
        </w:r>
      </w:hyperlink>
      <w:r>
        <w:t xml:space="preserve"> и </w:t>
      </w:r>
      <w:hyperlink r:id="rId184" w:history="1">
        <w:r>
          <w:t>4</w:t>
        </w:r>
      </w:hyperlink>
      <w:r>
        <w:t xml:space="preserve"> настоящей стать</w:t>
      </w:r>
      <w:r>
        <w:t>и, замещает или замещало должность.</w:t>
      </w:r>
    </w:p>
    <w:p w:rsidR="003B5196" w:rsidRDefault="00950E48">
      <w:pPr>
        <w:pStyle w:val="a3"/>
      </w:pPr>
      <w:bookmarkStart w:id="158" w:name="anchor8217"/>
      <w:bookmarkEnd w:id="158"/>
      <w:r>
        <w:t xml:space="preserve">17. Порядок направления информации, указанной в </w:t>
      </w:r>
      <w:hyperlink r:id="rId185" w:history="1">
        <w:r>
          <w:t>части 16</w:t>
        </w:r>
      </w:hyperlink>
      <w:r>
        <w:t xml:space="preserve"> настоящей статьи, определяется Генеральным прокурором Российской Федерации.</w:t>
      </w:r>
    </w:p>
    <w:p w:rsidR="003B5196" w:rsidRDefault="003B5196">
      <w:pPr>
        <w:pStyle w:val="a3"/>
      </w:pP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159" w:name="anchor83"/>
      <w:bookmarkEnd w:id="159"/>
      <w:r>
        <w:t>Федеральный закон дополнен стат</w:t>
      </w:r>
      <w:r>
        <w:t xml:space="preserve">ьей 8.3 с 1 января 2026 г. - </w:t>
      </w:r>
      <w:hyperlink r:id="rId186" w:history="1">
        <w:r>
          <w:t>Федеральный закон</w:t>
        </w:r>
      </w:hyperlink>
      <w:r>
        <w:t xml:space="preserve"> от 28 декабря 2025 г. № 505-ФЗ</w:t>
      </w:r>
    </w:p>
    <w:p w:rsidR="003B5196" w:rsidRDefault="00950E48">
      <w:pPr>
        <w:pStyle w:val="a6"/>
      </w:pPr>
      <w:r>
        <w:rPr>
          <w:b/>
          <w:color w:val="26282F"/>
        </w:rPr>
        <w:t>Статья 8.3.</w:t>
      </w:r>
      <w:r>
        <w:t xml:space="preserve"> Осуществление анализа сведений о доходах, об имуществе и обязательствах имущественного характера</w:t>
      </w:r>
    </w:p>
    <w:p w:rsidR="003B5196" w:rsidRDefault="00950E48">
      <w:pPr>
        <w:pStyle w:val="a3"/>
      </w:pPr>
      <w:bookmarkStart w:id="160" w:name="anchor8301"/>
      <w:bookmarkEnd w:id="160"/>
      <w:r>
        <w:t>Подразделения по профилактике коррупционных и иных правонарушений (должностные лица, ответственные за работу по профилактике коррупционных и иных правонарушений) органов публичной власти, Центрального банка Российской Федерации, государственных корпораций</w:t>
      </w:r>
      <w:r>
        <w:t xml:space="preserve"> (компаний), публично-правовых компаний, государственных внебюджетных фондов Российской Федерации, иных организаций, созданных Российской Федерацией на основании федеральных законов, органы субъектов Российской Федерации по профилактике коррупционных и ины</w:t>
      </w:r>
      <w:r>
        <w:t>х правонарушений обязаны осуществлять анализ сведений о доходах, об имуществе и обязательствах имущественного характера, представляемых в соответствии с настоящим Федеральным законом.</w:t>
      </w:r>
    </w:p>
    <w:p w:rsidR="003B5196" w:rsidRDefault="003B5196">
      <w:pPr>
        <w:pStyle w:val="a3"/>
      </w:pPr>
    </w:p>
    <w:p w:rsidR="003B5196" w:rsidRDefault="00950E48">
      <w:pPr>
        <w:pStyle w:val="a6"/>
      </w:pPr>
      <w:bookmarkStart w:id="161" w:name="anchor9"/>
      <w:bookmarkEnd w:id="161"/>
      <w:r>
        <w:rPr>
          <w:b/>
          <w:color w:val="26282F"/>
        </w:rPr>
        <w:t>Статья 9.</w:t>
      </w:r>
      <w:r>
        <w:t xml:space="preserve"> Обязанность государственных и муниципальных служащих уведомля</w:t>
      </w:r>
      <w:r>
        <w:t>ть об обращениях в целях склонения к совершению коррупционных правонарушений</w:t>
      </w:r>
    </w:p>
    <w:p w:rsidR="003B5196" w:rsidRDefault="00950E48">
      <w:pPr>
        <w:pStyle w:val="a5"/>
        <w:rPr>
          <w:sz w:val="16"/>
        </w:rPr>
      </w:pPr>
      <w:r>
        <w:rPr>
          <w:sz w:val="16"/>
        </w:rPr>
        <w:t>ГАРАНТ:</w:t>
      </w:r>
    </w:p>
    <w:p w:rsidR="003B5196" w:rsidRDefault="00950E48">
      <w:pPr>
        <w:pStyle w:val="a5"/>
      </w:pPr>
      <w:r>
        <w:t>См. комментарии к статье 9 настоящего Федерального закона</w:t>
      </w:r>
    </w:p>
    <w:p w:rsidR="003B5196" w:rsidRDefault="00950E48">
      <w:pPr>
        <w:pStyle w:val="a5"/>
      </w:pPr>
      <w:r>
        <w:t xml:space="preserve">Согласно </w:t>
      </w:r>
      <w:hyperlink r:id="rId187" w:history="1">
        <w:r>
          <w:t>Федеральному закону</w:t>
        </w:r>
      </w:hyperlink>
      <w:r>
        <w:t xml:space="preserve"> от 30 ноября </w:t>
      </w:r>
      <w:r>
        <w:t xml:space="preserve">2011 г. N 342-ФЗ (в ред. </w:t>
      </w:r>
      <w:hyperlink r:id="rId188" w:history="1">
        <w:r>
          <w:t xml:space="preserve">Федерального закона </w:t>
        </w:r>
      </w:hyperlink>
      <w:r>
        <w:t>от 22 декабря 2014 г. N 431-ФЗ) сотрудники органов внутренних дел также обязаны уведомлять в порядке, установленном настоящим законом, о каждо</w:t>
      </w:r>
      <w:r>
        <w:t>м случае обращения к ним каких-либо лиц в целях склонения к совершению коррупционного правонарушения</w:t>
      </w:r>
    </w:p>
    <w:p w:rsidR="003B5196" w:rsidRDefault="00950E48">
      <w:pPr>
        <w:pStyle w:val="a3"/>
      </w:pPr>
      <w:bookmarkStart w:id="162" w:name="anchor901"/>
      <w:bookmarkEnd w:id="162"/>
      <w:r>
        <w:t>1. Государственный или муниципальный служащий обязан уведомлять представителя нанимателя (работодателя), органы прокуратуры или другие государственные орга</w:t>
      </w:r>
      <w:r>
        <w:t>ны обо всех случаях обращения к нему каких-либо лиц в целях склонения его к совершению коррупционных правонарушений.</w:t>
      </w:r>
    </w:p>
    <w:p w:rsidR="003B5196" w:rsidRDefault="00950E48">
      <w:pPr>
        <w:pStyle w:val="a3"/>
      </w:pPr>
      <w:bookmarkStart w:id="163" w:name="anchor902"/>
      <w:bookmarkEnd w:id="163"/>
      <w:r>
        <w:t>2. Уведомление о фактах обращения в целях склонения к совершению коррупционных правонарушений, за исключением случаев, когда по данным факт</w:t>
      </w:r>
      <w:r>
        <w:t>ам проведена или проводится проверка, является должностной (служебной) обязанностью государственного или муниципального служащего.</w:t>
      </w:r>
    </w:p>
    <w:p w:rsidR="003B5196" w:rsidRDefault="00950E48">
      <w:pPr>
        <w:pStyle w:val="a3"/>
      </w:pPr>
      <w:bookmarkStart w:id="164" w:name="anchor903"/>
      <w:bookmarkEnd w:id="164"/>
      <w:r>
        <w:t xml:space="preserve">3. Невыполнение государственным или муниципальным служащим должностной (служебной) обязанности, предусмотренной </w:t>
      </w:r>
      <w:hyperlink r:id="rId189" w:history="1">
        <w:r>
          <w:t>частью 1</w:t>
        </w:r>
      </w:hyperlink>
      <w:r>
        <w:t xml:space="preserve"> настоящей статьи, является правонарушением,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Федерации.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 xml:space="preserve">Информация об </w:t>
      </w:r>
      <w:r>
        <w:rPr>
          <w:sz w:val="16"/>
        </w:rPr>
        <w:t>изменениях:</w:t>
      </w:r>
    </w:p>
    <w:p w:rsidR="003B5196" w:rsidRDefault="00950E48">
      <w:pPr>
        <w:pStyle w:val="a8"/>
      </w:pPr>
      <w:bookmarkStart w:id="165" w:name="anchor904"/>
      <w:bookmarkEnd w:id="165"/>
      <w:r>
        <w:t xml:space="preserve">Часть 4 изменена с 10 июля 2023 г. - </w:t>
      </w:r>
      <w:hyperlink r:id="rId190" w:history="1">
        <w:r>
          <w:t>Федеральный закон</w:t>
        </w:r>
      </w:hyperlink>
      <w:r>
        <w:t xml:space="preserve"> от 10 июля 2023 г. № 286-ФЗ</w:t>
      </w:r>
    </w:p>
    <w:p w:rsidR="003B5196" w:rsidRDefault="00950E48">
      <w:pPr>
        <w:pStyle w:val="a8"/>
      </w:pPr>
      <w:hyperlink r:id="rId191" w:history="1">
        <w:r>
          <w:t>См. предыдущую редакц</w:t>
        </w:r>
        <w:r>
          <w:t>ию</w:t>
        </w:r>
      </w:hyperlink>
    </w:p>
    <w:p w:rsidR="003B5196" w:rsidRDefault="00950E48">
      <w:pPr>
        <w:pStyle w:val="a3"/>
      </w:pPr>
      <w:r>
        <w:t xml:space="preserve">4. Государственный или муниципальный служащий, уведомивший представителя нанимателя (работодателя), органы прокуратуры или другие государственные органы о фактах обращения в целях склонения его к совершению коррупционного правонарушения, о фактах </w:t>
      </w:r>
      <w:r>
        <w:t>совершения другими государственными или муниципальными служащими коррупционных правонарушений, непредставления сведений, представления заведомо неполных сведений, за исключением случаев, установленных федеральными законами, либо представления заведомо недо</w:t>
      </w:r>
      <w:r>
        <w:t>стоверных сведений о доходах, об имуществе и обязательствах имущественного характера, находится под защитой государства в соответствии с законодательством Российской Федерации.</w:t>
      </w:r>
    </w:p>
    <w:p w:rsidR="003B5196" w:rsidRDefault="00950E48">
      <w:pPr>
        <w:pStyle w:val="a3"/>
      </w:pPr>
      <w:bookmarkStart w:id="166" w:name="anchor905"/>
      <w:bookmarkEnd w:id="166"/>
      <w:r>
        <w:t xml:space="preserve">5. </w:t>
      </w:r>
      <w:hyperlink r:id="rId192" w:history="1">
        <w:r>
          <w:t>Порядок</w:t>
        </w:r>
      </w:hyperlink>
      <w:r>
        <w:t xml:space="preserve"> у</w:t>
      </w:r>
      <w:r>
        <w:t>ведомления представителя нанимателя (работодателя) о фактах обращения в целях склонения государственного или муниципального служащего к совершению коррупционных правонарушений, перечень сведений, содержащихся в уведомлениях, организация проверки этих сведе</w:t>
      </w:r>
      <w:r>
        <w:t>ний и порядок регистрации уведомлений определяются представителем нанимателя (работодателем).</w:t>
      </w:r>
    </w:p>
    <w:p w:rsidR="003B5196" w:rsidRDefault="003B5196">
      <w:pPr>
        <w:pStyle w:val="a3"/>
      </w:pP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67" w:name="anchor10"/>
    <w:bookmarkEnd w:id="167"/>
    <w:p w:rsidR="003B5196" w:rsidRDefault="00950E48">
      <w:pPr>
        <w:pStyle w:val="a8"/>
      </w:pPr>
      <w:r>
        <w:fldChar w:fldCharType="begin"/>
      </w:r>
      <w:r>
        <w:instrText xml:space="preserve"> HYPERLINK  "http://ivo.garant.ru/document/redirect/71210154/102"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5 октября 2015 г. N 285-ФЗ статья 10 </w:t>
      </w:r>
      <w:r>
        <w:t>настоящего Федерального закона изложена в новой редакции</w:t>
      </w:r>
    </w:p>
    <w:p w:rsidR="003B5196" w:rsidRDefault="00950E48">
      <w:pPr>
        <w:pStyle w:val="a8"/>
      </w:pPr>
      <w:hyperlink r:id="rId193" w:history="1">
        <w:r>
          <w:t>См. текст статьи в предыдущей редакции</w:t>
        </w:r>
      </w:hyperlink>
    </w:p>
    <w:p w:rsidR="003B5196" w:rsidRDefault="00950E48">
      <w:pPr>
        <w:pStyle w:val="a5"/>
        <w:rPr>
          <w:sz w:val="16"/>
        </w:rPr>
      </w:pPr>
      <w:r>
        <w:rPr>
          <w:sz w:val="16"/>
        </w:rPr>
        <w:t>ГАРАНТ:</w:t>
      </w:r>
    </w:p>
    <w:p w:rsidR="003B5196" w:rsidRDefault="00950E48">
      <w:pPr>
        <w:pStyle w:val="a5"/>
      </w:pPr>
      <w:r>
        <w:t xml:space="preserve">О конституционно-правовом смысле статьи 10 см. </w:t>
      </w:r>
      <w:hyperlink r:id="rId194" w:history="1">
        <w:r>
          <w:t>постановление</w:t>
        </w:r>
      </w:hyperlink>
      <w:r>
        <w:t xml:space="preserve"> Конституционного Суда Российской Федерации от 26 декабря 2025 г. № 51-П</w:t>
      </w:r>
    </w:p>
    <w:p w:rsidR="003B5196" w:rsidRDefault="00950E48">
      <w:pPr>
        <w:pStyle w:val="a6"/>
      </w:pPr>
      <w:r>
        <w:rPr>
          <w:b/>
          <w:color w:val="26282F"/>
        </w:rPr>
        <w:t>Статья 10.</w:t>
      </w:r>
      <w:r>
        <w:t xml:space="preserve"> Конфликт интересов</w:t>
      </w:r>
    </w:p>
    <w:p w:rsidR="003B5196" w:rsidRDefault="00950E48">
      <w:pPr>
        <w:pStyle w:val="a5"/>
        <w:rPr>
          <w:sz w:val="16"/>
        </w:rPr>
      </w:pPr>
      <w:r>
        <w:rPr>
          <w:sz w:val="16"/>
        </w:rPr>
        <w:t>ГАРАНТ:</w:t>
      </w:r>
    </w:p>
    <w:p w:rsidR="003B5196" w:rsidRDefault="00950E48">
      <w:pPr>
        <w:pStyle w:val="a5"/>
      </w:pPr>
      <w:r>
        <w:t>См. комментарии к статье 10 настоящего Федерального закона</w:t>
      </w:r>
    </w:p>
    <w:p w:rsidR="003B5196" w:rsidRDefault="00950E48">
      <w:pPr>
        <w:pStyle w:val="a3"/>
      </w:pPr>
      <w:bookmarkStart w:id="168" w:name="anchor1001"/>
      <w:bookmarkEnd w:id="168"/>
      <w:r>
        <w:t xml:space="preserve">1. Под </w:t>
      </w:r>
      <w:r>
        <w:rPr>
          <w:b/>
          <w:color w:val="26282F"/>
        </w:rPr>
        <w:t>конфликтом интересов</w:t>
      </w:r>
      <w:r>
        <w:t xml:space="preserve"> в настоящем</w:t>
      </w:r>
      <w:r>
        <w:t xml:space="preserve"> Федеральном законе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урегулированию конфликта интересов, влияет и</w:t>
      </w:r>
      <w:r>
        <w:t>ли может повлиять на надлежащее, объективное и беспристрастное исполнение им должностных (служебных) обязанностей (осуществление полномочий).</w:t>
      </w:r>
    </w:p>
    <w:p w:rsidR="003B5196" w:rsidRDefault="00950E48">
      <w:pPr>
        <w:pStyle w:val="a3"/>
      </w:pPr>
      <w:bookmarkStart w:id="169" w:name="anchor1002"/>
      <w:bookmarkEnd w:id="169"/>
      <w:r>
        <w:t xml:space="preserve">2. В </w:t>
      </w:r>
      <w:hyperlink r:id="rId195" w:history="1">
        <w:r>
          <w:t>части 1</w:t>
        </w:r>
      </w:hyperlink>
      <w:r>
        <w:t xml:space="preserve"> настоящей статьи под </w:t>
      </w:r>
      <w:r>
        <w:rPr>
          <w:b/>
          <w:color w:val="26282F"/>
        </w:rPr>
        <w:t>личной заинтересованностью</w:t>
      </w:r>
      <w:r>
        <w:t xml:space="preserve"> понимается возможность п</w:t>
      </w:r>
      <w:r>
        <w:t>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лицом, указанным в части 1 настоящей статьи, и (или) состоящими с ним в близком</w:t>
      </w:r>
      <w:r>
        <w:t xml:space="preserve">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организациями, с которыми лицо, указанное в части 1 настоящей статьи, и (или) лица, </w:t>
      </w:r>
      <w:r>
        <w:t>состоящие с ним в близком родстве или свойстве, связаны имущественными, корпоративными или иными близкими отношениями.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70" w:name="anchor1003"/>
    <w:bookmarkEnd w:id="170"/>
    <w:p w:rsidR="003B5196" w:rsidRDefault="00950E48">
      <w:pPr>
        <w:pStyle w:val="a8"/>
      </w:pPr>
      <w:r>
        <w:fldChar w:fldCharType="begin"/>
      </w:r>
      <w:r>
        <w:instrText xml:space="preserve"> HYPERLINK  "http://ivo.garant.ru/document/redirect/71645432/64"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апреля 2017 г. N 6</w:t>
      </w:r>
      <w:r>
        <w:t>4-ФЗ статья 10 настоящего Федерального закона дополнена частью 3</w:t>
      </w:r>
    </w:p>
    <w:p w:rsidR="003B5196" w:rsidRDefault="00950E48">
      <w:pPr>
        <w:pStyle w:val="a3"/>
      </w:pPr>
      <w:r>
        <w:t>3. Обязанность принимать меры по предотвращению и урегулированию конфликта интересов возлагается:</w:t>
      </w:r>
    </w:p>
    <w:p w:rsidR="003B5196" w:rsidRDefault="00950E48">
      <w:pPr>
        <w:pStyle w:val="a3"/>
      </w:pPr>
      <w:bookmarkStart w:id="171" w:name="anchor10031"/>
      <w:bookmarkEnd w:id="171"/>
      <w:r>
        <w:t>1) на государственных и муниципальных служащих;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172" w:name="anchor10032"/>
      <w:bookmarkEnd w:id="172"/>
      <w:r>
        <w:t>Пункт 2 изменен с 1</w:t>
      </w:r>
      <w:r>
        <w:t xml:space="preserve"> января 2026 г. - </w:t>
      </w:r>
      <w:hyperlink r:id="rId196" w:history="1">
        <w:r>
          <w:t>Федеральный закон</w:t>
        </w:r>
      </w:hyperlink>
      <w:r>
        <w:t xml:space="preserve"> от 28 декабря 2025 г. № 505-ФЗ</w:t>
      </w:r>
    </w:p>
    <w:p w:rsidR="003B5196" w:rsidRDefault="00950E48">
      <w:pPr>
        <w:pStyle w:val="a8"/>
      </w:pPr>
      <w:hyperlink r:id="rId197" w:history="1">
        <w:r>
          <w:t>См. предыдущую редакцию</w:t>
        </w:r>
      </w:hyperlink>
    </w:p>
    <w:p w:rsidR="003B5196" w:rsidRDefault="00950E48">
      <w:pPr>
        <w:pStyle w:val="a3"/>
      </w:pPr>
      <w:r>
        <w:t>2) на служащих Централь</w:t>
      </w:r>
      <w:r>
        <w:t>ного банка Российской Федерации, работников, замещающих должности в государственных корпорациях (компаниях), публично-правовых компаниях, государственных внебюджетных фондах Российской Федерации, иных организациях, созданных Российской Федерацией на основа</w:t>
      </w:r>
      <w:r>
        <w:t>нии федеральных законов, на лиц, замещающих должности финансового уполномоченного, руководителя службы обеспечения деятельности финансового уполномоченного;</w:t>
      </w:r>
    </w:p>
    <w:p w:rsidR="003B5196" w:rsidRDefault="00950E48">
      <w:pPr>
        <w:pStyle w:val="a3"/>
      </w:pPr>
      <w:bookmarkStart w:id="173" w:name="anchor10033"/>
      <w:bookmarkEnd w:id="173"/>
      <w:r>
        <w:t xml:space="preserve">3) на работников, замещающих отдельные должности, включенные в перечни, установленные федеральными </w:t>
      </w:r>
      <w:r>
        <w:t>государственными органами, на основании трудового договора в организациях, создаваемых для выполнения задач, поставленных перед федеральными государственными органами;</w:t>
      </w:r>
    </w:p>
    <w:p w:rsidR="003B5196" w:rsidRDefault="00950E48">
      <w:pPr>
        <w:pStyle w:val="a3"/>
      </w:pPr>
      <w:bookmarkStart w:id="174" w:name="anchor10034"/>
      <w:bookmarkEnd w:id="174"/>
      <w:r>
        <w:t>4) на иные категории лиц в случаях, предусмотренных федеральными законами.</w:t>
      </w:r>
    </w:p>
    <w:p w:rsidR="003B5196" w:rsidRDefault="00950E48">
      <w:pPr>
        <w:pStyle w:val="a5"/>
        <w:rPr>
          <w:sz w:val="16"/>
        </w:rPr>
      </w:pPr>
      <w:r>
        <w:rPr>
          <w:sz w:val="16"/>
        </w:rPr>
        <w:t>ГАРАНТ:</w:t>
      </w:r>
    </w:p>
    <w:p w:rsidR="003B5196" w:rsidRDefault="00950E48">
      <w:pPr>
        <w:pStyle w:val="a5"/>
      </w:pPr>
      <w:r>
        <w:t xml:space="preserve">См. </w:t>
      </w:r>
      <w:hyperlink r:id="rId198" w:history="1">
        <w:r>
          <w:t>Методику</w:t>
        </w:r>
      </w:hyperlink>
      <w:r>
        <w:t xml:space="preserve"> Генеральной прокуратуры РФ "Конфликт интересов на государственной и муниципальной службе. Памятка для служащих"</w:t>
      </w:r>
    </w:p>
    <w:p w:rsidR="003B5196" w:rsidRDefault="00950E48">
      <w:pPr>
        <w:pStyle w:val="a5"/>
      </w:pPr>
      <w:r>
        <w:t xml:space="preserve">См. </w:t>
      </w:r>
      <w:hyperlink r:id="rId199" w:history="1">
        <w:r>
          <w:t>Памятку</w:t>
        </w:r>
      </w:hyperlink>
      <w:r>
        <w:t xml:space="preserve"> федеральным государственным гражданским служащим Аппарата ЦИК России о типовых ситуациях конфликта интересов на государственной службе РФ и порядка их урегулирования</w:t>
      </w:r>
    </w:p>
    <w:p w:rsidR="003B5196" w:rsidRDefault="003B5196">
      <w:pPr>
        <w:pStyle w:val="a5"/>
      </w:pP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75" w:name="anchor11"/>
    <w:bookmarkEnd w:id="175"/>
    <w:p w:rsidR="003B5196" w:rsidRDefault="00950E48">
      <w:pPr>
        <w:pStyle w:val="a8"/>
      </w:pPr>
      <w:r>
        <w:fldChar w:fldCharType="begin"/>
      </w:r>
      <w:r>
        <w:instrText xml:space="preserve"> HYPERLINK  "http://ivo.garant.ru/document/redirect/71210154/103"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5 октября 2015 г. N 285-ФЗ статья 11 настоящего Федерального закона изложена в новой редакции</w:t>
      </w:r>
    </w:p>
    <w:p w:rsidR="003B5196" w:rsidRDefault="00950E48">
      <w:pPr>
        <w:pStyle w:val="a8"/>
      </w:pPr>
      <w:hyperlink r:id="rId200" w:history="1">
        <w:r>
          <w:t xml:space="preserve">См. </w:t>
        </w:r>
        <w:r>
          <w:t>текст статьи в предыдущей редакции</w:t>
        </w:r>
      </w:hyperlink>
    </w:p>
    <w:p w:rsidR="003B5196" w:rsidRDefault="00950E48">
      <w:pPr>
        <w:pStyle w:val="a6"/>
      </w:pPr>
      <w:r>
        <w:rPr>
          <w:b/>
          <w:color w:val="26282F"/>
        </w:rPr>
        <w:t>Статья 11.</w:t>
      </w:r>
      <w:r>
        <w:t xml:space="preserve"> Порядок предотвращения и урегулирования конфликта интересов</w:t>
      </w:r>
    </w:p>
    <w:p w:rsidR="003B5196" w:rsidRDefault="00950E48">
      <w:pPr>
        <w:pStyle w:val="a5"/>
        <w:rPr>
          <w:sz w:val="16"/>
        </w:rPr>
      </w:pPr>
      <w:r>
        <w:rPr>
          <w:sz w:val="16"/>
        </w:rPr>
        <w:t>ГАРАНТ:</w:t>
      </w:r>
    </w:p>
    <w:p w:rsidR="003B5196" w:rsidRDefault="00950E48">
      <w:pPr>
        <w:pStyle w:val="a5"/>
      </w:pPr>
      <w:r>
        <w:t>См. комментарии к статье 11 настоящего Федерального закона</w:t>
      </w:r>
    </w:p>
    <w:p w:rsidR="003B5196" w:rsidRDefault="00950E48">
      <w:pPr>
        <w:pStyle w:val="a5"/>
        <w:rPr>
          <w:sz w:val="16"/>
        </w:rPr>
      </w:pPr>
      <w:r>
        <w:rPr>
          <w:sz w:val="16"/>
        </w:rPr>
        <w:t>ГАРАНТ:</w:t>
      </w:r>
    </w:p>
    <w:p w:rsidR="003B5196" w:rsidRDefault="00950E48">
      <w:pPr>
        <w:pStyle w:val="a5"/>
      </w:pPr>
      <w:bookmarkStart w:id="176" w:name="anchor1101"/>
      <w:bookmarkEnd w:id="176"/>
      <w:r>
        <w:t xml:space="preserve">О конституционно-правовом смысле части 1 см. </w:t>
      </w:r>
      <w:hyperlink r:id="rId201" w:history="1">
        <w:r>
          <w:t>постановление</w:t>
        </w:r>
      </w:hyperlink>
      <w:r>
        <w:t xml:space="preserve"> Конституционного Суда Российской Федерации от 26 декабря 2025 г. № 51-П</w:t>
      </w:r>
    </w:p>
    <w:p w:rsidR="003B5196" w:rsidRDefault="00950E48">
      <w:pPr>
        <w:pStyle w:val="a3"/>
      </w:pPr>
      <w:r>
        <w:t xml:space="preserve">1. Лицо, указанное в </w:t>
      </w:r>
      <w:hyperlink r:id="rId202" w:history="1">
        <w:r>
          <w:t>части 1 статьи 10</w:t>
        </w:r>
      </w:hyperlink>
      <w:r>
        <w:t xml:space="preserve"> настоящего Федерального закона, обязано принимать меры по нед</w:t>
      </w:r>
      <w:r>
        <w:t>опущению любой возможности возникновения конфликта интересов.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177" w:name="anchor1102"/>
      <w:bookmarkEnd w:id="177"/>
      <w:r>
        <w:t xml:space="preserve">Часть 2 изменена с 1 января 2026 г. - </w:t>
      </w:r>
      <w:hyperlink r:id="rId203" w:history="1">
        <w:r>
          <w:t>Федеральный закон</w:t>
        </w:r>
      </w:hyperlink>
      <w:r>
        <w:t xml:space="preserve"> от 28 декабря 2025 г. № 505-ФЗ</w:t>
      </w:r>
    </w:p>
    <w:p w:rsidR="003B5196" w:rsidRDefault="00950E48">
      <w:pPr>
        <w:pStyle w:val="a8"/>
      </w:pPr>
      <w:hyperlink r:id="rId204" w:history="1">
        <w:r>
          <w:t>См. предыдущую редакцию</w:t>
        </w:r>
      </w:hyperlink>
    </w:p>
    <w:p w:rsidR="003B5196" w:rsidRDefault="00950E48">
      <w:pPr>
        <w:pStyle w:val="a5"/>
        <w:rPr>
          <w:sz w:val="16"/>
        </w:rPr>
      </w:pPr>
      <w:r>
        <w:rPr>
          <w:sz w:val="16"/>
        </w:rPr>
        <w:t>ГАРАНТ:</w:t>
      </w:r>
    </w:p>
    <w:p w:rsidR="003B5196" w:rsidRDefault="00950E48">
      <w:pPr>
        <w:pStyle w:val="a5"/>
      </w:pPr>
      <w:r>
        <w:t xml:space="preserve">О конституционно-правовом смысле части 2 см. </w:t>
      </w:r>
      <w:hyperlink r:id="rId205" w:history="1">
        <w:r>
          <w:t>постановление</w:t>
        </w:r>
      </w:hyperlink>
      <w:r>
        <w:t xml:space="preserve"> Конституционного Суда Российской Ф</w:t>
      </w:r>
      <w:r>
        <w:t>едерации от 26 декабря 2025 г. № 51-П</w:t>
      </w:r>
    </w:p>
    <w:p w:rsidR="003B5196" w:rsidRDefault="00950E48">
      <w:pPr>
        <w:pStyle w:val="a3"/>
      </w:pPr>
      <w:r>
        <w:t xml:space="preserve">2. Лицо, указанное в </w:t>
      </w:r>
      <w:hyperlink r:id="rId206" w:history="1">
        <w:r>
          <w:t>части 1 статьи 10</w:t>
        </w:r>
      </w:hyperlink>
      <w:r>
        <w:t xml:space="preserve"> настоящего Федерального закона, обязано уведомить представителя нанимателя (работодателя), иное уполномоченное лицо, определенное настоящим Федеральны</w:t>
      </w:r>
      <w:r>
        <w:t>м законом, другими нормативными правовыми актами Российской Федерации, нормативными актами Центрального банка Российской Федерации, в порядке, установленном нормативными правовыми актами Российской Федерации, нормативными актами Центрального банка Российск</w:t>
      </w:r>
      <w:r>
        <w:t>ой Федерации, государственных корпораций (компаний), публично-правовых компаний, государственных внебюджетных фондов Российской Федерации, иных организаций, созданных Российской Федерацией на основании федеральных законов, о возникшем конфликте интересов и</w:t>
      </w:r>
      <w:r>
        <w:t>ли о возможности его возникновения, как только ему станет об этом известно.</w:t>
      </w:r>
    </w:p>
    <w:p w:rsidR="003B5196" w:rsidRDefault="00950E48">
      <w:pPr>
        <w:pStyle w:val="a5"/>
        <w:rPr>
          <w:sz w:val="16"/>
        </w:rPr>
      </w:pPr>
      <w:r>
        <w:rPr>
          <w:sz w:val="16"/>
        </w:rPr>
        <w:t>ГАРАНТ:</w:t>
      </w:r>
    </w:p>
    <w:p w:rsidR="003B5196" w:rsidRDefault="00950E48">
      <w:pPr>
        <w:pStyle w:val="a5"/>
      </w:pPr>
      <w:r>
        <w:t xml:space="preserve">См. </w:t>
      </w:r>
      <w:hyperlink r:id="rId207" w:history="1">
        <w:r>
          <w:t>Методические рекомендации</w:t>
        </w:r>
      </w:hyperlink>
      <w:r>
        <w:t xml:space="preserve"> об организации работы по уведомлению представителя нанимателя о выполнении</w:t>
      </w:r>
      <w:r>
        <w:t xml:space="preserve"> иной оплачиваемой работы федеральными государственными гражданскими служащими Министерства обороны РФ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178" w:name="anchor1103"/>
      <w:bookmarkEnd w:id="178"/>
      <w:r>
        <w:t xml:space="preserve">Часть 3 изменена с 15 сентября 2023 г. - </w:t>
      </w:r>
      <w:hyperlink r:id="rId208" w:history="1">
        <w:r>
          <w:t>Федеральный зако</w:t>
        </w:r>
        <w:r>
          <w:t>н</w:t>
        </w:r>
      </w:hyperlink>
      <w:r>
        <w:t xml:space="preserve"> от 18 марта 2023 г. № 70-ФЗ</w:t>
      </w:r>
    </w:p>
    <w:p w:rsidR="003B5196" w:rsidRDefault="00950E48">
      <w:pPr>
        <w:pStyle w:val="a8"/>
      </w:pPr>
      <w:hyperlink r:id="rId209" w:history="1">
        <w:r>
          <w:t>См. предыдущую редакцию</w:t>
        </w:r>
      </w:hyperlink>
    </w:p>
    <w:p w:rsidR="003B5196" w:rsidRDefault="00950E48">
      <w:pPr>
        <w:pStyle w:val="a3"/>
      </w:pPr>
      <w:r>
        <w:t xml:space="preserve">3. Представитель нанимателя, работодатель, иное уполномоченное лицо, указанное в </w:t>
      </w:r>
      <w:hyperlink r:id="rId210" w:history="1">
        <w:r>
          <w:t>части 2</w:t>
        </w:r>
      </w:hyperlink>
      <w:r>
        <w:t xml:space="preserve"> настоящей стат</w:t>
      </w:r>
      <w:r>
        <w:t xml:space="preserve">ьи, если им стало известно о возникновении у лица, указанного в </w:t>
      </w:r>
      <w:hyperlink r:id="rId211" w:history="1">
        <w:r>
          <w:t>части 1 статьи 10</w:t>
        </w:r>
      </w:hyperlink>
      <w:r>
        <w:t xml:space="preserve"> настоящего Федерального закона, личной заинтересованности, которая приводит или может привести к конфликту интересов, обязаны принять меры по пре</w:t>
      </w:r>
      <w:r>
        <w:t>дотвращению или урегулированию конфликта интересов.</w:t>
      </w:r>
    </w:p>
    <w:p w:rsidR="003B5196" w:rsidRDefault="00950E48">
      <w:pPr>
        <w:pStyle w:val="a5"/>
        <w:rPr>
          <w:sz w:val="16"/>
        </w:rPr>
      </w:pPr>
      <w:r>
        <w:rPr>
          <w:sz w:val="16"/>
        </w:rPr>
        <w:t>ГАРАНТ:</w:t>
      </w:r>
    </w:p>
    <w:p w:rsidR="003B5196" w:rsidRDefault="00950E48">
      <w:pPr>
        <w:pStyle w:val="a5"/>
      </w:pPr>
      <w:bookmarkStart w:id="179" w:name="anchor1104"/>
      <w:bookmarkEnd w:id="179"/>
      <w:r>
        <w:t xml:space="preserve">О конституционно-правовом смысле части 4 см. </w:t>
      </w:r>
      <w:hyperlink r:id="rId212" w:history="1">
        <w:r>
          <w:t>постановление</w:t>
        </w:r>
      </w:hyperlink>
      <w:r>
        <w:t xml:space="preserve"> Конституционного Суда Российской Федерации от 26 декабря 2025 г. №</w:t>
      </w:r>
      <w:r>
        <w:t> 51-П</w:t>
      </w:r>
    </w:p>
    <w:p w:rsidR="003B5196" w:rsidRDefault="00950E48">
      <w:pPr>
        <w:pStyle w:val="a3"/>
      </w:pPr>
      <w:r>
        <w:t xml:space="preserve">4. Предотвращение или урегулирование конфликта интересов может состоять в изменении должностного или служебного положения лица, указанного в </w:t>
      </w:r>
      <w:hyperlink r:id="rId213" w:history="1">
        <w:r>
          <w:t>части 1 статьи 10</w:t>
        </w:r>
      </w:hyperlink>
      <w:r>
        <w:t xml:space="preserve"> настоящего Федерального закона, являющегося стороной конфликта</w:t>
      </w:r>
      <w:r>
        <w:t xml:space="preserve"> интересов, вплоть до его отстранения от исполнения должностных (служебных) обязанностей в установленном порядке и (или) в отказе его от выгоды, явившейся причиной возникновения конфликта интересов.</w:t>
      </w:r>
    </w:p>
    <w:p w:rsidR="003B5196" w:rsidRDefault="00950E48">
      <w:pPr>
        <w:pStyle w:val="a5"/>
        <w:rPr>
          <w:sz w:val="16"/>
        </w:rPr>
      </w:pPr>
      <w:r>
        <w:rPr>
          <w:sz w:val="16"/>
        </w:rPr>
        <w:t>ГАРАНТ:</w:t>
      </w:r>
    </w:p>
    <w:p w:rsidR="003B5196" w:rsidRDefault="00950E48">
      <w:pPr>
        <w:pStyle w:val="a5"/>
      </w:pPr>
      <w:bookmarkStart w:id="180" w:name="anchor1105"/>
      <w:bookmarkEnd w:id="180"/>
      <w:r>
        <w:t xml:space="preserve">О конституционно-правовом смысле части 5 см. </w:t>
      </w:r>
      <w:hyperlink r:id="rId214" w:history="1">
        <w:r>
          <w:t>постановление</w:t>
        </w:r>
      </w:hyperlink>
      <w:r>
        <w:t xml:space="preserve"> Конституционного Суда Российской Федерации от 26 декабря 2025 г. № 51-П</w:t>
      </w:r>
    </w:p>
    <w:p w:rsidR="003B5196" w:rsidRDefault="00950E48">
      <w:pPr>
        <w:pStyle w:val="a3"/>
      </w:pPr>
      <w:r>
        <w:t xml:space="preserve">5. Предотвращение и урегулирование конфликта интересов, стороной которого является лицо, указанное в </w:t>
      </w:r>
      <w:hyperlink r:id="rId215" w:history="1">
        <w:r>
          <w:t>части 1 статьи 10</w:t>
        </w:r>
      </w:hyperlink>
      <w:r>
        <w:t xml:space="preserve"> настоящего Федерального закона, осуществляются путем отвода или самоотвода указанного лица в случаях и порядке, предусмотренных </w:t>
      </w:r>
      <w:hyperlink r:id="rId216" w:history="1">
        <w:r>
          <w:t>законодательств</w:t>
        </w:r>
        <w:r>
          <w:t>ом</w:t>
        </w:r>
      </w:hyperlink>
      <w:r>
        <w:t xml:space="preserve"> Российской Федерации.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181" w:name="anchor1106"/>
      <w:bookmarkEnd w:id="181"/>
      <w:r>
        <w:t xml:space="preserve">Часть 6 изменена с 10 июля 2023 г. - </w:t>
      </w:r>
      <w:hyperlink r:id="rId217" w:history="1">
        <w:r>
          <w:t>Федеральный закон</w:t>
        </w:r>
      </w:hyperlink>
      <w:r>
        <w:t xml:space="preserve"> от 10 июля 2023 г. № 286-ФЗ</w:t>
      </w:r>
    </w:p>
    <w:p w:rsidR="003B5196" w:rsidRDefault="00950E48">
      <w:pPr>
        <w:pStyle w:val="a8"/>
      </w:pPr>
      <w:hyperlink r:id="rId218" w:history="1">
        <w:r>
          <w:t>См. предыдущую редакцию</w:t>
        </w:r>
      </w:hyperlink>
    </w:p>
    <w:p w:rsidR="003B5196" w:rsidRDefault="00950E48">
      <w:pPr>
        <w:pStyle w:val="a5"/>
        <w:rPr>
          <w:sz w:val="16"/>
        </w:rPr>
      </w:pPr>
      <w:r>
        <w:rPr>
          <w:sz w:val="16"/>
        </w:rPr>
        <w:t>ГАРАНТ:</w:t>
      </w:r>
    </w:p>
    <w:p w:rsidR="003B5196" w:rsidRDefault="00950E48">
      <w:pPr>
        <w:pStyle w:val="a5"/>
      </w:pPr>
      <w:r>
        <w:t xml:space="preserve">О конституционно-правовом смысле части 6 см. </w:t>
      </w:r>
      <w:hyperlink r:id="rId219" w:history="1">
        <w:r>
          <w:t>постановление</w:t>
        </w:r>
      </w:hyperlink>
      <w:r>
        <w:t xml:space="preserve"> Конституционного Суда Росс</w:t>
      </w:r>
      <w:r>
        <w:t>ийской Федерации от 26 декабря 2025 г. № 51-П</w:t>
      </w:r>
    </w:p>
    <w:p w:rsidR="003B5196" w:rsidRDefault="00950E48">
      <w:pPr>
        <w:pStyle w:val="a3"/>
      </w:pPr>
      <w:r>
        <w:t xml:space="preserve">6. Непринятие лицом, указанным в </w:t>
      </w:r>
      <w:hyperlink r:id="rId220" w:history="1">
        <w:r>
          <w:t>части 1 статьи 10</w:t>
        </w:r>
      </w:hyperlink>
      <w:r>
        <w:t xml:space="preserve"> настоящего Федерального закона, являющимся стороной конфликта интересов, мер по предотвращению или урегулированию конфликта интере</w:t>
      </w:r>
      <w:r>
        <w:t xml:space="preserve">сов является правонарушением, влекущим увольнение указанного лица в соответствии с </w:t>
      </w:r>
      <w:hyperlink r:id="rId221" w:history="1">
        <w:r>
          <w:t>законодательством</w:t>
        </w:r>
      </w:hyperlink>
      <w:r>
        <w:t xml:space="preserve"> Российской Федерации, за исключением случаев, установленных федеральными законами.</w:t>
      </w:r>
    </w:p>
    <w:p w:rsidR="003B5196" w:rsidRDefault="00950E48">
      <w:pPr>
        <w:pStyle w:val="a5"/>
        <w:rPr>
          <w:sz w:val="16"/>
        </w:rPr>
      </w:pPr>
      <w:r>
        <w:rPr>
          <w:sz w:val="16"/>
        </w:rPr>
        <w:t>ГА</w:t>
      </w:r>
      <w:r>
        <w:rPr>
          <w:sz w:val="16"/>
        </w:rPr>
        <w:t>РАНТ:</w:t>
      </w:r>
    </w:p>
    <w:p w:rsidR="003B5196" w:rsidRDefault="00950E48">
      <w:pPr>
        <w:pStyle w:val="a5"/>
      </w:pPr>
      <w:r>
        <w:t>См. Методические рекомендации по вопросам привлечения к ответственности должностных лиц за непринятие мер по предотвращению и (или) урегулированию конфликта интересов, подготовленные Минтрудом России</w:t>
      </w:r>
    </w:p>
    <w:p w:rsidR="003B5196" w:rsidRDefault="00950E48">
      <w:pPr>
        <w:pStyle w:val="a3"/>
      </w:pPr>
      <w:bookmarkStart w:id="182" w:name="anchor1107"/>
      <w:bookmarkEnd w:id="182"/>
      <w:r>
        <w:t xml:space="preserve">7. В случае, если лицо, указанное в </w:t>
      </w:r>
      <w:hyperlink r:id="rId222" w:history="1">
        <w:r>
          <w:t>части 1 статьи 10</w:t>
        </w:r>
      </w:hyperlink>
      <w:r>
        <w:t xml:space="preserve"> настоящего Федерального закона, владеет ценными бумагами (долями участия, паями в уставных (складочных) капиталах организаций), оно обязано в целях предотвращения конфликта интересов </w:t>
      </w:r>
      <w:hyperlink r:id="rId223" w:history="1">
        <w:r>
          <w:t>передать</w:t>
        </w:r>
      </w:hyperlink>
      <w:r>
        <w:t xml:space="preserve"> принадлежащие ему ценные бумаги (доли участия, паи в уставных (складочных) капиталах организаций) в доверительное управление в соответствии с </w:t>
      </w:r>
      <w:hyperlink r:id="rId224" w:history="1">
        <w:r>
          <w:t>граждан</w:t>
        </w:r>
        <w:r>
          <w:t>ским законодательством</w:t>
        </w:r>
      </w:hyperlink>
      <w:r>
        <w:t>.</w:t>
      </w:r>
    </w:p>
    <w:p w:rsidR="003B5196" w:rsidRDefault="003B5196">
      <w:pPr>
        <w:pStyle w:val="a3"/>
      </w:pP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183" w:name="anchor111"/>
      <w:bookmarkEnd w:id="183"/>
      <w:r>
        <w:t xml:space="preserve">Статья 11.1 изменена с 1 января 2026 г. - </w:t>
      </w:r>
      <w:hyperlink r:id="rId225" w:history="1">
        <w:r>
          <w:t>Федеральный закон</w:t>
        </w:r>
      </w:hyperlink>
      <w:r>
        <w:t xml:space="preserve"> от 28 декабря 2025 г. № 505-ФЗ</w:t>
      </w:r>
    </w:p>
    <w:p w:rsidR="003B5196" w:rsidRDefault="00950E48">
      <w:pPr>
        <w:pStyle w:val="a8"/>
      </w:pPr>
      <w:hyperlink r:id="rId226" w:history="1">
        <w:r>
          <w:t>См. предыдущую редакцию</w:t>
        </w:r>
      </w:hyperlink>
    </w:p>
    <w:p w:rsidR="003B5196" w:rsidRDefault="00950E48">
      <w:pPr>
        <w:pStyle w:val="a6"/>
      </w:pPr>
      <w:r>
        <w:rPr>
          <w:b/>
          <w:color w:val="26282F"/>
        </w:rPr>
        <w:t>Статья 11.1.</w:t>
      </w:r>
      <w:r>
        <w:t xml:space="preserve"> Обязанности служащих Центрального банка Российской Федерации, работников, замещающих должности в государственных корпорациях (компаниях), публично-правовых компаниях, государственных внебюджетн</w:t>
      </w:r>
      <w:r>
        <w:t>ых фондах Российской Федерации, иных организациях, созданных Российской Федерацией на основании федеральных законов, работников, замещающих отдельные должности на основании трудового договора в организациях, создаваемых для выполнения задач, поставленных п</w:t>
      </w:r>
      <w:r>
        <w:t>еред федеральными государственными органами, лиц, замещающих должности финансового уполномоченного, руководителя службы обеспечения деятельности финансового уполномоченного</w:t>
      </w:r>
    </w:p>
    <w:p w:rsidR="003B5196" w:rsidRDefault="00950E48">
      <w:pPr>
        <w:pStyle w:val="a5"/>
        <w:rPr>
          <w:sz w:val="16"/>
        </w:rPr>
      </w:pPr>
      <w:r>
        <w:rPr>
          <w:sz w:val="16"/>
        </w:rPr>
        <w:t>ГАРАНТ:</w:t>
      </w:r>
    </w:p>
    <w:p w:rsidR="003B5196" w:rsidRDefault="00950E48">
      <w:pPr>
        <w:pStyle w:val="a5"/>
      </w:pPr>
      <w:r>
        <w:t>См. комментарии к статье 11.1 настоящего Федерального закона</w:t>
      </w:r>
    </w:p>
    <w:p w:rsidR="003B5196" w:rsidRDefault="00950E48">
      <w:pPr>
        <w:pStyle w:val="a3"/>
      </w:pPr>
      <w:r>
        <w:t xml:space="preserve">Служащие </w:t>
      </w:r>
      <w:r>
        <w:t>Центрального банка Российской Федерации, работники, замещающие должности в государственных корпорациях (компаниях), публично-правовых компаниях, государственных внебюджетных фондах Российской Федерации, иных организациях, созданных Российской Федерацией на</w:t>
      </w:r>
      <w:r>
        <w:t xml:space="preserve"> основании федеральных законов, работники, замещающие 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органами, лица, замещающие должности финансового уп</w:t>
      </w:r>
      <w:r>
        <w:t xml:space="preserve">олномоченного, руководителя службы обеспечения деятельности финансового уполномоченного, обязаны в соответствии со </w:t>
      </w:r>
      <w:hyperlink r:id="rId227" w:history="1">
        <w:r>
          <w:t>статьями 9 - 11</w:t>
        </w:r>
      </w:hyperlink>
      <w:r>
        <w:t xml:space="preserve"> настоящего Федерального закона уведомлять об обращении к ним каких-либо лиц в целях склонения к сов</w:t>
      </w:r>
      <w:r>
        <w:t>ершению коррупционных правонарушений,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и принимать меры по недопущению любой возможности возникновения кон</w:t>
      </w:r>
      <w:r>
        <w:t>фликта интересов в порядке, определяемом нормативными актами федеральных государственных органов, Центрального банка Российской Федерации, государственных корпораций (компаний), публично-правовых компаний, государственных внебюджетных фондов Российской Фед</w:t>
      </w:r>
      <w:r>
        <w:t>ерации, иных организаций, созданных Российской Федерацией на основании федеральных законов.</w:t>
      </w:r>
    </w:p>
    <w:p w:rsidR="003B5196" w:rsidRDefault="003B5196">
      <w:pPr>
        <w:pStyle w:val="a3"/>
      </w:pP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84" w:name="anchor12"/>
    <w:bookmarkEnd w:id="184"/>
    <w:p w:rsidR="003B5196" w:rsidRDefault="00950E48">
      <w:pPr>
        <w:pStyle w:val="a8"/>
      </w:pPr>
      <w:r>
        <w:fldChar w:fldCharType="begin"/>
      </w:r>
      <w:r>
        <w:instrText xml:space="preserve"> HYPERLINK  "http://ivo.garant.ru/document/redirect/12191970/2181"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21 ноября 2011 г. N 329-ФЗ в наименование ст</w:t>
      </w:r>
      <w:r>
        <w:t>атьи 12 настоящего Федерального закона внесены изменения</w:t>
      </w:r>
    </w:p>
    <w:p w:rsidR="003B5196" w:rsidRDefault="00950E48">
      <w:pPr>
        <w:pStyle w:val="a8"/>
      </w:pPr>
      <w:hyperlink r:id="rId228" w:history="1">
        <w:r>
          <w:t>См. текст наименования в предыдущей редакции</w:t>
        </w:r>
      </w:hyperlink>
    </w:p>
    <w:p w:rsidR="003B5196" w:rsidRDefault="00950E48">
      <w:pPr>
        <w:pStyle w:val="a6"/>
      </w:pPr>
      <w:r>
        <w:rPr>
          <w:b/>
          <w:color w:val="26282F"/>
        </w:rPr>
        <w:t>Статья 12.</w:t>
      </w:r>
      <w:r>
        <w:t xml:space="preserve"> Ограничения, налагаемые на гражданина, замещавшего должность государственной</w:t>
      </w:r>
      <w:r>
        <w:t xml:space="preserve"> или муниципальной службы, при заключении им трудового или гражданско-правового договора</w:t>
      </w:r>
    </w:p>
    <w:p w:rsidR="003B5196" w:rsidRDefault="00950E48">
      <w:pPr>
        <w:pStyle w:val="a5"/>
        <w:rPr>
          <w:sz w:val="16"/>
        </w:rPr>
      </w:pPr>
      <w:r>
        <w:rPr>
          <w:sz w:val="16"/>
        </w:rPr>
        <w:t>ГАРАНТ:</w:t>
      </w:r>
    </w:p>
    <w:p w:rsidR="003B5196" w:rsidRDefault="00950E48">
      <w:pPr>
        <w:pStyle w:val="a5"/>
      </w:pPr>
      <w:r>
        <w:t>См. комментарии к статье 12 настоящего Федерального закона</w:t>
      </w:r>
    </w:p>
    <w:p w:rsidR="003B5196" w:rsidRDefault="00950E48">
      <w:pPr>
        <w:pStyle w:val="a5"/>
      </w:pPr>
      <w:r>
        <w:t xml:space="preserve">О практике применения статьи 12 настоящего Федерального закона см. разъяснения Минтруда России </w:t>
      </w:r>
      <w:hyperlink r:id="rId229" w:history="1">
        <w:r>
          <w:t>от 22 июня 2012 г.</w:t>
        </w:r>
      </w:hyperlink>
      <w:r>
        <w:t xml:space="preserve"> и </w:t>
      </w:r>
      <w:hyperlink r:id="rId230" w:history="1">
        <w:r>
          <w:t>от 30 декабря 2013 г.</w:t>
        </w:r>
      </w:hyperlink>
    </w:p>
    <w:p w:rsidR="003B5196" w:rsidRDefault="00950E48">
      <w:pPr>
        <w:pStyle w:val="a5"/>
      </w:pPr>
      <w:r>
        <w:t xml:space="preserve">См. </w:t>
      </w:r>
      <w:hyperlink r:id="rId231" w:history="1">
        <w:r>
          <w:t>Методич</w:t>
        </w:r>
        <w:r>
          <w:t>еские рекомендации</w:t>
        </w:r>
      </w:hyperlink>
      <w:r>
        <w:t xml:space="preserve"> по вопросам соблюдения ограничений, налагаемых на гражданина, замещавшего должность государственной или муниципальной службы, при заключении им трудового или гражданско-правового договора с организацией, направленные </w:t>
      </w:r>
      <w:hyperlink r:id="rId232" w:history="1">
        <w:r>
          <w:t>письмом</w:t>
        </w:r>
      </w:hyperlink>
      <w:r>
        <w:t xml:space="preserve"> Минтруда России от 4 апреля 2018 г. N 18-0/10/В-2355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85" w:name="anchor1201"/>
    <w:bookmarkEnd w:id="185"/>
    <w:p w:rsidR="003B5196" w:rsidRDefault="00950E48">
      <w:pPr>
        <w:pStyle w:val="a8"/>
      </w:pPr>
      <w:r>
        <w:fldChar w:fldCharType="begin"/>
      </w:r>
      <w:r>
        <w:instrText xml:space="preserve"> HYPERLINK  "http://ivo.garant.ru/document/redirect/12191970/2182"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21 ноября 2011 г. N 329-ФЗ ча</w:t>
      </w:r>
      <w:r>
        <w:t>сть 1 статьи 12 настоящего Федерального закона изложена в новой редакции</w:t>
      </w:r>
    </w:p>
    <w:p w:rsidR="003B5196" w:rsidRDefault="00950E48">
      <w:pPr>
        <w:pStyle w:val="a8"/>
      </w:pPr>
      <w:hyperlink r:id="rId233" w:history="1">
        <w:r>
          <w:t>См. текст части в предыдущей редакции</w:t>
        </w:r>
      </w:hyperlink>
    </w:p>
    <w:p w:rsidR="003B5196" w:rsidRDefault="00950E48">
      <w:pPr>
        <w:pStyle w:val="a3"/>
      </w:pPr>
      <w:hyperlink r:id="rId234" w:history="1">
        <w:r>
          <w:t>1.</w:t>
        </w:r>
      </w:hyperlink>
      <w:r>
        <w:t xml:space="preserve"> Граж</w:t>
      </w:r>
      <w:r>
        <w:t xml:space="preserve">данин, замещавший должность государственной или муниципальной службы, включенную в перечень, установленный </w:t>
      </w:r>
      <w:hyperlink r:id="rId235" w:history="1">
        <w:r>
          <w:t>нормативными правовыми актами</w:t>
        </w:r>
      </w:hyperlink>
      <w:r>
        <w:t xml:space="preserve"> Российской Федерации, в течение двух лет после увольне</w:t>
      </w:r>
      <w:r>
        <w:t>ния с государственной или муниципальной службы 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</w:t>
      </w:r>
      <w:r>
        <w:t>й на условиях гражданско-правового договора (гражданско-правовых договоров), если отдельные функции государственного, муниципального (административного) управления данной организацией входили в должностные (служебные) обязанности государственного или муниц</w:t>
      </w:r>
      <w:r>
        <w:t>ипального служащего, с согласия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интересов.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186" w:name="anchor12011"/>
      <w:bookmarkEnd w:id="186"/>
      <w:r>
        <w:t xml:space="preserve">Часть 1.1 изменена с 3 августа 2018 г. - </w:t>
      </w:r>
      <w:hyperlink r:id="rId236" w:history="1">
        <w:r>
          <w:t>Федеральный закон</w:t>
        </w:r>
      </w:hyperlink>
      <w:r>
        <w:t xml:space="preserve"> от 3 августа 2018 г. N 307-ФЗ</w:t>
      </w:r>
    </w:p>
    <w:p w:rsidR="003B5196" w:rsidRDefault="00950E48">
      <w:pPr>
        <w:pStyle w:val="a8"/>
      </w:pPr>
      <w:hyperlink r:id="rId237" w:history="1">
        <w:r>
          <w:t>См. предыдущую редакцию</w:t>
        </w:r>
      </w:hyperlink>
    </w:p>
    <w:p w:rsidR="003B5196" w:rsidRDefault="00950E48">
      <w:pPr>
        <w:pStyle w:val="a3"/>
      </w:pPr>
      <w:r>
        <w:t xml:space="preserve">1.1. Комиссия в </w:t>
      </w:r>
      <w:hyperlink r:id="rId238" w:history="1">
        <w:r>
          <w:t>порядке</w:t>
        </w:r>
      </w:hyperlink>
      <w:r>
        <w:t xml:space="preserve">, установленном нормативными правовыми актами Российской Федерации, обязана рассмотреть письменное </w:t>
      </w:r>
      <w:hyperlink r:id="rId239" w:history="1">
        <w:r>
          <w:t>обращение</w:t>
        </w:r>
      </w:hyperlink>
      <w:r>
        <w:t xml:space="preserve"> гражданина о даче согласия на зам</w:t>
      </w:r>
      <w:r>
        <w:t>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договора, если отдельные функции государственного, муниципального (администр</w:t>
      </w:r>
      <w:r>
        <w:t>ативного) управления данной организацией входили в его должностные (служебные) обязанности, а также проинформировать гражданина о принятом решении.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87" w:name="anchor1202"/>
    <w:bookmarkEnd w:id="187"/>
    <w:p w:rsidR="003B5196" w:rsidRDefault="00950E48">
      <w:pPr>
        <w:pStyle w:val="a8"/>
      </w:pPr>
      <w:r>
        <w:fldChar w:fldCharType="begin"/>
      </w:r>
      <w:r>
        <w:instrText xml:space="preserve"> HYPERLINK  "http://ivo.garant.ru/document/redirect/12191970/2184" </w:instrText>
      </w:r>
      <w:r>
        <w:fldChar w:fldCharType="separate"/>
      </w:r>
      <w:r>
        <w:t xml:space="preserve">Федеральным </w:t>
      </w:r>
      <w:r>
        <w:t>законом</w:t>
      </w:r>
      <w:r>
        <w:fldChar w:fldCharType="end"/>
      </w:r>
      <w:r>
        <w:t xml:space="preserve"> от 21 ноября 2011 г. N 329-ФЗ в часть 2 статьи 12 настоящего Федерального закона внесены изменения</w:t>
      </w:r>
    </w:p>
    <w:p w:rsidR="003B5196" w:rsidRDefault="00950E48">
      <w:pPr>
        <w:pStyle w:val="a8"/>
      </w:pPr>
      <w:hyperlink r:id="rId240" w:history="1">
        <w:r>
          <w:t>См. текст части в предыдущей редакции</w:t>
        </w:r>
      </w:hyperlink>
    </w:p>
    <w:p w:rsidR="003B5196" w:rsidRDefault="00950E48">
      <w:pPr>
        <w:pStyle w:val="a3"/>
      </w:pPr>
      <w:r>
        <w:t>2. Гражданин, замещавший должности государ</w:t>
      </w:r>
      <w:r>
        <w:t xml:space="preserve">ственной или муниципальной службы, перечень которых устанавливается </w:t>
      </w:r>
      <w:hyperlink r:id="rId241" w:history="1">
        <w:r>
          <w:t>нормативными правовыми актами</w:t>
        </w:r>
      </w:hyperlink>
      <w:r>
        <w:t xml:space="preserve"> Российской Федерации, в течение двух лет после увольнения с государственной или муниципально</w:t>
      </w:r>
      <w:r>
        <w:t xml:space="preserve">й службы обязан при заключении трудовых или гражданско-правовых договоров на выполнение работ (оказание услуг), указанных в </w:t>
      </w:r>
      <w:hyperlink r:id="rId242" w:history="1">
        <w:r>
          <w:t>части 1</w:t>
        </w:r>
      </w:hyperlink>
      <w:r>
        <w:t xml:space="preserve"> настоящей статьи, сообщать работодателю сведения о последнем месте своей службы.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 xml:space="preserve">Информация об </w:t>
      </w:r>
      <w:r>
        <w:rPr>
          <w:sz w:val="16"/>
        </w:rPr>
        <w:t>изменениях:</w:t>
      </w:r>
    </w:p>
    <w:bookmarkStart w:id="188" w:name="anchor1203"/>
    <w:bookmarkEnd w:id="188"/>
    <w:p w:rsidR="003B5196" w:rsidRDefault="00950E48">
      <w:pPr>
        <w:pStyle w:val="a8"/>
      </w:pPr>
      <w:r>
        <w:fldChar w:fldCharType="begin"/>
      </w:r>
      <w:r>
        <w:instrText xml:space="preserve"> HYPERLINK  "http://ivo.garant.ru/document/redirect/12191970/2185"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21 ноября 2011 г. N 329-ФЗ в часть 3 статьи 12 настоящего Федерального закона внесены изменения</w:t>
      </w:r>
    </w:p>
    <w:p w:rsidR="003B5196" w:rsidRDefault="00950E48">
      <w:pPr>
        <w:pStyle w:val="a8"/>
      </w:pPr>
      <w:hyperlink r:id="rId243" w:history="1">
        <w:r>
          <w:t>См. текст части в предыдущей редакции</w:t>
        </w:r>
      </w:hyperlink>
    </w:p>
    <w:p w:rsidR="003B5196" w:rsidRDefault="00950E48">
      <w:pPr>
        <w:pStyle w:val="a3"/>
      </w:pPr>
      <w:r>
        <w:t>3. Несоблюдение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Федерации, после увольнения с государс</w:t>
      </w:r>
      <w:r>
        <w:t xml:space="preserve">твенной или муниципальной службы требования, предусмотренного </w:t>
      </w:r>
      <w:hyperlink r:id="rId244" w:history="1">
        <w:r>
          <w:t>частью 2</w:t>
        </w:r>
      </w:hyperlink>
      <w:r>
        <w:t xml:space="preserve"> настоящей статьи, влечет прекращение трудового или гражданско-правового договора на выполнение работ (оказание услуг), указанного в </w:t>
      </w:r>
      <w:hyperlink r:id="rId245" w:history="1">
        <w:r>
          <w:t>части 1</w:t>
        </w:r>
      </w:hyperlink>
      <w:r>
        <w:t xml:space="preserve"> настоящей статьи, заключенного с указанным гражданином.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89" w:name="anchor1204"/>
    <w:bookmarkEnd w:id="189"/>
    <w:p w:rsidR="003B5196" w:rsidRDefault="00950E48">
      <w:pPr>
        <w:pStyle w:val="a8"/>
      </w:pPr>
      <w:r>
        <w:fldChar w:fldCharType="begin"/>
      </w:r>
      <w:r>
        <w:instrText xml:space="preserve"> HYPERLINK  "http://ivo.garant.ru/document/redirect/12191970/2186"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21 ноября 2011 г. N 329-ФЗ в часть 4 статьи 12 настоящего Федерально</w:t>
      </w:r>
      <w:r>
        <w:t>го закона внесены изменения</w:t>
      </w:r>
    </w:p>
    <w:p w:rsidR="003B5196" w:rsidRDefault="00950E48">
      <w:pPr>
        <w:pStyle w:val="a8"/>
      </w:pPr>
      <w:hyperlink r:id="rId246" w:history="1">
        <w:r>
          <w:t>См. текст части в предыдущей редакции</w:t>
        </w:r>
      </w:hyperlink>
    </w:p>
    <w:p w:rsidR="003B5196" w:rsidRDefault="00950E48">
      <w:pPr>
        <w:pStyle w:val="a3"/>
      </w:pPr>
      <w:r>
        <w:t>4. Работодатель при заключении трудового или гражданско-правового договора на выполнение работ (оказание услуг), указанно</w:t>
      </w:r>
      <w:r>
        <w:t xml:space="preserve">го в </w:t>
      </w:r>
      <w:hyperlink r:id="rId247" w:history="1">
        <w:r>
          <w:t>части 1</w:t>
        </w:r>
      </w:hyperlink>
      <w:r>
        <w:t xml:space="preserve"> настоящей статьи, с гражданином, замещавшим должности государственной или муниципальной службы, перечень которых устанавливается </w:t>
      </w:r>
      <w:hyperlink r:id="rId248" w:history="1">
        <w:r>
          <w:t>нормативными правовы</w:t>
        </w:r>
        <w:r>
          <w:t>ми актами</w:t>
        </w:r>
      </w:hyperlink>
      <w:r>
        <w:t xml:space="preserve"> Российской Федерации, в течение двух лет после его увольнения с государственной или муниципальной службы обязан в десятидневный срок </w:t>
      </w:r>
      <w:hyperlink r:id="rId249" w:history="1">
        <w:r>
          <w:t>сообщать</w:t>
        </w:r>
      </w:hyperlink>
      <w:r>
        <w:t xml:space="preserve"> о заключении такого договора представи</w:t>
      </w:r>
      <w:r>
        <w:t xml:space="preserve">телю нанимателя (работодателю) государственного или муниципального служащего по последнему месту его службы в </w:t>
      </w:r>
      <w:hyperlink r:id="rId250" w:history="1">
        <w:r>
          <w:t>порядке</w:t>
        </w:r>
      </w:hyperlink>
      <w:r>
        <w:t>, устанавливаемом нормативными правовыми актами Российской Федерации.</w:t>
      </w:r>
    </w:p>
    <w:p w:rsidR="003B5196" w:rsidRDefault="00950E48">
      <w:pPr>
        <w:pStyle w:val="a3"/>
      </w:pPr>
      <w:bookmarkStart w:id="190" w:name="anchor1205"/>
      <w:bookmarkEnd w:id="190"/>
      <w:r>
        <w:t xml:space="preserve">5. Неисполнение работодателем обязанности, установленной </w:t>
      </w:r>
      <w:hyperlink r:id="rId251" w:history="1">
        <w:r>
          <w:t>частью 4</w:t>
        </w:r>
      </w:hyperlink>
      <w:r>
        <w:t xml:space="preserve"> настоящей статьи, является правонарушением и влечет ответственность в соответствии с </w:t>
      </w:r>
      <w:hyperlink r:id="rId252" w:history="1">
        <w:r>
          <w:t>закон</w:t>
        </w:r>
        <w:r>
          <w:t>одательством</w:t>
        </w:r>
      </w:hyperlink>
      <w:r>
        <w:t xml:space="preserve"> Российской Федерации.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91" w:name="anchor1206"/>
    <w:bookmarkEnd w:id="191"/>
    <w:p w:rsidR="003B5196" w:rsidRDefault="00950E48">
      <w:pPr>
        <w:pStyle w:val="a8"/>
      </w:pPr>
      <w:r>
        <w:fldChar w:fldCharType="begin"/>
      </w:r>
      <w:r>
        <w:instrText xml:space="preserve"> HYPERLINK  "http://ivo.garant.ru/document/redirect/12191970/2187"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21 ноября 2011 г. N 329-ФЗ статья 12 настоящего Федерального закона дополнена частью 6</w:t>
      </w:r>
    </w:p>
    <w:p w:rsidR="003B5196" w:rsidRDefault="00950E48">
      <w:pPr>
        <w:pStyle w:val="a3"/>
      </w:pPr>
      <w:r>
        <w:t>6. Проверка соб</w:t>
      </w:r>
      <w:r>
        <w:t xml:space="preserve">людения гражданином, указанным в </w:t>
      </w:r>
      <w:hyperlink r:id="rId253" w:history="1">
        <w:r>
          <w:t>части 1</w:t>
        </w:r>
      </w:hyperlink>
      <w:r>
        <w:t xml:space="preserve"> настоящей статьи, запрета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</w:t>
      </w:r>
      <w:r>
        <w:t>условиях гражданско-правового договора (гражданско-правовых договоров) в случаях, предусмотренных федеральными законами, если отдельные функции государственного управления данной организацией входили в должностные (служебные) обязанности гражданского или м</w:t>
      </w:r>
      <w:r>
        <w:t>униципального служащего, и соблюдения работодателем условий заключения трудового договора или соблюдения условий заключения гражданско-правового договора с таким гражданином осуществляется в порядке, устанавливаемом нормативными правовыми актами Российской</w:t>
      </w:r>
      <w:r>
        <w:t xml:space="preserve"> Федерации.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192" w:name="anchor1207"/>
      <w:bookmarkEnd w:id="192"/>
      <w:r>
        <w:t xml:space="preserve">Статья 12 дополнена частью 7 с 1 января 2026 г. - </w:t>
      </w:r>
      <w:hyperlink r:id="rId254" w:history="1">
        <w:r>
          <w:t>Федеральный закон</w:t>
        </w:r>
      </w:hyperlink>
      <w:r>
        <w:t xml:space="preserve"> от 28 декабря 2025 г. № 505-ФЗ</w:t>
      </w:r>
    </w:p>
    <w:p w:rsidR="003B5196" w:rsidRDefault="00950E48">
      <w:pPr>
        <w:pStyle w:val="a3"/>
      </w:pPr>
      <w:r>
        <w:t>7. При назначении по решению Президента Российско</w:t>
      </w:r>
      <w:r>
        <w:t xml:space="preserve">й Федерации гражданина, на которого в соответствии с настоящей статьей налагаются ограничения, в организацию, указанную в </w:t>
      </w:r>
      <w:hyperlink r:id="rId255" w:history="1">
        <w:r>
          <w:t>части 1</w:t>
        </w:r>
      </w:hyperlink>
      <w:r>
        <w:t xml:space="preserve"> настоящей статьи, не требуется:</w:t>
      </w:r>
    </w:p>
    <w:p w:rsidR="003B5196" w:rsidRDefault="00950E48">
      <w:pPr>
        <w:pStyle w:val="a3"/>
      </w:pPr>
      <w:bookmarkStart w:id="193" w:name="anchor120701"/>
      <w:bookmarkEnd w:id="193"/>
      <w:r>
        <w:t>1) согласие соответствующей комиссии по соблюдению требований к с</w:t>
      </w:r>
      <w:r>
        <w:t>лужебному поведению государственных или муниципальных служащих и урегулированию конфликта интересов;</w:t>
      </w:r>
    </w:p>
    <w:p w:rsidR="003B5196" w:rsidRDefault="00950E48">
      <w:pPr>
        <w:pStyle w:val="a3"/>
      </w:pPr>
      <w:bookmarkStart w:id="194" w:name="anchor120702"/>
      <w:bookmarkEnd w:id="194"/>
      <w:r>
        <w:t xml:space="preserve">2) сообщение сведений, предусмотренных </w:t>
      </w:r>
      <w:hyperlink r:id="rId256" w:history="1">
        <w:r>
          <w:t>частями 2</w:t>
        </w:r>
      </w:hyperlink>
      <w:r>
        <w:t xml:space="preserve"> и </w:t>
      </w:r>
      <w:hyperlink r:id="rId257" w:history="1">
        <w:r>
          <w:t>4</w:t>
        </w:r>
      </w:hyperlink>
      <w:r>
        <w:t xml:space="preserve"> настоящей статьи.</w:t>
      </w:r>
    </w:p>
    <w:p w:rsidR="003B5196" w:rsidRDefault="003B5196">
      <w:pPr>
        <w:pStyle w:val="a3"/>
      </w:pP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95" w:name="anchor121"/>
    <w:bookmarkEnd w:id="195"/>
    <w:p w:rsidR="003B5196" w:rsidRDefault="00950E48">
      <w:pPr>
        <w:pStyle w:val="a8"/>
      </w:pPr>
      <w:r>
        <w:fldChar w:fldCharType="begin"/>
      </w:r>
      <w:r>
        <w:instrText xml:space="preserve"> HYPERLINK  "http://ivo.garant.ru/document/redirect/12191970/219"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21 ноября 2011 г. N 329-ФЗ настоящий Федеральный закон дополнен статьей 12.1</w:t>
      </w:r>
    </w:p>
    <w:p w:rsidR="003B5196" w:rsidRDefault="00950E48">
      <w:pPr>
        <w:pStyle w:val="a6"/>
      </w:pPr>
      <w:r>
        <w:rPr>
          <w:b/>
          <w:color w:val="26282F"/>
        </w:rPr>
        <w:t>Статья 12.1.</w:t>
      </w:r>
      <w:r>
        <w:t xml:space="preserve"> Ограничения и обязанности, налагаемые на лиц, замещающих государственные </w:t>
      </w:r>
      <w:r>
        <w:t>должности Российской Федерации, государственные должности субъектов Российской Федерации, муниципальные должности</w:t>
      </w:r>
    </w:p>
    <w:p w:rsidR="003B5196" w:rsidRDefault="00950E48">
      <w:pPr>
        <w:pStyle w:val="a5"/>
        <w:rPr>
          <w:sz w:val="16"/>
        </w:rPr>
      </w:pPr>
      <w:r>
        <w:rPr>
          <w:sz w:val="16"/>
        </w:rPr>
        <w:t>ГАРАНТ:</w:t>
      </w:r>
    </w:p>
    <w:p w:rsidR="003B5196" w:rsidRDefault="00950E48">
      <w:pPr>
        <w:pStyle w:val="a5"/>
      </w:pPr>
      <w:r>
        <w:t>См. комментарии к статье 12.1 настоящего Федерального закона</w:t>
      </w:r>
    </w:p>
    <w:p w:rsidR="003B5196" w:rsidRDefault="00950E48">
      <w:pPr>
        <w:pStyle w:val="a3"/>
      </w:pPr>
      <w:bookmarkStart w:id="196" w:name="anchor12101"/>
      <w:bookmarkEnd w:id="196"/>
      <w:r>
        <w:t xml:space="preserve">1. Лица, замещающие государственные должности Российской Федерации, </w:t>
      </w:r>
      <w:r>
        <w:t xml:space="preserve">государственные должности субъектов Российской Федерации, не вправе замещать иные государственные должности Российской Федерации, государственные должности субъектов Российской Федерации, если иное не установлено федеральными конституционными законами или </w:t>
      </w:r>
      <w:r>
        <w:t>федеральными законами, а также муниципальные должности, должности государственной или муниципальной службы.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97" w:name="anchor12102"/>
    <w:bookmarkEnd w:id="197"/>
    <w:p w:rsidR="003B5196" w:rsidRDefault="00950E48">
      <w:pPr>
        <w:pStyle w:val="a8"/>
      </w:pPr>
      <w:r>
        <w:fldChar w:fldCharType="begin"/>
      </w:r>
      <w:r>
        <w:instrText xml:space="preserve"> HYPERLINK  "http://ivo.garant.ru/document/redirect/70461596/1"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30 сентября 2013 г. N 261-ФЗ в ч</w:t>
      </w:r>
      <w:r>
        <w:t>асть 2 статьи 12.1 настоящего Федерального закона внесены изменения</w:t>
      </w:r>
    </w:p>
    <w:p w:rsidR="003B5196" w:rsidRDefault="00950E48">
      <w:pPr>
        <w:pStyle w:val="a8"/>
      </w:pPr>
      <w:hyperlink r:id="rId258" w:history="1">
        <w:r>
          <w:t>См. текст части в предыдущей редакции</w:t>
        </w:r>
      </w:hyperlink>
    </w:p>
    <w:p w:rsidR="003B5196" w:rsidRDefault="00950E48">
      <w:pPr>
        <w:pStyle w:val="a3"/>
      </w:pPr>
      <w:r>
        <w:t>2. Лица, замещающие муниципальные должности, не вправе замещать государственные</w:t>
      </w:r>
      <w:r>
        <w:t xml:space="preserve"> должности Российской Федерации, государственные должности субъектов Российской Федерации, иные муниципальные должности, должности государственной или муниципальной службы, если иное не установлено федеральными законами.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198" w:name="anchor12103"/>
      <w:bookmarkEnd w:id="198"/>
      <w:r>
        <w:t>Часть 3 и</w:t>
      </w:r>
      <w:r>
        <w:t xml:space="preserve">зменена с 5 мая 2020 г. - </w:t>
      </w:r>
      <w:hyperlink r:id="rId259" w:history="1">
        <w:r>
          <w:t>Федеральный закон</w:t>
        </w:r>
      </w:hyperlink>
      <w:r>
        <w:t xml:space="preserve"> от 24 апреля 2020 г. N 143-ФЗ</w:t>
      </w:r>
    </w:p>
    <w:p w:rsidR="003B5196" w:rsidRDefault="00950E48">
      <w:pPr>
        <w:pStyle w:val="a8"/>
      </w:pPr>
      <w:hyperlink r:id="rId260" w:history="1">
        <w:r>
          <w:t>См. предыдущую редакцию</w:t>
        </w:r>
      </w:hyperlink>
    </w:p>
    <w:p w:rsidR="003B5196" w:rsidRDefault="00950E48">
      <w:pPr>
        <w:pStyle w:val="a5"/>
        <w:rPr>
          <w:sz w:val="16"/>
        </w:rPr>
      </w:pPr>
      <w:r>
        <w:rPr>
          <w:sz w:val="16"/>
        </w:rPr>
        <w:t>ГАРАНТ:</w:t>
      </w:r>
    </w:p>
    <w:p w:rsidR="003B5196" w:rsidRDefault="00950E48">
      <w:pPr>
        <w:pStyle w:val="a5"/>
      </w:pPr>
      <w:r>
        <w:t xml:space="preserve">Согласно </w:t>
      </w:r>
      <w:hyperlink r:id="rId261" w:history="1">
        <w:r>
          <w:t>Федеральному закону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</w:t>
      </w:r>
      <w:r>
        <w:t>рии Российской Федерации, владеть и (или) пользоваться иностранными финансовыми инструментами" указанным лицам запрещается открывать и иметь счета (вклады), хранить наличные денежные средства и ценности в иностранных банках, расположенных за пределами терр</w:t>
      </w:r>
      <w:r>
        <w:t>итории Российской Федерации, владеть и (или) пользоваться иностранными финансовыми инструментами</w:t>
      </w:r>
    </w:p>
    <w:p w:rsidR="003B5196" w:rsidRDefault="00950E48">
      <w:pPr>
        <w:pStyle w:val="a3"/>
      </w:pPr>
      <w:r>
        <w:t>3. Лица, замещающие государственные должности Российской Федерации, лица, замещающие государственные должности субъектов Российской Федерации, муниципальные до</w:t>
      </w:r>
      <w:r>
        <w:t>лжности и осуществляющие свои полномочия на постоянной основе, если федеральными конституционными законами или федеральными законами не установлено иное, не вправе:</w:t>
      </w:r>
    </w:p>
    <w:p w:rsidR="003B5196" w:rsidRDefault="00950E48">
      <w:pPr>
        <w:pStyle w:val="a3"/>
      </w:pPr>
      <w:bookmarkStart w:id="199" w:name="anchor121031"/>
      <w:bookmarkEnd w:id="199"/>
      <w:r>
        <w:t>1) замещать другие должности в органах государственной власти и органах местного самоуправл</w:t>
      </w:r>
      <w:r>
        <w:t>ения;</w:t>
      </w:r>
    </w:p>
    <w:p w:rsidR="003B5196" w:rsidRDefault="00950E48">
      <w:pPr>
        <w:pStyle w:val="a3"/>
      </w:pPr>
      <w:bookmarkStart w:id="200" w:name="anchor121032"/>
      <w:bookmarkEnd w:id="200"/>
      <w:r>
        <w:t>2) заниматься предпринимательской деятельностью лично или через доверенных лиц;</w:t>
      </w:r>
    </w:p>
    <w:p w:rsidR="003B5196" w:rsidRDefault="00950E48">
      <w:pPr>
        <w:pStyle w:val="a3"/>
      </w:pPr>
      <w:bookmarkStart w:id="201" w:name="anchor121033"/>
      <w:bookmarkEnd w:id="201"/>
      <w:r>
        <w:t>3) заниматься другой оплачиваемой деятельностью, кроме преподавательской, научной и иной творческой деятельности. При этом преподавательская, научная и иная творческая де</w:t>
      </w:r>
      <w:r>
        <w:t>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международными договорами Российской Федерации, законод</w:t>
      </w:r>
      <w:r>
        <w:t>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государств, международными или иностранными организациями;</w:t>
      </w:r>
    </w:p>
    <w:p w:rsidR="003B5196" w:rsidRDefault="00950E48">
      <w:pPr>
        <w:pStyle w:val="a3"/>
      </w:pPr>
      <w:bookmarkStart w:id="202" w:name="anchor121034"/>
      <w:bookmarkEnd w:id="202"/>
      <w:r>
        <w:t>4) быть поверенными или иными представител</w:t>
      </w:r>
      <w:r>
        <w:t>ями по делам третьих лиц в органах государственной власти и органах местного самоуправления, если иное не предусмотрено федеральными законами;</w:t>
      </w:r>
    </w:p>
    <w:p w:rsidR="003B5196" w:rsidRDefault="00950E48">
      <w:pPr>
        <w:pStyle w:val="a3"/>
      </w:pPr>
      <w:bookmarkStart w:id="203" w:name="anchor121035"/>
      <w:bookmarkEnd w:id="203"/>
      <w:r>
        <w:t xml:space="preserve">5) использовать в неслужебных целях информацию, средства материально-технического, финансового и информационного </w:t>
      </w:r>
      <w:r>
        <w:t>обеспечения, предназначенные только для служебной деятельности;</w:t>
      </w:r>
    </w:p>
    <w:p w:rsidR="003B5196" w:rsidRDefault="00950E48">
      <w:pPr>
        <w:pStyle w:val="a3"/>
      </w:pPr>
      <w:bookmarkStart w:id="204" w:name="anchor121036"/>
      <w:bookmarkEnd w:id="204"/>
      <w:r>
        <w:t>6) получать гонорары за публикации и выступления в качестве лица, замещающего государственную должность Российской Федерации, государственную должность субъекта Российской Федерации, должность</w:t>
      </w:r>
      <w:r>
        <w:t xml:space="preserve"> главы муниципального образования, муниципальную должность, замещаемую на постоянной основе;</w:t>
      </w:r>
    </w:p>
    <w:p w:rsidR="003B5196" w:rsidRDefault="00950E48">
      <w:pPr>
        <w:pStyle w:val="a3"/>
      </w:pPr>
      <w:bookmarkStart w:id="205" w:name="anchor121037"/>
      <w:bookmarkEnd w:id="205"/>
      <w:r>
        <w:t xml:space="preserve">7) получать в связи с выполнением служебных (должностных) обязанностей не предусмотренные законодательством Российской Федерации вознаграждения (ссуды, денежное и </w:t>
      </w:r>
      <w:r>
        <w:t>иное вознаграждение, услуги, оплату развлечений, отдыха, транспортных расходов) и подарки от физических и юридических лиц. Подарки, полученные в связи с протокольными мероприятиями, со служебными командировками и с другими официальными мероприятиями, призн</w:t>
      </w:r>
      <w:r>
        <w:t>аются собственностью соответственно Российской Федерации, субъекта Российской Федерации или муниципального образования и передаются по акту в соответствующий государственный или муниципальный орган. Лицо, замещавшее государственную должность Российской Фед</w:t>
      </w:r>
      <w:r>
        <w:t>ерации, государственную должность субъекта Российской Федерации, должность главы муниципального образования, муниципальную должность, замещаемую на постоянной основе, сдавшее подарок, полученный им в связи с протокольным мероприятием, со служебной командир</w:t>
      </w:r>
      <w:r>
        <w:t>овкой и с другим официальным мероприятием, может его выкупить в порядке, устанавливаемом нормативными правовыми актами Российской Федерации;</w:t>
      </w:r>
    </w:p>
    <w:p w:rsidR="003B5196" w:rsidRDefault="00950E48">
      <w:pPr>
        <w:pStyle w:val="a3"/>
      </w:pPr>
      <w:bookmarkStart w:id="206" w:name="anchor121038"/>
      <w:bookmarkEnd w:id="206"/>
      <w:r>
        <w:t>8) принимать вопреки установленному порядку почетные и специальные звания, награды и иные знаки отличия (за исключе</w:t>
      </w:r>
      <w:r>
        <w:t>нием научных и спортивных) иностранных государств, международных организаций, политических партий, иных общественных объединений и других организаций;</w:t>
      </w:r>
    </w:p>
    <w:p w:rsidR="003B5196" w:rsidRDefault="00950E48">
      <w:pPr>
        <w:pStyle w:val="a3"/>
      </w:pPr>
      <w:bookmarkStart w:id="207" w:name="anchor121039"/>
      <w:bookmarkEnd w:id="207"/>
      <w:r>
        <w:t>9) выезжать в служебные командировки за пределы Российской Федерации за счет средств физических и юридиче</w:t>
      </w:r>
      <w:r>
        <w:t>ских лиц, за исключением служебных командировок, осуществляемых в соответствии с законодательством Российской Федерации, по договоренностям государственных органов Российской Федерации, государственных органов субъектов Российской Федерации или муниципальн</w:t>
      </w:r>
      <w:r>
        <w:t>ых органов с государственными или муниципальными органами иностранных государств, международными или иностранными организациями;</w:t>
      </w:r>
    </w:p>
    <w:p w:rsidR="003B5196" w:rsidRDefault="00950E48">
      <w:pPr>
        <w:pStyle w:val="a3"/>
      </w:pPr>
      <w:bookmarkStart w:id="208" w:name="anchor1210310"/>
      <w:bookmarkEnd w:id="208"/>
      <w:r>
        <w:t>10) входить в состав органов управления, попечительских или наблюдательных советов, иных органов иностранных некоммерческих неп</w:t>
      </w:r>
      <w:r>
        <w:t>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международными договорами Российской Федерации, законодательством Российской Федерации или договоренностями на взаимной о</w:t>
      </w:r>
      <w:r>
        <w:t>снове федеральных органов государственной власти с государственными органами иностранных государств, международными или иностранными организациями;</w:t>
      </w:r>
    </w:p>
    <w:p w:rsidR="003B5196" w:rsidRDefault="00950E48">
      <w:pPr>
        <w:pStyle w:val="a3"/>
      </w:pPr>
      <w:bookmarkStart w:id="209" w:name="anchor1210311"/>
      <w:bookmarkEnd w:id="209"/>
      <w:r>
        <w:t>11) разглашать или использовать в целях, не связанных с выполнением служебных обязанностей, сведения, отнесе</w:t>
      </w:r>
      <w:r>
        <w:t xml:space="preserve">нные в соответствии с федеральным законом к </w:t>
      </w:r>
      <w:hyperlink r:id="rId262" w:history="1">
        <w:r>
          <w:t>информации</w:t>
        </w:r>
      </w:hyperlink>
      <w:r>
        <w:t xml:space="preserve"> ограниченного доступа, ставшие им известными в связи с выполнением служебных обязанностей.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210" w:name="anchor12131"/>
    <w:bookmarkEnd w:id="210"/>
    <w:p w:rsidR="003B5196" w:rsidRDefault="00950E48">
      <w:pPr>
        <w:pStyle w:val="a8"/>
      </w:pPr>
      <w:r>
        <w:fldChar w:fldCharType="begin"/>
      </w:r>
      <w:r>
        <w:instrText xml:space="preserve"> HYPERLINK  "ht</w:instrText>
      </w:r>
      <w:r>
        <w:instrText xml:space="preserve">tp://ivo.garant.ru/document/redirect/71237744/422"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ноября 2015 г. N 303-ФЗ статья 12.1 настоящего Федерального закона дополнена частью 3.1</w:t>
      </w:r>
    </w:p>
    <w:p w:rsidR="003B5196" w:rsidRDefault="00950E48">
      <w:pPr>
        <w:pStyle w:val="a3"/>
      </w:pPr>
      <w:r>
        <w:t>3.1. Лица, замещающие должности глав муниципальных образований и осуществляющие свои полном</w:t>
      </w:r>
      <w:r>
        <w:t xml:space="preserve">очия на непостоянной основе, не вправе осуществлять деятельность, предусмотренную </w:t>
      </w:r>
      <w:hyperlink r:id="rId263" w:history="1">
        <w:r>
          <w:t>пунктами 4 - 11 части 3</w:t>
        </w:r>
      </w:hyperlink>
      <w:r>
        <w:t xml:space="preserve"> настоящей статьи.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211" w:name="anchor12132"/>
      <w:bookmarkEnd w:id="211"/>
      <w:r>
        <w:t xml:space="preserve">Статья 12.1 дополнена частью 3.2 с 27 декабря 2019 г. - </w:t>
      </w:r>
      <w:hyperlink r:id="rId264" w:history="1">
        <w:r>
          <w:t>Федеральный закон</w:t>
        </w:r>
      </w:hyperlink>
      <w:r>
        <w:t xml:space="preserve"> от 16 декабря 2019 г. N 432-ФЗ</w:t>
      </w:r>
    </w:p>
    <w:p w:rsidR="003B5196" w:rsidRDefault="00950E48">
      <w:pPr>
        <w:pStyle w:val="a3"/>
      </w:pPr>
      <w:r>
        <w:t xml:space="preserve">3.2. Лица, замещающие государственные должности Российской Федерации, если федеральными конституционными законами или федеральными законами не установлено </w:t>
      </w:r>
      <w:r>
        <w:t>иное, не вправе участвовать в управлении коммерческой или некоммерческой организацией, за исключением следующих случаев:</w:t>
      </w:r>
    </w:p>
    <w:p w:rsidR="003B5196" w:rsidRDefault="00950E48">
      <w:pPr>
        <w:pStyle w:val="a3"/>
      </w:pPr>
      <w:bookmarkStart w:id="212" w:name="anchor1213201"/>
      <w:bookmarkEnd w:id="212"/>
      <w:r>
        <w:t>1) участие на безвозмездной основе в управлении политической партией, органом профессионального союза, участие в съезде (конференции) и</w:t>
      </w:r>
      <w:r>
        <w:t>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3B5196" w:rsidRDefault="00950E48">
      <w:pPr>
        <w:pStyle w:val="a3"/>
      </w:pPr>
      <w:bookmarkStart w:id="213" w:name="anchor1213202"/>
      <w:bookmarkEnd w:id="213"/>
      <w:r>
        <w:t>2) участие на безвозмездной основе в управлении некоммерческой организацией (кроме участия в управлении поли</w:t>
      </w:r>
      <w:r>
        <w:t>тической партией, органом профессионального союза,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</w:t>
      </w:r>
      <w:r>
        <w:t xml:space="preserve">ением Президента Российской Федерации в </w:t>
      </w:r>
      <w:hyperlink r:id="rId265" w:history="1">
        <w:r>
          <w:t>порядке</w:t>
        </w:r>
      </w:hyperlink>
      <w:r>
        <w:t>, установленном Президентом Российской Федерации;</w:t>
      </w:r>
    </w:p>
    <w:p w:rsidR="003B5196" w:rsidRDefault="00950E48">
      <w:pPr>
        <w:pStyle w:val="a3"/>
      </w:pPr>
      <w:bookmarkStart w:id="214" w:name="anchor1213203"/>
      <w:bookmarkEnd w:id="214"/>
      <w:r>
        <w:t>3) участие на безвозмездной основе в деятельности коллегиального органа организации на ос</w:t>
      </w:r>
      <w:r>
        <w:t>новании акта Президента Российской Федерации или Правительства Российской Федерации;</w:t>
      </w:r>
    </w:p>
    <w:p w:rsidR="003B5196" w:rsidRDefault="00950E48">
      <w:pPr>
        <w:pStyle w:val="a3"/>
      </w:pPr>
      <w:bookmarkStart w:id="215" w:name="anchor1213204"/>
      <w:bookmarkEnd w:id="215"/>
      <w:r>
        <w:t>4) представление на безвозмездной основе интересов Российской Федерации в органах управления и ревизионной комиссии организации, учредителем (акционером, участником) котор</w:t>
      </w:r>
      <w:r>
        <w:t xml:space="preserve">ой является Российская Федерация, в соответствии с нормативными правовыми актами Правительства Российской Федерации, определяющими порядок осуществления от имени Российской Федерации полномочий учредителя организации либо порядок управления находящимися в </w:t>
      </w:r>
      <w:r>
        <w:t>федеральной собственности акциями (долями участия в уставном капитале);</w:t>
      </w:r>
    </w:p>
    <w:p w:rsidR="003B5196" w:rsidRDefault="00950E48">
      <w:pPr>
        <w:pStyle w:val="a3"/>
      </w:pPr>
      <w:bookmarkStart w:id="216" w:name="anchor1213205"/>
      <w:bookmarkEnd w:id="216"/>
      <w:r>
        <w:t>5) иные случаи, предусмотренные международными договорами или федеральными законами.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217" w:name="anchor12133"/>
      <w:bookmarkEnd w:id="217"/>
      <w:r>
        <w:t xml:space="preserve">Часть 3.3 изменена с 19 августа 2024 г. - </w:t>
      </w:r>
      <w:hyperlink r:id="rId266" w:history="1">
        <w:r>
          <w:t>Федеральный закон</w:t>
        </w:r>
      </w:hyperlink>
      <w:r>
        <w:t xml:space="preserve"> от 8 августа 2024 г. № 232-ФЗ</w:t>
      </w:r>
    </w:p>
    <w:p w:rsidR="003B5196" w:rsidRDefault="00950E48">
      <w:pPr>
        <w:pStyle w:val="a8"/>
      </w:pPr>
      <w:hyperlink r:id="rId267" w:history="1">
        <w:r>
          <w:t>См. предыдущую редакцию</w:t>
        </w:r>
      </w:hyperlink>
    </w:p>
    <w:p w:rsidR="003B5196" w:rsidRDefault="00950E48">
      <w:pPr>
        <w:pStyle w:val="a3"/>
      </w:pPr>
      <w:r>
        <w:t>3.3. Депутаты законодательных органов субъектов Российской Федерации, осу</w:t>
      </w:r>
      <w:r>
        <w:t>ществляющие свои полномочия на профессиональной постоянной основе, если федеральными законами не установлено иное, не вправе участвовать в управлении коммерческой или некоммерческой организацией, за исключением следующих случаев:</w:t>
      </w:r>
    </w:p>
    <w:p w:rsidR="003B5196" w:rsidRDefault="00950E48">
      <w:pPr>
        <w:pStyle w:val="a3"/>
      </w:pPr>
      <w:bookmarkStart w:id="218" w:name="anchor1213301"/>
      <w:bookmarkEnd w:id="218"/>
      <w:r>
        <w:t>1) участие на безвозмездно</w:t>
      </w:r>
      <w:r>
        <w:t>й основе в управлении политической партией, органом профессионального союза,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219" w:name="anchor1213302"/>
      <w:bookmarkEnd w:id="219"/>
      <w:r>
        <w:t xml:space="preserve">Пункт 2 изменен с 19 августа 2024 г. - </w:t>
      </w:r>
      <w:hyperlink r:id="rId268" w:history="1">
        <w:r>
          <w:t>Федеральный закон</w:t>
        </w:r>
      </w:hyperlink>
      <w:r>
        <w:t xml:space="preserve"> от 8 августа 2024 г. № 232-ФЗ</w:t>
      </w:r>
    </w:p>
    <w:p w:rsidR="003B5196" w:rsidRDefault="00950E48">
      <w:pPr>
        <w:pStyle w:val="a8"/>
      </w:pPr>
      <w:hyperlink r:id="rId269" w:history="1">
        <w:r>
          <w:t>См. предыдущую редакцию</w:t>
        </w:r>
      </w:hyperlink>
    </w:p>
    <w:p w:rsidR="003B5196" w:rsidRDefault="00950E48">
      <w:pPr>
        <w:pStyle w:val="a3"/>
      </w:pPr>
      <w:r>
        <w:t>2)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участия в съезде (конференции) или общем собрании иной общественной орг</w:t>
      </w:r>
      <w:r>
        <w:t>анизации, жилищного, жилищно-строительного, гаражного кооперативов, товарищества собственников недвижимости) с предварительным уведомлением законодательного органа субъекта Российской Федерации;</w:t>
      </w:r>
    </w:p>
    <w:p w:rsidR="003B5196" w:rsidRDefault="00950E48">
      <w:pPr>
        <w:pStyle w:val="a3"/>
      </w:pPr>
      <w:bookmarkStart w:id="220" w:name="anchor1213303"/>
      <w:bookmarkEnd w:id="220"/>
      <w:r>
        <w:t>3) представление на безвозмездной основе интересов субъекта Р</w:t>
      </w:r>
      <w:r>
        <w:t>оссийской Федерации в органах управления и ревизионной комиссии организации, учредителем (акционером, участником) которой является субъект Российской Федерации, в соответствии с нормативными правовыми актами субъекта Российской Федерации, определяющими пор</w:t>
      </w:r>
      <w:r>
        <w:t>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(долями участия в уставном капитале);</w:t>
      </w:r>
    </w:p>
    <w:p w:rsidR="003B5196" w:rsidRDefault="00950E48">
      <w:pPr>
        <w:pStyle w:val="a3"/>
      </w:pPr>
      <w:bookmarkStart w:id="221" w:name="anchor1213304"/>
      <w:bookmarkEnd w:id="221"/>
      <w:r>
        <w:t>4) иные случаи, предусмотренные фед</w:t>
      </w:r>
      <w:r>
        <w:t>еральными законами.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222" w:name="anchor121331"/>
      <w:bookmarkEnd w:id="222"/>
      <w:r>
        <w:t xml:space="preserve">Статья 12.1 дополнена частью 3.3-1 с 5 мая 2020 г. - </w:t>
      </w:r>
      <w:hyperlink r:id="rId270" w:history="1">
        <w:r>
          <w:t>Федеральный закон</w:t>
        </w:r>
      </w:hyperlink>
      <w:r>
        <w:t xml:space="preserve"> от 24 апреля 2020 г. N 143-ФЗ</w:t>
      </w:r>
    </w:p>
    <w:p w:rsidR="003B5196" w:rsidRDefault="00950E48">
      <w:pPr>
        <w:pStyle w:val="a3"/>
      </w:pPr>
      <w:r>
        <w:t xml:space="preserve">3.3-1. Лица, замещающие государственные </w:t>
      </w:r>
      <w:r>
        <w:t xml:space="preserve">должности субъектов Российской Федерации и осуществляющие свои полномочия на непостоянной основе, не вправе осуществлять деятельность, предусмотренную </w:t>
      </w:r>
      <w:hyperlink r:id="rId271" w:history="1">
        <w:r>
          <w:t>пунктами 1</w:t>
        </w:r>
      </w:hyperlink>
      <w:r>
        <w:t xml:space="preserve">, </w:t>
      </w:r>
      <w:hyperlink r:id="rId272" w:history="1">
        <w:r>
          <w:t>4 - 11 части 3</w:t>
        </w:r>
      </w:hyperlink>
      <w:r>
        <w:t xml:space="preserve"> настоящей статьи</w:t>
      </w:r>
      <w:r>
        <w:t>.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223" w:name="anchor12134"/>
      <w:bookmarkEnd w:id="223"/>
      <w:r>
        <w:t xml:space="preserve">Часть 3.4 изменена с 19 августа 2024 г. - </w:t>
      </w:r>
      <w:hyperlink r:id="rId273" w:history="1">
        <w:r>
          <w:t>Федеральный закон</w:t>
        </w:r>
      </w:hyperlink>
      <w:r>
        <w:t xml:space="preserve"> от 8 августа 2024 г. № 232-ФЗ</w:t>
      </w:r>
    </w:p>
    <w:p w:rsidR="003B5196" w:rsidRDefault="00950E48">
      <w:pPr>
        <w:pStyle w:val="a8"/>
      </w:pPr>
      <w:hyperlink r:id="rId274" w:history="1">
        <w:r>
          <w:t>См. предыдущую редакцию</w:t>
        </w:r>
      </w:hyperlink>
    </w:p>
    <w:p w:rsidR="003B5196" w:rsidRDefault="00950E48">
      <w:pPr>
        <w:pStyle w:val="a3"/>
      </w:pPr>
      <w:r>
        <w:t>3.4. Лица, замещающие государственные должности субъектов Российской Федерации (за исключением депутатов законодательных органов субъектов Российской Федерации) и осуществляющие свои полномочия на постоянной основе, если федерал</w:t>
      </w:r>
      <w:r>
        <w:t>ьными законами не установлено иное, не вправе участвовать в управлении коммерческой или некоммерческой организацией, за исключением следующих случаев:</w:t>
      </w:r>
    </w:p>
    <w:p w:rsidR="003B5196" w:rsidRDefault="00950E48">
      <w:pPr>
        <w:pStyle w:val="a3"/>
      </w:pPr>
      <w:bookmarkStart w:id="224" w:name="anchor1213401"/>
      <w:bookmarkEnd w:id="224"/>
      <w:r>
        <w:t>1) участие на безвозмездной основе в управлении политической партией, органом профессионального союза, уч</w:t>
      </w:r>
      <w:r>
        <w:t>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225" w:name="anchor1213402"/>
      <w:bookmarkEnd w:id="225"/>
      <w:r>
        <w:t xml:space="preserve">Пункт 2 изменен с 19 августа 2024 г. - </w:t>
      </w:r>
      <w:hyperlink r:id="rId275" w:history="1">
        <w:r>
          <w:t>Федеральный закон</w:t>
        </w:r>
      </w:hyperlink>
      <w:r>
        <w:t xml:space="preserve"> от 8 августа 2024 г. № 232-ФЗ</w:t>
      </w:r>
    </w:p>
    <w:p w:rsidR="003B5196" w:rsidRDefault="00950E48">
      <w:pPr>
        <w:pStyle w:val="a8"/>
      </w:pPr>
      <w:hyperlink r:id="rId276" w:history="1">
        <w:r>
          <w:t>См. предыдущую редакцию</w:t>
        </w:r>
      </w:hyperlink>
    </w:p>
    <w:p w:rsidR="003B5196" w:rsidRDefault="00950E48">
      <w:pPr>
        <w:pStyle w:val="a3"/>
      </w:pPr>
      <w:r>
        <w:t>2) участие на безвозмездной основе в управлении неком</w:t>
      </w:r>
      <w:r>
        <w:t>мерческой организацией (кроме участия в управлении политической партией, органом профессионального союза,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</w:t>
      </w:r>
      <w:r>
        <w:t>а собственников недвижимости) с предварительным уведомлением высшего должностного лица субъекта Российской Федерации в порядке, установленном законом субъекта Российской Федерации;</w:t>
      </w:r>
    </w:p>
    <w:p w:rsidR="003B5196" w:rsidRDefault="00950E48">
      <w:pPr>
        <w:pStyle w:val="a3"/>
      </w:pPr>
      <w:bookmarkStart w:id="226" w:name="anchor1213403"/>
      <w:bookmarkEnd w:id="226"/>
      <w:r>
        <w:t xml:space="preserve">3) вхождение на безвозмездной основе в состав коллегиального органа </w:t>
      </w:r>
      <w:r>
        <w:t>коммерческой или некоммерческой организации на основании акта Президента Российской Федерации или Правительства Российской Федерации;</w:t>
      </w:r>
    </w:p>
    <w:p w:rsidR="003B5196" w:rsidRDefault="00950E48">
      <w:pPr>
        <w:pStyle w:val="a3"/>
      </w:pPr>
      <w:bookmarkStart w:id="227" w:name="anchor1213404"/>
      <w:bookmarkEnd w:id="227"/>
      <w:r>
        <w:t>4) представление на безвозмездной основе интересов субъекта Российской Федерации в органах управления и ревизионной комисс</w:t>
      </w:r>
      <w:r>
        <w:t>ии организации, учредителем (акционером, участником) которой является субъект Российской Федерации, в соответствии с нормативными правовыми актами субъекта Российской Федерации, определяющими порядок осуществления от имени субъекта Российской Федерации пол</w:t>
      </w:r>
      <w:r>
        <w:t>номочий учредителя организации либо порядок управления находящимися в собственности субъекта Российской Федерации акциями (долями участия в уставном капитале);</w:t>
      </w:r>
    </w:p>
    <w:p w:rsidR="003B5196" w:rsidRDefault="00950E48">
      <w:pPr>
        <w:pStyle w:val="a3"/>
      </w:pPr>
      <w:bookmarkStart w:id="228" w:name="anchor1213405"/>
      <w:bookmarkEnd w:id="228"/>
      <w:r>
        <w:t>5) иные случаи, предусмотренные федеральными законами.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229" w:name="anchor12135"/>
      <w:bookmarkEnd w:id="229"/>
      <w:r>
        <w:t>Статья 12.1 доп</w:t>
      </w:r>
      <w:r>
        <w:t xml:space="preserve">олнена частью 3.5 с 27 декабря 2019 г. - </w:t>
      </w:r>
      <w:hyperlink r:id="rId277" w:history="1">
        <w:r>
          <w:t>Федеральный закон</w:t>
        </w:r>
      </w:hyperlink>
      <w:r>
        <w:t xml:space="preserve"> от 16 декабря 2019 г. N 432-ФЗ</w:t>
      </w:r>
    </w:p>
    <w:p w:rsidR="003B5196" w:rsidRDefault="00950E48">
      <w:pPr>
        <w:pStyle w:val="a3"/>
      </w:pPr>
      <w:r>
        <w:t>3.5. Лица, замещающие муниципальные должности и осуществляющие свои полномочия на постоянной основ</w:t>
      </w:r>
      <w:r>
        <w:t>е, если федеральными законами не установлено иное, не вправе участвовать в управлении коммерческой или некоммерческой организацией, за исключением следующих случаев: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230" w:name="anchor1213501"/>
      <w:bookmarkEnd w:id="230"/>
      <w:r>
        <w:t xml:space="preserve">Пункт 1 изменен с 19 августа 2024 г. - </w:t>
      </w:r>
      <w:hyperlink r:id="rId278" w:history="1">
        <w:r>
          <w:t>Федеральный закон</w:t>
        </w:r>
      </w:hyperlink>
      <w:r>
        <w:t xml:space="preserve"> от 8 августа 2024 г. № 232-ФЗ</w:t>
      </w:r>
    </w:p>
    <w:p w:rsidR="003B5196" w:rsidRDefault="00950E48">
      <w:pPr>
        <w:pStyle w:val="a8"/>
      </w:pPr>
      <w:hyperlink r:id="rId279" w:history="1">
        <w:r>
          <w:t>См. предыдущую редакцию</w:t>
        </w:r>
      </w:hyperlink>
    </w:p>
    <w:p w:rsidR="003B5196" w:rsidRDefault="00950E48">
      <w:pPr>
        <w:pStyle w:val="a3"/>
      </w:pPr>
      <w:r>
        <w:t>1) участие на безвозмездной основе в управлении политической парт</w:t>
      </w:r>
      <w:r>
        <w:t>ией, органом профессионального союза, в том числе выборным органом первичной профсоюзной организации, созданной в органе местного самоуправления, участие в съезде (конференции) или общем собрании иной общественной организации, жилищного, жилищно-строительн</w:t>
      </w:r>
      <w:r>
        <w:t>ого, гаражного кооперативов, товарищества собственников недвижимости;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231" w:name="anchor1213502"/>
      <w:bookmarkEnd w:id="231"/>
      <w:r>
        <w:t xml:space="preserve">Пункт 2 изменен с 19 августа 2024 г. - </w:t>
      </w:r>
      <w:hyperlink r:id="rId280" w:history="1">
        <w:r>
          <w:t>Федеральный закон</w:t>
        </w:r>
      </w:hyperlink>
      <w:r>
        <w:t xml:space="preserve"> от 8 августа 2024 г. № 232-ФЗ</w:t>
      </w:r>
    </w:p>
    <w:p w:rsidR="003B5196" w:rsidRDefault="00950E48">
      <w:pPr>
        <w:pStyle w:val="a8"/>
      </w:pPr>
      <w:hyperlink r:id="rId281" w:history="1">
        <w:r>
          <w:t>См. предыдущую редакцию</w:t>
        </w:r>
      </w:hyperlink>
    </w:p>
    <w:p w:rsidR="003B5196" w:rsidRDefault="00950E48">
      <w:pPr>
        <w:pStyle w:val="a3"/>
      </w:pPr>
      <w:r>
        <w:t xml:space="preserve">2)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</w:t>
      </w:r>
      <w:r>
        <w:t>том числе выборным органом первичной профсоюзной организации, созданной в органе местного самоуправления,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</w:t>
      </w:r>
      <w:r>
        <w:t>а собственников недвижимости) с предварительным уведомлением высшего должностного лица субъекта Российской Федерации в порядке, установленном законом субъекта Российской Федерации;</w:t>
      </w:r>
    </w:p>
    <w:p w:rsidR="003B5196" w:rsidRDefault="00950E48">
      <w:pPr>
        <w:pStyle w:val="a3"/>
      </w:pPr>
      <w:bookmarkStart w:id="232" w:name="anchor1213503"/>
      <w:bookmarkEnd w:id="232"/>
      <w:r>
        <w:t xml:space="preserve">3) представление на безвозмездной основе интересов муниципального </w:t>
      </w:r>
      <w:r>
        <w:t>образования в совете муниципальных образований субъекта Российской Федерации, иных объединениях муниципальных образований, а также в их органах управления;</w:t>
      </w:r>
    </w:p>
    <w:p w:rsidR="003B5196" w:rsidRDefault="00950E48">
      <w:pPr>
        <w:pStyle w:val="a3"/>
      </w:pPr>
      <w:bookmarkStart w:id="233" w:name="anchor1213504"/>
      <w:bookmarkEnd w:id="233"/>
      <w:r>
        <w:t>4) представление на безвозмездной основе интересов муниципального образования в органах управления и</w:t>
      </w:r>
      <w:r>
        <w:t xml:space="preserve">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</w:t>
      </w:r>
      <w:r>
        <w:t>еля организации либо порядок управления находящимися в муниципальной собственности акциями (долями в уставном капитале);</w:t>
      </w:r>
    </w:p>
    <w:p w:rsidR="003B5196" w:rsidRDefault="00950E48">
      <w:pPr>
        <w:pStyle w:val="a3"/>
      </w:pPr>
      <w:bookmarkStart w:id="234" w:name="anchor1213505"/>
      <w:bookmarkEnd w:id="234"/>
      <w:r>
        <w:t>5) иные случаи, предусмотренные федеральными законами.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235" w:name="anchor12104"/>
      <w:bookmarkEnd w:id="235"/>
      <w:r>
        <w:t xml:space="preserve">Часть 4 изменена с 1 января 2026 г. - </w:t>
      </w:r>
      <w:hyperlink r:id="rId282" w:history="1">
        <w:r>
          <w:t>Федеральный закон</w:t>
        </w:r>
      </w:hyperlink>
      <w:r>
        <w:t xml:space="preserve"> от 28 декабря 2025 г. № 505-ФЗ</w:t>
      </w:r>
    </w:p>
    <w:p w:rsidR="003B5196" w:rsidRDefault="00950E48">
      <w:pPr>
        <w:pStyle w:val="a8"/>
      </w:pPr>
      <w:hyperlink r:id="rId283" w:history="1">
        <w:r>
          <w:t>См. предыдущую редакцию</w:t>
        </w:r>
      </w:hyperlink>
    </w:p>
    <w:p w:rsidR="003B5196" w:rsidRDefault="00950E48">
      <w:pPr>
        <w:pStyle w:val="a3"/>
      </w:pPr>
      <w:r>
        <w:t>4. Если иное не установлено федеральными законами, граж</w:t>
      </w:r>
      <w:r>
        <w:t xml:space="preserve">дане, претендующие на замещение государственных должностей Российской Федерации, государственных должностей субъектов Российской Федерации, муниципальных должностей, и лица, замещающие указанные должности, обязаны представлять сведения о своих доходах, об </w:t>
      </w:r>
      <w:r>
        <w:t>имуществе и обязательствах имущественного характера и о доходах, об имуществе и обязательствах имущественного характера своих супруг (супругов) и несовершеннолетних детей при наделении полномочиями по должности (назначении, избрании на должность). В случае</w:t>
      </w:r>
      <w:r>
        <w:t xml:space="preserve"> невозможности представить сведения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супруги (супруга) и несовершеннолетних детей при наделении лица полномочия</w:t>
      </w:r>
      <w:r>
        <w:t>ми по должности, назначение на которую осуществляется Президентом Российской Федерации или Правительством Российской Федерации либо по представлению Президента Российской Федерации или Правительства Российской Федерации, такие сведения представляются в теч</w:t>
      </w:r>
      <w:r>
        <w:t>ение четырех месяцев со дня назначения. Лицо, замещающее государственную должность Российской Федерации, государственную должность субъекта Российской Федерации или муниципальную должность, обязано представлять указанные в настоящей части сведения в случае</w:t>
      </w:r>
      <w:r>
        <w:t xml:space="preserve"> возникновения у лица оснований для представления сведений о расходах в соответствии с Федеральным законом от 3 декабря 2012 года N 230-ФЗ "О контроле за соответствием расходов лиц, замещающих государственные должности, и иных лиц их доходам" - не позднее </w:t>
      </w:r>
      <w:r>
        <w:t xml:space="preserve">30 апреля года, следующего за годом, в котором возникли такие основания. Сведения, указанные в настоящей части, представляются в </w:t>
      </w:r>
      <w:hyperlink r:id="rId284" w:history="1">
        <w:r>
          <w:t>порядке</w:t>
        </w:r>
      </w:hyperlink>
      <w:r>
        <w:t xml:space="preserve">, установленном настоящим Федеральным законом, другими федеральными законами и иными </w:t>
      </w:r>
      <w:hyperlink r:id="rId285" w:history="1">
        <w:r>
          <w:t>нормативными правовыми актами</w:t>
        </w:r>
      </w:hyperlink>
      <w:r>
        <w:t xml:space="preserve"> Российской Федерации.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236" w:name="anchor121041"/>
    <w:bookmarkEnd w:id="236"/>
    <w:p w:rsidR="003B5196" w:rsidRDefault="00950E48">
      <w:pPr>
        <w:pStyle w:val="a8"/>
      </w:pPr>
      <w:r>
        <w:fldChar w:fldCharType="begin"/>
      </w:r>
      <w:r>
        <w:instrText xml:space="preserve"> HYPERLINK  "http://ivo.garant.ru/document/redirect/71237744/424"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ноября 2015 г. N 303</w:t>
      </w:r>
      <w:r>
        <w:t>-ФЗ в часть 4.1 статьи 12.1 настоящего Федерального закона внесены изменения</w:t>
      </w:r>
    </w:p>
    <w:p w:rsidR="003B5196" w:rsidRDefault="00950E48">
      <w:pPr>
        <w:pStyle w:val="a8"/>
      </w:pPr>
      <w:hyperlink r:id="rId286" w:history="1">
        <w:r>
          <w:t>См. текст части в предыдущей редакции</w:t>
        </w:r>
      </w:hyperlink>
    </w:p>
    <w:p w:rsidR="003B5196" w:rsidRDefault="00950E48">
      <w:pPr>
        <w:pStyle w:val="a5"/>
        <w:rPr>
          <w:sz w:val="16"/>
        </w:rPr>
      </w:pPr>
      <w:r>
        <w:rPr>
          <w:sz w:val="16"/>
        </w:rPr>
        <w:t>ГАРАНТ:</w:t>
      </w:r>
    </w:p>
    <w:p w:rsidR="003B5196" w:rsidRDefault="00950E48">
      <w:pPr>
        <w:pStyle w:val="a5"/>
      </w:pPr>
      <w:r>
        <w:t xml:space="preserve">О конституционно-правовом смысле части 4.1 см. </w:t>
      </w:r>
      <w:hyperlink r:id="rId287" w:history="1">
        <w:r>
          <w:t>постановление</w:t>
        </w:r>
      </w:hyperlink>
      <w:r>
        <w:t xml:space="preserve"> Конституционного Суда Российской Федерации от 26 декабря 2025 г. № 51-П</w:t>
      </w:r>
    </w:p>
    <w:p w:rsidR="003B5196" w:rsidRDefault="00950E48">
      <w:pPr>
        <w:pStyle w:val="a3"/>
      </w:pPr>
      <w:r>
        <w:t>4.1. Лица, замещающие государственные должности Российской Федерации, государственные должности субъектов Российс</w:t>
      </w:r>
      <w:r>
        <w:t>кой Федерации, муниципальные должности, обязаны сообщать в порядке, установленном нормативными правовыми актами Российской Федерации, о возникновении личной заинтересованности при исполнении должностных обязанностей, которая приводит или может привести к к</w:t>
      </w:r>
      <w:r>
        <w:t>онфликту интересов, а также принимать меры по предотвращению или урегулированию такого конфликта.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237" w:name="anchor1210411"/>
      <w:bookmarkEnd w:id="237"/>
      <w:r>
        <w:t xml:space="preserve">Статья 12.1 дополнена частью 4.1-1 с 9 января 2023 г. - </w:t>
      </w:r>
      <w:hyperlink r:id="rId288" w:history="1">
        <w:r>
          <w:t>Федерал</w:t>
        </w:r>
        <w:r>
          <w:t>ьный закон</w:t>
        </w:r>
      </w:hyperlink>
      <w:r>
        <w:t xml:space="preserve"> от 29 декабря 2022 г. № 591-ФЗ</w:t>
      </w:r>
    </w:p>
    <w:p w:rsidR="003B5196" w:rsidRDefault="00950E48">
      <w:pPr>
        <w:pStyle w:val="a3"/>
      </w:pPr>
      <w:r>
        <w:t xml:space="preserve">4.1-1. Лица, замещающие государственные должности субъектов Российской Федерации, обязаны уведомлять обо всех фактах обращения к ним каких-либо лиц в целях склонения их к совершению коррупционных правонарушений </w:t>
      </w:r>
      <w:r>
        <w:t>органы прокуратуры или другие государственные органы в срок не позднее пяти дней со дня соответствующего обращения в порядке, установленном законами субъектов Российской Федерации, если иное не предусмотрено федеральными законами. Уведомление о фактах обра</w:t>
      </w:r>
      <w:r>
        <w:t>щения в целях склонения к совершению коррупционных правонарушений, за исключением случаев, если по данным фактам проведена или проводится проверка органами прокуратуры или другими государственными органами, является должностной обязанностью лиц, замещающих</w:t>
      </w:r>
      <w:r>
        <w:t xml:space="preserve"> государственные должности субъектов Российской Федерации. Лица, замещающие государственные должности субъектов Российской Федерации, уведомившие о фактах обращения в целях склонения их к совершению коррупционного правонарушения, фактах совершения другими </w:t>
      </w:r>
      <w:r>
        <w:t xml:space="preserve">лицами, замещающими государственные должности субъектов Российской Федерации, государственными или муниципальными служащими коррупционных правонарушений органы прокуратуры или другие государственные органы, находятся под защитой государства в соответствии </w:t>
      </w:r>
      <w:r>
        <w:t>с законодательством Российской Федерации.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238" w:name="anchor1210412"/>
      <w:bookmarkEnd w:id="238"/>
      <w:r>
        <w:t xml:space="preserve">Часть 4.1-2 изменена с 1 января 2026 г. - </w:t>
      </w:r>
      <w:hyperlink r:id="rId289" w:history="1">
        <w:r>
          <w:t>Федеральный закон</w:t>
        </w:r>
      </w:hyperlink>
      <w:r>
        <w:t xml:space="preserve"> от 28 декабря 2025 г. № 505-ФЗ</w:t>
      </w:r>
    </w:p>
    <w:p w:rsidR="003B5196" w:rsidRDefault="00950E48">
      <w:pPr>
        <w:pStyle w:val="a8"/>
      </w:pPr>
      <w:hyperlink r:id="rId290" w:history="1">
        <w:r>
          <w:t>См. предыдущую редакцию</w:t>
        </w:r>
      </w:hyperlink>
    </w:p>
    <w:p w:rsidR="003B5196" w:rsidRDefault="00950E48">
      <w:pPr>
        <w:pStyle w:val="a3"/>
      </w:pPr>
      <w:r>
        <w:t xml:space="preserve">4.1-2. Депутат законодательного органа субъекта Российской Федерации представляет сведения о своих доходах, об имуществе и обязательствах имущественного характера, а также о доходах, </w:t>
      </w:r>
      <w:r>
        <w:t>об имуществе и обязательствах имущественного характера своих супруги (супруга) и несовершеннолетних детей в порядке, установленном настоящим Федеральным законом и иными нормативными правовыми актами Российской Федерации, в случае возникновения у депутата о</w:t>
      </w:r>
      <w:r>
        <w:t xml:space="preserve">снований для представления сведений о расходах в соответствии с </w:t>
      </w:r>
      <w:hyperlink r:id="rId291" w:history="1">
        <w:r>
          <w:t>Федеральным законом</w:t>
        </w:r>
      </w:hyperlink>
      <w:r>
        <w:t xml:space="preserve"> от 3 декабря 2012 года N 230-ФЗ "О контроле за соответствием расходов лиц, замещающих государственные д</w:t>
      </w:r>
      <w:r>
        <w:t>олжности, и иных лиц их доходам". Указанные сведения о доходах, об имуществе и обязательствах имущественного характера представляются не позднее 30 апреля года, следующего за годом, в котором возникли такие основания.</w:t>
      </w:r>
    </w:p>
    <w:p w:rsidR="003B5196" w:rsidRDefault="00950E48">
      <w:pPr>
        <w:pStyle w:val="a5"/>
        <w:rPr>
          <w:sz w:val="16"/>
        </w:rPr>
      </w:pPr>
      <w:r>
        <w:rPr>
          <w:sz w:val="16"/>
        </w:rPr>
        <w:t>ГАРАНТ:</w:t>
      </w:r>
    </w:p>
    <w:p w:rsidR="003B5196" w:rsidRDefault="00950E48">
      <w:pPr>
        <w:pStyle w:val="a5"/>
      </w:pPr>
      <w:r>
        <w:t>По вопросам представления свед</w:t>
      </w:r>
      <w:r>
        <w:t xml:space="preserve">ений о доходах, расходах, об имуществе и обязательствах имущественного характера депутатами см. </w:t>
      </w:r>
      <w:hyperlink r:id="rId292" w:history="1">
        <w:r>
          <w:t>инструктивно-методические материалы</w:t>
        </w:r>
      </w:hyperlink>
      <w:r>
        <w:t xml:space="preserve"> Минтруда России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239" w:name="anchor121042"/>
      <w:bookmarkEnd w:id="239"/>
      <w:r>
        <w:t>Часть 4.2 изме</w:t>
      </w:r>
      <w:r>
        <w:t xml:space="preserve">нена с 1 января 2026 г. - </w:t>
      </w:r>
      <w:hyperlink r:id="rId293" w:history="1">
        <w:r>
          <w:t>Федеральный закон</w:t>
        </w:r>
      </w:hyperlink>
      <w:r>
        <w:t xml:space="preserve"> от 28 декабря 2025 г. № 505-ФЗ</w:t>
      </w:r>
    </w:p>
    <w:p w:rsidR="003B5196" w:rsidRDefault="00950E48">
      <w:pPr>
        <w:pStyle w:val="a8"/>
      </w:pPr>
      <w:hyperlink r:id="rId294" w:history="1">
        <w:r>
          <w:t>См. предыдущую редакцию</w:t>
        </w:r>
      </w:hyperlink>
    </w:p>
    <w:p w:rsidR="003B5196" w:rsidRDefault="00950E48">
      <w:pPr>
        <w:pStyle w:val="a3"/>
      </w:pPr>
      <w:r>
        <w:t xml:space="preserve">4.2. Если </w:t>
      </w:r>
      <w:r>
        <w:t>иное не установлено федеральным законом, граждане, претендующие на замещение муниципальной должности, и лица, замещающие муниципальные должности, представляют сведения о своих доходах, об имуществе и обязательствах имущественного характера, а также о доход</w:t>
      </w:r>
      <w:r>
        <w:t>ах, об имуществе и обязательствах имущественного характера своих супруг (супругов) и несовершеннолетних детей высшему должностному лицу субъекта Российской Федерации в порядке, установленном законом субъекта Российской Федерации. Лицо, замещающее муниципал</w:t>
      </w:r>
      <w:r>
        <w:t xml:space="preserve">ьную должность депутата представительного органа муниципального образования, представляет сведения, предусмотренные настоящей частью, в случае возникновения у данного лица оснований для представления сведений о расходах в соответствии с </w:t>
      </w:r>
      <w:hyperlink r:id="rId295" w:history="1">
        <w:r>
          <w:t>Федеральным законом</w:t>
        </w:r>
      </w:hyperlink>
      <w:r>
        <w:t xml:space="preserve"> от 3 декабря 2012 года N 230-ФЗ "О контроле за соответствием расходов лиц, замещающих государственные должности, и иных лиц их доходам". Указанные сведения о доходах, об имуществе и обяз</w:t>
      </w:r>
      <w:r>
        <w:t xml:space="preserve">ательствах имущественного характера представляются не позднее 30 апреля года, следующего за годом, в котором возникли такие основания. Обеспечение доступа к информации о представляемых лицами, замещающими муниципальные должности депутата представительного </w:t>
      </w:r>
      <w:r>
        <w:t>органа муниципального образования, сведениях, предусмотренных настоящей частью, к информации о представлении такими лицами заведомо недостоверных или неполных указанных сведений осуществляется в соответствии с федеральными законами, указами Президента Росс</w:t>
      </w:r>
      <w:r>
        <w:t>ийской Федерации. Обобщенная информация об исполнении (ненадлежащем исполнении) лицами, замещающими муниципальные должности депутата представительного органа муниципального образования, обязанности, установленной настоящей частью, размещается на официальны</w:t>
      </w:r>
      <w:r>
        <w:t>х сайтах органов местного самоуправления (при условии отсутствия в такой информации персональных данных, позволяющих идентифицировать соответствующее лицо, и данных, позволяющих индивидуализировать имущество, принадлежащее соответствующему лицу) в порядке,</w:t>
      </w:r>
      <w:r>
        <w:t xml:space="preserve"> установленном законом субъекта Российской Федерации.</w:t>
      </w:r>
    </w:p>
    <w:p w:rsidR="003B5196" w:rsidRDefault="00950E48">
      <w:pPr>
        <w:pStyle w:val="a5"/>
        <w:rPr>
          <w:sz w:val="16"/>
        </w:rPr>
      </w:pPr>
      <w:r>
        <w:rPr>
          <w:sz w:val="16"/>
        </w:rPr>
        <w:t>ГАРАНТ:</w:t>
      </w:r>
    </w:p>
    <w:p w:rsidR="003B5196" w:rsidRDefault="00950E48">
      <w:pPr>
        <w:pStyle w:val="a5"/>
      </w:pPr>
      <w:r>
        <w:t xml:space="preserve">По вопросам представления сведений о доходах, расходах, об имуществе и обязательствах имущественного характера депутатами см. </w:t>
      </w:r>
      <w:hyperlink r:id="rId296" w:history="1">
        <w:r>
          <w:t>инструктивно-методические материалы</w:t>
        </w:r>
      </w:hyperlink>
      <w:r>
        <w:t xml:space="preserve"> Минтруда России</w:t>
      </w:r>
    </w:p>
    <w:p w:rsidR="003B5196" w:rsidRDefault="00950E48">
      <w:pPr>
        <w:pStyle w:val="a3"/>
      </w:pPr>
      <w:bookmarkStart w:id="240" w:name="anchor121043"/>
      <w:bookmarkEnd w:id="240"/>
      <w:r>
        <w:t xml:space="preserve">4.3. Утратила силу с 1 января 2026 г. - </w:t>
      </w:r>
      <w:hyperlink r:id="rId297" w:history="1">
        <w:r>
          <w:t>Федеральный закон</w:t>
        </w:r>
      </w:hyperlink>
      <w:r>
        <w:t xml:space="preserve"> от 28 декабря 2025 г. № 505-ФЗ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hyperlink r:id="rId298" w:history="1">
        <w:r>
          <w:t>См. предыдущую редакцию</w:t>
        </w:r>
      </w:hyperlink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241" w:name="anchor121044"/>
      <w:bookmarkEnd w:id="241"/>
      <w:r>
        <w:t xml:space="preserve">Часть 4.4 изменена с 19 августа 2024 г. - </w:t>
      </w:r>
      <w:hyperlink r:id="rId299" w:history="1">
        <w:r>
          <w:t>Федеральный закон</w:t>
        </w:r>
      </w:hyperlink>
      <w:r>
        <w:t xml:space="preserve"> от 8 августа 2024 г</w:t>
      </w:r>
      <w:r>
        <w:t>. № 232-ФЗ</w:t>
      </w:r>
    </w:p>
    <w:p w:rsidR="003B5196" w:rsidRDefault="00950E48">
      <w:pPr>
        <w:pStyle w:val="a8"/>
      </w:pPr>
      <w:hyperlink r:id="rId300" w:history="1">
        <w:r>
          <w:t>См. предыдущую редакцию</w:t>
        </w:r>
      </w:hyperlink>
    </w:p>
    <w:p w:rsidR="003B5196" w:rsidRDefault="00950E48">
      <w:pPr>
        <w:pStyle w:val="a3"/>
      </w:pPr>
      <w:r>
        <w:t>4.4. Проверка достоверности и полноты сведений о доходах, расходах, об имуществе и обязательствах имущественного характера, представляемых в соответс</w:t>
      </w:r>
      <w:r>
        <w:t xml:space="preserve">твии с </w:t>
      </w:r>
      <w:hyperlink r:id="rId301" w:history="1">
        <w:r>
          <w:t>частью 4.2</w:t>
        </w:r>
      </w:hyperlink>
      <w:r>
        <w:t xml:space="preserve"> настоящей статьи, осуществляется по решению высшего должностного лица субъекта Российской Федерации в порядке, установленном законом субъекта Российской Федерации.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242" w:name="anchor121045"/>
      <w:bookmarkEnd w:id="242"/>
      <w:r>
        <w:t>Часть 4.5 изменен</w:t>
      </w:r>
      <w:r>
        <w:t xml:space="preserve">а с 19 августа 2024 г. - </w:t>
      </w:r>
      <w:hyperlink r:id="rId302" w:history="1">
        <w:r>
          <w:t>Федеральный закон</w:t>
        </w:r>
      </w:hyperlink>
      <w:r>
        <w:t xml:space="preserve"> от 8 августа 2024 г. № 232-ФЗ</w:t>
      </w:r>
    </w:p>
    <w:p w:rsidR="003B5196" w:rsidRDefault="00950E48">
      <w:pPr>
        <w:pStyle w:val="a8"/>
      </w:pPr>
      <w:hyperlink r:id="rId303" w:history="1">
        <w:r>
          <w:t>См. предыдущую редакцию</w:t>
        </w:r>
      </w:hyperlink>
    </w:p>
    <w:p w:rsidR="003B5196" w:rsidRDefault="00950E48">
      <w:pPr>
        <w:pStyle w:val="a3"/>
      </w:pPr>
      <w:r>
        <w:t>4.5. При выявлен</w:t>
      </w:r>
      <w:r>
        <w:t xml:space="preserve">ии в результате проверки, осуществленной в соответствии с </w:t>
      </w:r>
      <w:hyperlink r:id="rId304" w:history="1">
        <w:r>
          <w:t>частью 4.4</w:t>
        </w:r>
      </w:hyperlink>
      <w:r>
        <w:t xml:space="preserve"> настоящей статьи, фактов несоблюдения лицом, замещающим муниципальную должность, ограничений, запретов, неисполнения обязанностей, которые установлены насто</w:t>
      </w:r>
      <w:r>
        <w:t xml:space="preserve">ящим Федеральным законом, </w:t>
      </w:r>
      <w:hyperlink r:id="rId305" w:history="1">
        <w:r>
          <w:t>Федеральным законом</w:t>
        </w:r>
      </w:hyperlink>
      <w:r>
        <w:t xml:space="preserve"> от 3 декабря 2012 года N 230-ФЗ "О контроле за соответствием расходов лиц, замещающих государственные должности, и иных лиц их доходам", </w:t>
      </w:r>
      <w:hyperlink r:id="rId306" w:history="1">
        <w:r>
          <w:t>Федеральным законом</w:t>
        </w:r>
      </w:hyperlink>
      <w:r>
        <w:t xml:space="preserve"> от 7 мая 2013 года N 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</w:t>
      </w:r>
      <w:r>
        <w:t>ных за пределами территории Российской Федерации, владеть и (или) пользоваться иностранными финансовыми инструментами", высшее должностное лицо субъекта Российской Федерации обращается с заявлением о досрочном прекращении полномочий лица, замещающего муниц</w:t>
      </w:r>
      <w:r>
        <w:t>ипальную должность, или применении в отношении его иного дисциплинарного взыскания в орган местного самоуправления, уполномоченный принимать соответствующее решение, или в суд.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243" w:name="anchor12105"/>
      <w:bookmarkEnd w:id="243"/>
      <w:r>
        <w:t xml:space="preserve">Часть 5 изменена с 10 июля 2023 г. - </w:t>
      </w:r>
      <w:hyperlink r:id="rId307" w:history="1">
        <w:r>
          <w:t>Федеральный закон</w:t>
        </w:r>
      </w:hyperlink>
      <w:r>
        <w:t xml:space="preserve"> от 10 июля 2023 г. № 286-ФЗ</w:t>
      </w:r>
    </w:p>
    <w:p w:rsidR="003B5196" w:rsidRDefault="00950E48">
      <w:pPr>
        <w:pStyle w:val="a8"/>
      </w:pPr>
      <w:hyperlink r:id="rId308" w:history="1">
        <w:r>
          <w:t>См. предыдущую редакцию</w:t>
        </w:r>
      </w:hyperlink>
    </w:p>
    <w:p w:rsidR="003B5196" w:rsidRDefault="00950E48">
      <w:pPr>
        <w:pStyle w:val="a3"/>
      </w:pPr>
      <w:r>
        <w:t>5. Лица, замещающие государственные должности Российской Фед</w:t>
      </w:r>
      <w:r>
        <w:t xml:space="preserve">ерации, государственные должности субъектов Российской Федерации, муниципальные должности, нарушившие запреты, ограничения и обязанности, установленные </w:t>
      </w:r>
      <w:hyperlink r:id="rId309" w:history="1">
        <w:r>
          <w:t>частями 1 - 4.1-1</w:t>
        </w:r>
      </w:hyperlink>
      <w:r>
        <w:t xml:space="preserve"> настоящей статьи, несут ответственность, предусмотренную</w:t>
      </w:r>
      <w:r>
        <w:t xml:space="preserve"> федеральными конституционными законами, федеральными законами и иными нормативными правовыми актами Российской Федерации, за исключением случаев, если такие запреты, ограничения и обязанности были нарушены вследствие не зависящих от них обстоятельств, при</w:t>
      </w:r>
      <w:r>
        <w:t xml:space="preserve">знанных таковыми в соответствии с </w:t>
      </w:r>
      <w:hyperlink r:id="rId310" w:history="1">
        <w:r>
          <w:t>частями 3 - 6 статьи 13</w:t>
        </w:r>
      </w:hyperlink>
      <w:r>
        <w:t xml:space="preserve"> настоящего Федерального закона, если иное не предусмотрено федеральными конституционными законами, федеральными законами.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244" w:name="anchor121026"/>
      <w:bookmarkEnd w:id="244"/>
      <w:r>
        <w:t>Статья 12.1 дополнена</w:t>
      </w:r>
      <w:r>
        <w:t xml:space="preserve"> частью 6 с 31 октября 2018 г. - </w:t>
      </w:r>
      <w:hyperlink r:id="rId311" w:history="1">
        <w:r>
          <w:t>Федеральный закон</w:t>
        </w:r>
      </w:hyperlink>
      <w:r>
        <w:t xml:space="preserve"> от 30 октября 2018 г. N 382-ФЗ</w:t>
      </w:r>
    </w:p>
    <w:p w:rsidR="003B5196" w:rsidRDefault="00950E48">
      <w:pPr>
        <w:pStyle w:val="a3"/>
      </w:pPr>
      <w:r>
        <w:t>6. Лица, замещающие государственные должности Российской Федерации, государственные должности субъектов Ро</w:t>
      </w:r>
      <w:r>
        <w:t>ссийской Федерации, муниципальные должности, являющиеся представителями нанимателя (руководителями), в целях исключения конфликта интересов в государственном органе или органе местного самоуправления не могут представлять интересы государственных или муниц</w:t>
      </w:r>
      <w:r>
        <w:t>ипальных служащих в выборном профсоюзном органе соответствующего органа в период осуществления ими полномочий по указанным должностям.</w:t>
      </w:r>
    </w:p>
    <w:p w:rsidR="003B5196" w:rsidRDefault="003B5196">
      <w:pPr>
        <w:pStyle w:val="a3"/>
      </w:pP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245" w:name="anchor122"/>
    <w:bookmarkEnd w:id="245"/>
    <w:p w:rsidR="003B5196" w:rsidRDefault="00950E48">
      <w:pPr>
        <w:pStyle w:val="a8"/>
      </w:pPr>
      <w:r>
        <w:fldChar w:fldCharType="begin"/>
      </w:r>
      <w:r>
        <w:instrText xml:space="preserve"> HYPERLINK  "http://ivo.garant.ru/document/redirect/12191970/2110"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</w:t>
      </w:r>
      <w:r>
        <w:t>1 ноября 2011 г. N 329-ФЗ настоящий Федеральный закон дополнен статьей 12.2</w:t>
      </w:r>
    </w:p>
    <w:p w:rsidR="003B5196" w:rsidRDefault="00950E48">
      <w:pPr>
        <w:pStyle w:val="a6"/>
      </w:pPr>
      <w:r>
        <w:rPr>
          <w:b/>
          <w:color w:val="26282F"/>
        </w:rPr>
        <w:t>Статья 12.2.</w:t>
      </w:r>
      <w:r>
        <w:t xml:space="preserve"> Ограничения и обязанности, налагаемые на работников, замещающих отдельные должности на основании трудового договора в организациях, создаваемых для выполнения задач, п</w:t>
      </w:r>
      <w:r>
        <w:t>оставленных перед федеральными государственными органами</w:t>
      </w:r>
    </w:p>
    <w:p w:rsidR="003B5196" w:rsidRDefault="00950E48">
      <w:pPr>
        <w:pStyle w:val="a5"/>
        <w:rPr>
          <w:sz w:val="16"/>
        </w:rPr>
      </w:pPr>
      <w:r>
        <w:rPr>
          <w:sz w:val="16"/>
        </w:rPr>
        <w:t>ГАРАНТ:</w:t>
      </w:r>
    </w:p>
    <w:p w:rsidR="003B5196" w:rsidRDefault="00950E48">
      <w:pPr>
        <w:pStyle w:val="a5"/>
      </w:pPr>
      <w:r>
        <w:t>См. комментарии к статье 12.2 настоящего Федерального закона</w:t>
      </w:r>
    </w:p>
    <w:p w:rsidR="003B5196" w:rsidRDefault="00950E48">
      <w:pPr>
        <w:pStyle w:val="a3"/>
      </w:pPr>
      <w:r>
        <w:t>Если иное не установлено нормативными правовыми актами Российской Федерации, на работников, замещающих отдельные должности на осно</w:t>
      </w:r>
      <w:r>
        <w:t>вании трудового договора в организациях, создаваемых для выполнения задач, поставленных перед федеральными государственными органами, распространяются ограничения, запреты и обязанности, установленные для федеральных государственных служащих, проходящих сл</w:t>
      </w:r>
      <w:r>
        <w:t>ужбу в соответствующих федеральных государственных органах, в порядке, предусмотренном нормативными правовыми актами федеральных государственных органов.</w:t>
      </w:r>
    </w:p>
    <w:p w:rsidR="003B5196" w:rsidRDefault="003B5196">
      <w:pPr>
        <w:pStyle w:val="a3"/>
      </w:pP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246" w:name="anchor123"/>
    <w:bookmarkEnd w:id="246"/>
    <w:p w:rsidR="003B5196" w:rsidRDefault="00950E48">
      <w:pPr>
        <w:pStyle w:val="a8"/>
      </w:pPr>
      <w:r>
        <w:fldChar w:fldCharType="begin"/>
      </w:r>
      <w:r>
        <w:instrText xml:space="preserve"> HYPERLINK  "http://ivo.garant.ru/document/redirect/71210154/106" </w:instrText>
      </w:r>
      <w:r>
        <w:fldChar w:fldCharType="separate"/>
      </w:r>
      <w:r>
        <w:t>Федера</w:t>
      </w:r>
      <w:r>
        <w:t>льным законом</w:t>
      </w:r>
      <w:r>
        <w:fldChar w:fldCharType="end"/>
      </w:r>
      <w:r>
        <w:t xml:space="preserve"> от 5 октября 2015 г. N 285-ФЗ в наименование статьи 12.3 настоящего Федерального закона внесены изменения</w:t>
      </w:r>
    </w:p>
    <w:p w:rsidR="003B5196" w:rsidRDefault="00950E48">
      <w:pPr>
        <w:pStyle w:val="a8"/>
      </w:pPr>
      <w:hyperlink r:id="rId312" w:history="1">
        <w:r>
          <w:t>См. текст наименования в предыдущей редакции</w:t>
        </w:r>
      </w:hyperlink>
    </w:p>
    <w:p w:rsidR="003B5196" w:rsidRDefault="00950E48">
      <w:pPr>
        <w:pStyle w:val="a6"/>
      </w:pPr>
      <w:r>
        <w:rPr>
          <w:b/>
          <w:color w:val="26282F"/>
        </w:rPr>
        <w:t>Статья 12.3.</w:t>
      </w:r>
      <w:r>
        <w:t xml:space="preserve"> Обязаннос</w:t>
      </w:r>
      <w:r>
        <w:t>ть передачи ценных бумаг (долей участия, паев в уставных (складочных) капиталах организаций) в доверительное управление в целях предотвращения конфликта интересов</w:t>
      </w:r>
    </w:p>
    <w:p w:rsidR="003B5196" w:rsidRDefault="00950E48">
      <w:pPr>
        <w:pStyle w:val="a5"/>
        <w:rPr>
          <w:sz w:val="16"/>
        </w:rPr>
      </w:pPr>
      <w:r>
        <w:rPr>
          <w:sz w:val="16"/>
        </w:rPr>
        <w:t>ГАРАНТ:</w:t>
      </w:r>
    </w:p>
    <w:p w:rsidR="003B5196" w:rsidRDefault="00950E48">
      <w:pPr>
        <w:pStyle w:val="a5"/>
      </w:pPr>
      <w:r>
        <w:t>См. комментарии к статье 12.3 настоящего Федерального закона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</w:t>
      </w:r>
      <w:r>
        <w:rPr>
          <w:sz w:val="16"/>
        </w:rPr>
        <w:t>:</w:t>
      </w:r>
    </w:p>
    <w:p w:rsidR="003B5196" w:rsidRDefault="00950E48">
      <w:pPr>
        <w:pStyle w:val="a8"/>
      </w:pPr>
      <w:bookmarkStart w:id="247" w:name="anchor1231"/>
      <w:bookmarkEnd w:id="247"/>
      <w:r>
        <w:t xml:space="preserve">Часть 1 изменена с 1 января 2026 г. - </w:t>
      </w:r>
      <w:hyperlink r:id="rId313" w:history="1">
        <w:r>
          <w:t>Федеральный закон</w:t>
        </w:r>
      </w:hyperlink>
      <w:r>
        <w:t xml:space="preserve"> от 28 декабря 2025 г. № 505-ФЗ</w:t>
      </w:r>
    </w:p>
    <w:p w:rsidR="003B5196" w:rsidRDefault="00950E48">
      <w:pPr>
        <w:pStyle w:val="a8"/>
      </w:pPr>
      <w:hyperlink r:id="rId314" w:history="1">
        <w:r>
          <w:t>См. предыдущую редакцию</w:t>
        </w:r>
      </w:hyperlink>
    </w:p>
    <w:p w:rsidR="003B5196" w:rsidRDefault="00950E48">
      <w:pPr>
        <w:pStyle w:val="a3"/>
      </w:pPr>
      <w:r>
        <w:t>1</w:t>
      </w:r>
      <w:r>
        <w:t>. В случае, если владение лицом, замещающим государственную должность Российской Федерации, государственную должность субъекта Российской Федерации, муниципальную должность, должность государственной службы, должность муниципальной службы, должность в госу</w:t>
      </w:r>
      <w:r>
        <w:t>дарственной корпорации (компании), публично-правовой компании, государственном внебюджетном фонде Российской Федерации, иной организации, созданной Российской Федерацией на основании федерального закона, должность на основании трудового договора в организа</w:t>
      </w:r>
      <w:r>
        <w:t>ции, создаваемой для выполнения задач, поставленных перед федеральными государственными органами, ценными бумагами (долями участия, паями в уставных (складочных) капиталах организаций) приводит или может привести к конфликту интересов, указанное лицо обяза</w:t>
      </w:r>
      <w:r>
        <w:t xml:space="preserve">но передать принадлежащие ему ценные бумаги (доли участия, паи в уставных (складочных) капиталах организаций) в доверительное управление в соответствии с </w:t>
      </w:r>
      <w:hyperlink r:id="rId315" w:history="1">
        <w:r>
          <w:t>гражданским законодательством</w:t>
        </w:r>
      </w:hyperlink>
      <w:r>
        <w:t xml:space="preserve"> Ро</w:t>
      </w:r>
      <w:r>
        <w:t>ссийской Федерации.</w:t>
      </w:r>
    </w:p>
    <w:p w:rsidR="003B5196" w:rsidRDefault="00950E48">
      <w:pPr>
        <w:pStyle w:val="a3"/>
      </w:pPr>
      <w:bookmarkStart w:id="248" w:name="anchor1232"/>
      <w:bookmarkEnd w:id="248"/>
      <w:r>
        <w:t xml:space="preserve">2. Требования </w:t>
      </w:r>
      <w:hyperlink r:id="rId316" w:history="1">
        <w:r>
          <w:t>части 1</w:t>
        </w:r>
      </w:hyperlink>
      <w:r>
        <w:t xml:space="preserve"> настоящей статьи распространяются на служащих Центрального банка Российской Федерации, занимающих должности, включенные в перечень, утвержденный Советом директоров Центрального банка Ро</w:t>
      </w:r>
      <w:r>
        <w:t>ссийской Федерации.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249" w:name="anchor1233"/>
      <w:bookmarkEnd w:id="249"/>
      <w:r>
        <w:t xml:space="preserve">Статья 12.3 дополнена частью 3 с 3 сентября 2018 г. - </w:t>
      </w:r>
      <w:hyperlink r:id="rId317" w:history="1">
        <w:r>
          <w:t>Федеральный закон</w:t>
        </w:r>
      </w:hyperlink>
      <w:r>
        <w:t xml:space="preserve"> от 4 июня 2018 г. N 133-ФЗ</w:t>
      </w:r>
    </w:p>
    <w:p w:rsidR="003B5196" w:rsidRDefault="00950E48">
      <w:pPr>
        <w:pStyle w:val="a3"/>
      </w:pPr>
      <w:r>
        <w:t xml:space="preserve">3. Требования </w:t>
      </w:r>
      <w:hyperlink r:id="rId318" w:history="1">
        <w:r>
          <w:t>части 1</w:t>
        </w:r>
      </w:hyperlink>
      <w:r>
        <w:t xml:space="preserve"> настоящей статьи распространяются на лиц, замещающих должности финансового уполномоченного, руководителя службы обеспечения деятельности финансового уполномоченного.</w:t>
      </w:r>
    </w:p>
    <w:p w:rsidR="003B5196" w:rsidRDefault="003B5196">
      <w:pPr>
        <w:pStyle w:val="a3"/>
      </w:pP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250" w:name="anchor124"/>
      <w:bookmarkEnd w:id="250"/>
      <w:r>
        <w:t xml:space="preserve">Статья 12.4 изменена с 1 января 2026 г. - </w:t>
      </w:r>
      <w:hyperlink r:id="rId319" w:history="1">
        <w:r>
          <w:t>Федеральный закон</w:t>
        </w:r>
      </w:hyperlink>
      <w:r>
        <w:t xml:space="preserve"> от 28 декабря 2025 г. № 505-ФЗ</w:t>
      </w:r>
    </w:p>
    <w:p w:rsidR="003B5196" w:rsidRDefault="00950E48">
      <w:pPr>
        <w:pStyle w:val="a8"/>
      </w:pPr>
      <w:hyperlink r:id="rId320" w:history="1">
        <w:r>
          <w:t>См. предыдущую редакцию</w:t>
        </w:r>
      </w:hyperlink>
    </w:p>
    <w:p w:rsidR="003B5196" w:rsidRDefault="00950E48">
      <w:pPr>
        <w:pStyle w:val="a6"/>
      </w:pPr>
      <w:r>
        <w:rPr>
          <w:b/>
          <w:color w:val="26282F"/>
        </w:rPr>
        <w:t>Статья 12.4</w:t>
      </w:r>
      <w:r>
        <w:t xml:space="preserve">. Ограничения, запреты и обязанности, </w:t>
      </w:r>
      <w:r>
        <w:t>налагаемые на работников, замещающих должности в государственных корпорациях (компаниях), публично-правовых компаниях, государственных внебюджетных фондах Российской Федерации, иных организациях, созданных Российской Федерацией на основании федеральных зак</w:t>
      </w:r>
      <w:r>
        <w:t>онов, работников, замещающих 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</w:t>
      </w:r>
    </w:p>
    <w:p w:rsidR="003B5196" w:rsidRDefault="00950E48">
      <w:pPr>
        <w:pStyle w:val="a5"/>
        <w:rPr>
          <w:sz w:val="16"/>
        </w:rPr>
      </w:pPr>
      <w:r>
        <w:rPr>
          <w:sz w:val="16"/>
        </w:rPr>
        <w:t>ГАРАНТ:</w:t>
      </w:r>
    </w:p>
    <w:p w:rsidR="003B5196" w:rsidRDefault="00950E48">
      <w:pPr>
        <w:pStyle w:val="a5"/>
      </w:pPr>
      <w:r>
        <w:t>См. комментарии к статье 12.4 настоящего Федерального закон</w:t>
      </w:r>
      <w:r>
        <w:t>а</w:t>
      </w:r>
    </w:p>
    <w:p w:rsidR="003B5196" w:rsidRDefault="00950E48">
      <w:pPr>
        <w:pStyle w:val="a3"/>
      </w:pPr>
      <w:r>
        <w:t>На работников, замещающих должности в государственных корпорациях (компаниях), публично-правовых компаниях, государственных внебюджетных фондах Российской Федерации, иных организациях, созданных Российской Федерацией на основании федеральных законов, раб</w:t>
      </w:r>
      <w:r>
        <w:t>отников, замещающих 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органами, в порядке, определяемом нормативными правовыми актами Российской Федерации,</w:t>
      </w:r>
      <w:r>
        <w:t xml:space="preserve"> распространяются с учетом </w:t>
      </w:r>
      <w:hyperlink r:id="rId321" w:history="1">
        <w:r>
          <w:t>особенностей</w:t>
        </w:r>
      </w:hyperlink>
      <w:r>
        <w:t>, обусловленных их правовым статусом, ограничения, запреты и обязанности, установленные в отношении лиц, замещающих должности федеральной государствен</w:t>
      </w:r>
      <w:r>
        <w:t xml:space="preserve">ной службы, настоящим Федеральным законом и </w:t>
      </w:r>
      <w:hyperlink r:id="rId322" w:history="1">
        <w:r>
          <w:t>пунктом 5 части 1 статьи 16</w:t>
        </w:r>
      </w:hyperlink>
      <w:r>
        <w:t xml:space="preserve">, </w:t>
      </w:r>
      <w:hyperlink r:id="rId323" w:history="1">
        <w:r>
          <w:t>статьями 17</w:t>
        </w:r>
      </w:hyperlink>
      <w:r>
        <w:t xml:space="preserve">, </w:t>
      </w:r>
      <w:hyperlink r:id="rId324" w:history="1">
        <w:r>
          <w:t>18</w:t>
        </w:r>
      </w:hyperlink>
      <w:r>
        <w:t xml:space="preserve">, </w:t>
      </w:r>
      <w:hyperlink r:id="rId325" w:history="1">
        <w:r>
          <w:t>20</w:t>
        </w:r>
      </w:hyperlink>
      <w:r>
        <w:t xml:space="preserve"> и </w:t>
      </w:r>
      <w:hyperlink r:id="rId326" w:history="1">
        <w:r>
          <w:t>20.1</w:t>
        </w:r>
      </w:hyperlink>
      <w:r>
        <w:t xml:space="preserve"> Федерального закона от 27 июля 2004 года N 79-ФЗ "О государственной</w:t>
      </w:r>
      <w:r>
        <w:t xml:space="preserve"> гражданской службе Российской Федерации".</w:t>
      </w:r>
    </w:p>
    <w:p w:rsidR="003B5196" w:rsidRDefault="003B5196">
      <w:pPr>
        <w:pStyle w:val="a3"/>
      </w:pP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251" w:name="anchor125"/>
    <w:bookmarkEnd w:id="251"/>
    <w:p w:rsidR="003B5196" w:rsidRDefault="00950E48">
      <w:pPr>
        <w:pStyle w:val="a8"/>
      </w:pPr>
      <w:r>
        <w:fldChar w:fldCharType="begin"/>
      </w:r>
      <w:r>
        <w:instrText xml:space="preserve"> HYPERLINK  "http://ivo.garant.ru/document/redirect/70271696/186"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декабря 2012 г. N 231-ФЗ в статью 12.5 настоящего Федерального закона внесены изменения, </w:t>
      </w:r>
      <w:hyperlink r:id="rId327" w:history="1">
        <w:r>
          <w:t>вступающие в силу</w:t>
        </w:r>
      </w:hyperlink>
      <w:r>
        <w:t xml:space="preserve"> с 1 января 2013 г.</w:t>
      </w:r>
    </w:p>
    <w:p w:rsidR="003B5196" w:rsidRDefault="00950E48">
      <w:pPr>
        <w:pStyle w:val="a8"/>
      </w:pPr>
      <w:hyperlink r:id="rId328" w:history="1">
        <w:r>
          <w:t>См. текст статьи в предыдущей редакции</w:t>
        </w:r>
      </w:hyperlink>
    </w:p>
    <w:p w:rsidR="003B5196" w:rsidRDefault="00950E48">
      <w:pPr>
        <w:pStyle w:val="a6"/>
      </w:pPr>
      <w:r>
        <w:rPr>
          <w:b/>
          <w:color w:val="26282F"/>
        </w:rPr>
        <w:t>Статья 12.5.</w:t>
      </w:r>
      <w:r>
        <w:t xml:space="preserve"> Установление иных запретов, огра</w:t>
      </w:r>
      <w:r>
        <w:t>ничений, обязательств и правил служебного поведения</w:t>
      </w:r>
    </w:p>
    <w:p w:rsidR="003B5196" w:rsidRDefault="00950E48">
      <w:pPr>
        <w:pStyle w:val="a5"/>
        <w:rPr>
          <w:sz w:val="16"/>
        </w:rPr>
      </w:pPr>
      <w:r>
        <w:rPr>
          <w:sz w:val="16"/>
        </w:rPr>
        <w:t>ГАРАНТ:</w:t>
      </w:r>
    </w:p>
    <w:p w:rsidR="003B5196" w:rsidRDefault="00950E48">
      <w:pPr>
        <w:pStyle w:val="a5"/>
      </w:pPr>
      <w:r>
        <w:t>См. комментарии к статье 12.5 настоящего Федерального закона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252" w:name="anchor1251"/>
      <w:bookmarkEnd w:id="252"/>
      <w:r>
        <w:t xml:space="preserve">Часть 1 изменена с 1 января 2026 г. - </w:t>
      </w:r>
      <w:hyperlink r:id="rId329" w:history="1">
        <w:r>
          <w:t>Федеральный закон</w:t>
        </w:r>
      </w:hyperlink>
      <w:r>
        <w:t xml:space="preserve"> от 28 декабря 2025 г. № 505-ФЗ</w:t>
      </w:r>
    </w:p>
    <w:p w:rsidR="003B5196" w:rsidRDefault="00950E48">
      <w:pPr>
        <w:pStyle w:val="a8"/>
      </w:pPr>
      <w:hyperlink r:id="rId330" w:history="1">
        <w:r>
          <w:t>См. предыдущую редакцию</w:t>
        </w:r>
      </w:hyperlink>
    </w:p>
    <w:p w:rsidR="003B5196" w:rsidRDefault="00950E48">
      <w:pPr>
        <w:pStyle w:val="a3"/>
      </w:pPr>
      <w:r>
        <w:t>1. Федеральными конституционными законами, федеральными законами, законами субъектов Российской Федерации, муниц</w:t>
      </w:r>
      <w:r>
        <w:t>ипальными нормативными правовыми актами для лиц, замещающих государственные должности Российской Федерации, государственные должности субъектов Российской Федерации, муниципальные должности, должности государственной службы, должности муниципальной службы,</w:t>
      </w:r>
      <w:r>
        <w:t xml:space="preserve"> должности в государственных корпорациях (компаниях), публично-правовых компаниях, государственных внебюджетных фондах Российской Федерации, иных организациях, созданных Российской Федерацией на основании федеральных законов, отдельные должности на основан</w:t>
      </w:r>
      <w:r>
        <w:t>ии трудового договора в организациях, создаваемых для выполнения задач, поставленных перед федеральными государственными органами, в целях противодействия коррупции могут устанавливаться иные запреты, ограничения, обязательства и правила служебного поведен</w:t>
      </w:r>
      <w:r>
        <w:t>ия.</w:t>
      </w:r>
    </w:p>
    <w:p w:rsidR="003B5196" w:rsidRDefault="00950E48">
      <w:pPr>
        <w:pStyle w:val="a3"/>
      </w:pPr>
      <w:bookmarkStart w:id="253" w:name="anchor1252"/>
      <w:bookmarkEnd w:id="253"/>
      <w:r>
        <w:t xml:space="preserve">2. Положения </w:t>
      </w:r>
      <w:hyperlink r:id="rId331" w:history="1">
        <w:r>
          <w:t>части 1</w:t>
        </w:r>
      </w:hyperlink>
      <w:r>
        <w:t xml:space="preserve"> настоящей статьи распространяются на служащих Центрального банка Российской Федерации, занимающих должности, включенные в перечень, утвержденный Советом директоров Центрального банка Российской </w:t>
      </w:r>
      <w:r>
        <w:t>Федерации.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254" w:name="anchor1253"/>
      <w:bookmarkEnd w:id="254"/>
      <w:r>
        <w:t xml:space="preserve">Статья 12.5 дополнена частью 3 с 3 сентября 2018 г. - </w:t>
      </w:r>
      <w:hyperlink r:id="rId332" w:history="1">
        <w:r>
          <w:t>Федеральный закон</w:t>
        </w:r>
      </w:hyperlink>
      <w:r>
        <w:t xml:space="preserve"> от 4 июня 2018 г. N 133-ФЗ</w:t>
      </w:r>
    </w:p>
    <w:p w:rsidR="003B5196" w:rsidRDefault="00950E48">
      <w:pPr>
        <w:pStyle w:val="a3"/>
      </w:pPr>
      <w:r>
        <w:t xml:space="preserve">3. Требования </w:t>
      </w:r>
      <w:hyperlink r:id="rId333" w:history="1">
        <w:r>
          <w:t>части 1</w:t>
        </w:r>
      </w:hyperlink>
      <w:r>
        <w:t xml:space="preserve"> н</w:t>
      </w:r>
      <w:r>
        <w:t>астоящей статьи распространяются на лиц, замещающих должности финансового уполномоченного, руководителя службы обеспечения деятельности финансового уполномоченного.</w:t>
      </w:r>
    </w:p>
    <w:p w:rsidR="003B5196" w:rsidRDefault="003B5196">
      <w:pPr>
        <w:pStyle w:val="a3"/>
      </w:pPr>
    </w:p>
    <w:p w:rsidR="003B5196" w:rsidRDefault="00950E48">
      <w:pPr>
        <w:pStyle w:val="a6"/>
      </w:pPr>
      <w:bookmarkStart w:id="255" w:name="anchor13"/>
      <w:bookmarkEnd w:id="255"/>
      <w:r>
        <w:rPr>
          <w:b/>
          <w:color w:val="26282F"/>
        </w:rPr>
        <w:t>Статья 13.</w:t>
      </w:r>
      <w:r>
        <w:t xml:space="preserve"> Ответственность физических лиц за коррупционные правонарушения</w:t>
      </w:r>
    </w:p>
    <w:p w:rsidR="003B5196" w:rsidRDefault="00950E48">
      <w:pPr>
        <w:pStyle w:val="a5"/>
        <w:rPr>
          <w:sz w:val="16"/>
        </w:rPr>
      </w:pPr>
      <w:r>
        <w:rPr>
          <w:sz w:val="16"/>
        </w:rPr>
        <w:t>ГАРАНТ:</w:t>
      </w:r>
    </w:p>
    <w:p w:rsidR="003B5196" w:rsidRDefault="00950E48">
      <w:pPr>
        <w:pStyle w:val="a5"/>
      </w:pPr>
      <w:r>
        <w:t>См. комм</w:t>
      </w:r>
      <w:r>
        <w:t>ентарии к статье 13 настоящего Федерального закона</w:t>
      </w:r>
    </w:p>
    <w:p w:rsidR="003B5196" w:rsidRDefault="00950E48">
      <w:pPr>
        <w:pStyle w:val="a3"/>
      </w:pPr>
      <w:bookmarkStart w:id="256" w:name="anchor1301"/>
      <w:bookmarkEnd w:id="256"/>
      <w:r>
        <w:t>1. Граждане Российской Федерации, иностранные граждане и лица без гражданства за совершение коррупционных правонарушений несут уголовную, административную, гражданско-правовую и дисциплинарную ответственно</w:t>
      </w:r>
      <w:r>
        <w:t>сть в соответствии с законодательством Российской Федерации.</w:t>
      </w:r>
    </w:p>
    <w:p w:rsidR="003B5196" w:rsidRDefault="00950E48">
      <w:pPr>
        <w:pStyle w:val="a3"/>
      </w:pPr>
      <w:bookmarkStart w:id="257" w:name="anchor1302"/>
      <w:bookmarkEnd w:id="257"/>
      <w:r>
        <w:t xml:space="preserve">2. Физическое лицо, совершившее коррупционное правонарушение, по решению суда может быть лишено в соответствии с </w:t>
      </w:r>
      <w:hyperlink r:id="rId334" w:history="1">
        <w:r>
          <w:t>законодательст</w:t>
        </w:r>
        <w:r>
          <w:t>вом</w:t>
        </w:r>
      </w:hyperlink>
      <w:r>
        <w:t xml:space="preserve"> Российской Федерации права занимать определенные должности государственной и муниципальной службы.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258" w:name="anchor1303"/>
      <w:bookmarkEnd w:id="258"/>
      <w:r>
        <w:t xml:space="preserve">Статья 13 дополнена частью 3 с 10 июля 2023 г. - </w:t>
      </w:r>
      <w:hyperlink r:id="rId335" w:history="1">
        <w:r>
          <w:t>Федерал</w:t>
        </w:r>
        <w:r>
          <w:t>ьный закон</w:t>
        </w:r>
      </w:hyperlink>
      <w:r>
        <w:t xml:space="preserve"> от 10 июля 2023 г. № 286-ФЗ</w:t>
      </w:r>
    </w:p>
    <w:p w:rsidR="003B5196" w:rsidRDefault="00950E48">
      <w:pPr>
        <w:pStyle w:val="a3"/>
      </w:pPr>
      <w:r>
        <w:t>3. Физическое лицо,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</w:t>
      </w:r>
      <w:r>
        <w:t>в, требований о предотвращении или об урегулировании конфликта интересов и неисполнение обязанностей, освобождается от указанной ответственности в случае, если несоблюдение таких ограничений, запретов и требований, а также неисполнение таких обязанностей п</w:t>
      </w:r>
      <w:r>
        <w:t>ризнается следствием не зависящих от него обстоятельств в порядке, предусмотренном настоящей статьей. Соблюдение таких ограничений, запретов и требований, а также исполнение таких обязанностей должно быть обеспечено физическим лицом не позднее чем через од</w:t>
      </w:r>
      <w:r>
        <w:t>ин месяц со дня прекращения действия не зависящих от него обстоятельств, препятствующих соблюдению таких ограничений, запретов и требований, а также исполнению таких обязанностей, если иное не установлено федеральными законами.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259" w:name="anchor1304"/>
      <w:bookmarkEnd w:id="259"/>
      <w:r>
        <w:t xml:space="preserve">Статья 13 дополнена частью 4 с 10 июля 2023 г. - </w:t>
      </w:r>
      <w:hyperlink r:id="rId336" w:history="1">
        <w:r>
          <w:t>Федеральный закон</w:t>
        </w:r>
      </w:hyperlink>
      <w:r>
        <w:t xml:space="preserve"> от 10 июля 2023 г. № 286-ФЗ</w:t>
      </w:r>
    </w:p>
    <w:p w:rsidR="003B5196" w:rsidRDefault="00950E48">
      <w:pPr>
        <w:pStyle w:val="a3"/>
      </w:pPr>
      <w:r>
        <w:t>4. Для целей настоящего Федерального закона не зависящими от физического лица обстоятельст</w:t>
      </w:r>
      <w:r>
        <w:t>вами признаются находящиеся вне контроля затронутого ими физического лица чрезвычайные и непредотвратимые обстоятельства, которых при данных условиях нельзя было ожидать или избежать либо которые нельзя было преодолеть, которые исключают возможность соблюд</w:t>
      </w:r>
      <w:r>
        <w:t>ения ограничений и запретов, требований о предотвращении или об урегулировании конфликта интересов и исполнения обязанностей, установленных настоящим Федеральным законом и другими федеральными законами в целях противодействия коррупции. К таким обстоятельс</w:t>
      </w:r>
      <w:r>
        <w:t>твам, в частности, относятся стихийные бедствия (в том числе землетрясение, наводнение, ураган), пожар, массовые заболевания (эпидемии), забастовки, военные действия, террористические акты, запретительные или ограничительные меры, принимаемые государственн</w:t>
      </w:r>
      <w:r>
        <w:t>ыми органами (в том числе государственными органами иностранных государств) и органами местного самоуправления. Не зависящими от физического лица обстоятельствами не могут быть признаны регулярно повторяющиеся и прогнозируемые события и явления, а также об</w:t>
      </w:r>
      <w:r>
        <w:t>стоятельства, наступление которых зависело от воли или действий физического лица, ссылающегося на наличие этих обстоятельств.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260" w:name="anchor1305"/>
      <w:bookmarkEnd w:id="260"/>
      <w:r>
        <w:t xml:space="preserve">Статья 13 дополнена частью 5 с 10 июля 2023 г. - </w:t>
      </w:r>
      <w:hyperlink r:id="rId337" w:history="1">
        <w:r>
          <w:t>Федеральный закон</w:t>
        </w:r>
      </w:hyperlink>
      <w:r>
        <w:t xml:space="preserve"> от 10 июля 2023 г. № 286-ФЗ</w:t>
      </w:r>
    </w:p>
    <w:p w:rsidR="003B5196" w:rsidRDefault="00950E48">
      <w:pPr>
        <w:pStyle w:val="a3"/>
      </w:pPr>
      <w:r>
        <w:t>5. Условием признания не зависящих от физического лица обстоятельств основанием для освобождения этого лица от дисциплинарной ответственности за несоблюдение ограничений и запретов, требований о</w:t>
      </w:r>
      <w:r>
        <w:t xml:space="preserve">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является установленная комиссией по соблюдению требований </w:t>
      </w:r>
      <w:r>
        <w:t>к служебному поведению государственных или муниципальных служащих и урегулированию конфликта интересов (иным коллегиальным органом, осуществляющим функции указанной комиссии) причинно-следственная связь между возникновением этих обстоятельств и невозможнос</w:t>
      </w:r>
      <w:r>
        <w:t>тью соблюдения таких ограничений, запретов и требований, а также исполнения таких обязанностей.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261" w:name="anchor1306"/>
      <w:bookmarkEnd w:id="261"/>
      <w:r>
        <w:t xml:space="preserve">Статья 13 дополнена частью 6 с 10 июля 2023 г. - </w:t>
      </w:r>
      <w:hyperlink r:id="rId338" w:history="1">
        <w:r>
          <w:t>Федеральный за</w:t>
        </w:r>
        <w:r>
          <w:t>кон</w:t>
        </w:r>
      </w:hyperlink>
      <w:r>
        <w:t xml:space="preserve"> от 10 июля 2023 г. № 286-ФЗ</w:t>
      </w:r>
    </w:p>
    <w:p w:rsidR="003B5196" w:rsidRDefault="00950E48">
      <w:pPr>
        <w:pStyle w:val="a3"/>
      </w:pPr>
      <w:r>
        <w:t xml:space="preserve">6. Физическое лицо, указанное в </w:t>
      </w:r>
      <w:hyperlink r:id="rId339" w:history="1">
        <w:r>
          <w:t>части 3</w:t>
        </w:r>
      </w:hyperlink>
      <w:r>
        <w:t xml:space="preserve"> настоящей статьи, в течение трех рабочих дней со дня, когда ему стало известно о возникновении не зависящих от него обстоятельств, препятствующих соблюдени</w:t>
      </w:r>
      <w:r>
        <w:t xml:space="preserve">ю ограничений и запретов, требований о предотвращении или об урегулировании конфликта интересов и исполнению обязанностей, установленных настоящим Федеральным законом и другими федеральными законами в целях противодействия коррупции, </w:t>
      </w:r>
      <w:hyperlink r:id="rId340" w:history="1">
        <w:r>
          <w:t>обязано подать</w:t>
        </w:r>
      </w:hyperlink>
      <w:r>
        <w:t xml:space="preserve">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(иной коллегиальный орган, осуществля</w:t>
      </w:r>
      <w:r>
        <w:t xml:space="preserve">ющий функции указанной комиссии) уведомление об этом в форме документа на бумажном носителе или в форме электронного документа с приложением документов, иных материалов и (или) информации (при наличии), подтверждающих факт наступления не зависящих от него </w:t>
      </w:r>
      <w:r>
        <w:t>обстоятельств. В случае, если указанные обстоятельства препятствуют подаче уведомления об этом в установленный срок, такое уведомление должно быть подано не позднее 10 рабочих дней со дня прекращения указанных обстоятельств.</w:t>
      </w:r>
    </w:p>
    <w:p w:rsidR="003B5196" w:rsidRDefault="003B5196">
      <w:pPr>
        <w:pStyle w:val="a3"/>
      </w:pP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262" w:name="anchor131"/>
    <w:bookmarkEnd w:id="262"/>
    <w:p w:rsidR="003B5196" w:rsidRDefault="00950E48">
      <w:pPr>
        <w:pStyle w:val="a8"/>
      </w:pPr>
      <w:r>
        <w:fldChar w:fldCharType="begin"/>
      </w:r>
      <w:r>
        <w:instrText xml:space="preserve"> H</w:instrText>
      </w:r>
      <w:r>
        <w:instrText xml:space="preserve">YPERLINK  "http://ivo.garant.ru/document/redirect/12191970/2114"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21 ноября 2011 г. N 329-ФЗ настоящий Федеральный закон дополнен статьей 13.1</w:t>
      </w:r>
    </w:p>
    <w:p w:rsidR="003B5196" w:rsidRDefault="00950E48">
      <w:pPr>
        <w:pStyle w:val="a6"/>
      </w:pPr>
      <w:r>
        <w:rPr>
          <w:b/>
          <w:color w:val="26282F"/>
        </w:rPr>
        <w:t>Статья 13.1.</w:t>
      </w:r>
      <w:r>
        <w:t xml:space="preserve"> Увольнение (освобождение от должности) лиц, замещающих государственные </w:t>
      </w:r>
      <w:r>
        <w:t>должности Российской Федерации, государственные должности субъектов Российской Федерации, муниципальные должности, в связи с утратой доверия</w:t>
      </w:r>
    </w:p>
    <w:p w:rsidR="003B5196" w:rsidRDefault="00950E48">
      <w:pPr>
        <w:pStyle w:val="a5"/>
        <w:rPr>
          <w:sz w:val="16"/>
        </w:rPr>
      </w:pPr>
      <w:r>
        <w:rPr>
          <w:sz w:val="16"/>
        </w:rPr>
        <w:t>ГАРАНТ:</w:t>
      </w:r>
    </w:p>
    <w:p w:rsidR="003B5196" w:rsidRDefault="00950E48">
      <w:pPr>
        <w:pStyle w:val="a5"/>
      </w:pPr>
      <w:r>
        <w:t>См. комментарии к статье 13.1 настоящего Федерального закона</w:t>
      </w:r>
    </w:p>
    <w:p w:rsidR="003B5196" w:rsidRDefault="00950E48">
      <w:pPr>
        <w:pStyle w:val="a3"/>
      </w:pPr>
      <w:bookmarkStart w:id="263" w:name="anchor13101"/>
      <w:bookmarkEnd w:id="263"/>
      <w:r>
        <w:t xml:space="preserve">1. Лицо, замещающее государственную должность </w:t>
      </w:r>
      <w:r>
        <w:t>Российской Федерации, государственную должность субъекта Российской Федерации, муниципальную должность, в порядке, предусмотренном федеральными конституционными законами, федеральными законами, законами субъектов Российской Федерации, муниципальными нормат</w:t>
      </w:r>
      <w:r>
        <w:t>ивными правовыми актами, подлежит увольнению (освобождению от должности) в связи с утратой доверия в случае: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264" w:name="anchor131011"/>
      <w:bookmarkEnd w:id="264"/>
      <w:r>
        <w:t xml:space="preserve">Пункт 1 изменен с 10 июля 2023 г. - </w:t>
      </w:r>
      <w:hyperlink r:id="rId341" w:history="1">
        <w:r>
          <w:t xml:space="preserve">Федеральный </w:t>
        </w:r>
        <w:r>
          <w:t>закон</w:t>
        </w:r>
      </w:hyperlink>
      <w:r>
        <w:t xml:space="preserve"> от 10 июля 2023 г. № 286-ФЗ</w:t>
      </w:r>
    </w:p>
    <w:p w:rsidR="003B5196" w:rsidRDefault="00950E48">
      <w:pPr>
        <w:pStyle w:val="a8"/>
      </w:pPr>
      <w:hyperlink r:id="rId342" w:history="1">
        <w:r>
          <w:t>См. предыдущую редакцию</w:t>
        </w:r>
      </w:hyperlink>
    </w:p>
    <w:p w:rsidR="003B5196" w:rsidRDefault="00950E48">
      <w:pPr>
        <w:pStyle w:val="a5"/>
        <w:rPr>
          <w:sz w:val="16"/>
        </w:rPr>
      </w:pPr>
      <w:r>
        <w:rPr>
          <w:sz w:val="16"/>
        </w:rPr>
        <w:t>ГАРАНТ:</w:t>
      </w:r>
    </w:p>
    <w:p w:rsidR="003B5196" w:rsidRDefault="00950E48">
      <w:pPr>
        <w:pStyle w:val="a5"/>
      </w:pPr>
      <w:r>
        <w:t xml:space="preserve">О конституционно-правовом смысле пункта 1 см. </w:t>
      </w:r>
      <w:hyperlink r:id="rId343" w:history="1">
        <w:r>
          <w:t>п</w:t>
        </w:r>
        <w:r>
          <w:t>остановление</w:t>
        </w:r>
      </w:hyperlink>
      <w:r>
        <w:t xml:space="preserve"> Конституционного Суда Российской Федерации от 26 декабря 2025 г. № 51-П</w:t>
      </w:r>
    </w:p>
    <w:p w:rsidR="003B5196" w:rsidRDefault="00950E48">
      <w:pPr>
        <w:pStyle w:val="a3"/>
      </w:pPr>
      <w:r>
        <w:t>1) непринятия лицом мер по предотвращению и (или) урегулированию конфликта интересов, стороной которого оно является, за исключением случаев, установленных федеральными за</w:t>
      </w:r>
      <w:r>
        <w:t>конами;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265" w:name="anchor131012"/>
      <w:bookmarkEnd w:id="265"/>
      <w:r>
        <w:t xml:space="preserve">Пункт 2 изменен с 1 января 2026 г. - </w:t>
      </w:r>
      <w:hyperlink r:id="rId344" w:history="1">
        <w:r>
          <w:t>Федеральный закон</w:t>
        </w:r>
      </w:hyperlink>
      <w:r>
        <w:t xml:space="preserve"> от 28 декабря 2025 г. № 505-ФЗ</w:t>
      </w:r>
    </w:p>
    <w:p w:rsidR="003B5196" w:rsidRDefault="00950E48">
      <w:pPr>
        <w:pStyle w:val="a8"/>
      </w:pPr>
      <w:hyperlink r:id="rId345" w:history="1">
        <w:r>
          <w:t>См. предыдущую редакцию</w:t>
        </w:r>
      </w:hyperlink>
    </w:p>
    <w:p w:rsidR="003B5196" w:rsidRDefault="00950E48">
      <w:pPr>
        <w:pStyle w:val="a3"/>
      </w:pPr>
      <w:r>
        <w:t>2) непредставления лицом сведений о доходах, об имуществе и обязательствах имущественного характера, предусмотренных настоящим Федеральным законом, представления заведомо неполных сведений, за исключением случаев, установлен</w:t>
      </w:r>
      <w:r>
        <w:t xml:space="preserve">ных федеральными законами, либо представления заведомо недостоверных сведений, если иное не установлено </w:t>
      </w:r>
      <w:hyperlink r:id="rId346" w:history="1">
        <w:r>
          <w:t>федеральными законами</w:t>
        </w:r>
      </w:hyperlink>
      <w:r>
        <w:t>;</w:t>
      </w:r>
    </w:p>
    <w:p w:rsidR="003B5196" w:rsidRDefault="00950E48">
      <w:pPr>
        <w:pStyle w:val="a3"/>
      </w:pPr>
      <w:bookmarkStart w:id="266" w:name="anchor131013"/>
      <w:bookmarkEnd w:id="266"/>
      <w:r>
        <w:t>3) участия лица на платной основе в деятельности органа уп</w:t>
      </w:r>
      <w:r>
        <w:t>равления коммерческой организации, за исключением случаев, установленных федеральным законом;</w:t>
      </w:r>
    </w:p>
    <w:p w:rsidR="003B5196" w:rsidRDefault="00950E48">
      <w:pPr>
        <w:pStyle w:val="a3"/>
      </w:pPr>
      <w:bookmarkStart w:id="267" w:name="anchor131014"/>
      <w:bookmarkEnd w:id="267"/>
      <w:r>
        <w:t>4) осуществления лицом предпринимательской деятельности;</w:t>
      </w:r>
    </w:p>
    <w:p w:rsidR="003B5196" w:rsidRDefault="00950E48">
      <w:pPr>
        <w:pStyle w:val="a3"/>
      </w:pPr>
      <w:bookmarkStart w:id="268" w:name="anchor131015"/>
      <w:bookmarkEnd w:id="268"/>
      <w:r>
        <w:t xml:space="preserve">5) вхождения лица в состав органов управления, попечительских или наблюдательных советов, иных органов </w:t>
      </w:r>
      <w:r>
        <w:t>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</w:p>
    <w:p w:rsidR="003B5196" w:rsidRDefault="00950E48">
      <w:pPr>
        <w:pStyle w:val="a5"/>
        <w:rPr>
          <w:sz w:val="16"/>
        </w:rPr>
      </w:pPr>
      <w:r>
        <w:rPr>
          <w:sz w:val="16"/>
        </w:rPr>
        <w:t>ГА</w:t>
      </w:r>
      <w:r>
        <w:rPr>
          <w:sz w:val="16"/>
        </w:rPr>
        <w:t>РАНТ:</w:t>
      </w:r>
    </w:p>
    <w:p w:rsidR="003B5196" w:rsidRDefault="00950E48">
      <w:pPr>
        <w:pStyle w:val="a5"/>
      </w:pPr>
      <w:r>
        <w:t>Об увольнении (освобождении от должности) в связи с несоблюдением запрета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РФ, владеть</w:t>
      </w:r>
      <w:r>
        <w:t xml:space="preserve"> и (или) пользоваться иностранными финансовыми инструментами, см. </w:t>
      </w:r>
      <w:hyperlink r:id="rId347" w:history="1">
        <w:r>
          <w:t>статью 7.1</w:t>
        </w:r>
      </w:hyperlink>
      <w:r>
        <w:t xml:space="preserve"> настоящего Федерального закона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269" w:name="anchor13102"/>
      <w:bookmarkEnd w:id="269"/>
      <w:r>
        <w:t xml:space="preserve">Часть 2 изменена с 10 июля 2023 г. - </w:t>
      </w:r>
      <w:hyperlink r:id="rId348" w:history="1">
        <w:r>
          <w:t>Федеральный закон</w:t>
        </w:r>
      </w:hyperlink>
      <w:r>
        <w:t xml:space="preserve"> от 10 июля 2023 г. № 286-ФЗ</w:t>
      </w:r>
    </w:p>
    <w:p w:rsidR="003B5196" w:rsidRDefault="00950E48">
      <w:pPr>
        <w:pStyle w:val="a8"/>
      </w:pPr>
      <w:hyperlink r:id="rId349" w:history="1">
        <w:r>
          <w:t>См. предыдущую редакцию</w:t>
        </w:r>
      </w:hyperlink>
    </w:p>
    <w:p w:rsidR="003B5196" w:rsidRDefault="00950E48">
      <w:pPr>
        <w:pStyle w:val="a3"/>
      </w:pPr>
      <w:r>
        <w:t>2. Лицо, замещающее государственную должность Российской Федерации, государственную должность субъекта</w:t>
      </w:r>
      <w:r>
        <w:t xml:space="preserve"> Российской Федерации, муниципальную должность, которому стало известно о возникновении у подчиненного ему лица личной заинтересованности, которая приводит или может привести к конфликту интересов, подлежит увольнению (освобождению от должности) в связи с </w:t>
      </w:r>
      <w:r>
        <w:t xml:space="preserve">утратой доверия также в случае непринятия лицом, замещающим государственную должность Российской Федерации, государственную должность субъекта Российской Федерации, муниципальную должность, мер по предотвращению и (или) урегулированию конфликта интересов, </w:t>
      </w:r>
      <w:r>
        <w:t>стороной которого является подчиненное ему лицо, за исключением случаев, установленных федеральными законами.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270" w:name="anchor13103"/>
    <w:bookmarkEnd w:id="270"/>
    <w:p w:rsidR="003B5196" w:rsidRDefault="00950E48">
      <w:pPr>
        <w:pStyle w:val="a8"/>
      </w:pPr>
      <w:r>
        <w:fldChar w:fldCharType="begin"/>
      </w:r>
      <w:r>
        <w:instrText xml:space="preserve"> HYPERLINK  "http://ivo.garant.ru/document/redirect/71708958/81"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1 июля 2017 г. N 132-ФЗ стать</w:t>
      </w:r>
      <w:r>
        <w:t xml:space="preserve">я 13.1 настоящего Федерального закона дополнена частью 3, </w:t>
      </w:r>
      <w:hyperlink r:id="rId350" w:history="1">
        <w:r>
          <w:t>вступающей в силу</w:t>
        </w:r>
      </w:hyperlink>
      <w:r>
        <w:t xml:space="preserve"> с 1 января 2018 г.</w:t>
      </w:r>
    </w:p>
    <w:p w:rsidR="003B5196" w:rsidRDefault="00950E48">
      <w:pPr>
        <w:pStyle w:val="a3"/>
      </w:pPr>
      <w:r>
        <w:t xml:space="preserve">3. Сведения о применении к лицу, замещающему государственную должность Российской Федерации, </w:t>
      </w:r>
      <w:r>
        <w:t>государственную должность субъекта Российской Федерации, муниципальную должность, взыскания в виде увольнения (освобождения от должности) в связи с утратой доверия за совершение коррупционного правонарушения включаются государственным органом (органом мест</w:t>
      </w:r>
      <w:r>
        <w:t xml:space="preserve">ного самоуправления), в котором это лицо замещало соответствующую должность, в реестр лиц, уволенных в связи с утратой доверия, предусмотренный </w:t>
      </w:r>
      <w:hyperlink r:id="rId351" w:history="1">
        <w:r>
          <w:t>статьей 15</w:t>
        </w:r>
      </w:hyperlink>
      <w:r>
        <w:t xml:space="preserve"> настоящего Федерального закона.</w:t>
      </w:r>
    </w:p>
    <w:p w:rsidR="003B5196" w:rsidRDefault="003B5196">
      <w:pPr>
        <w:pStyle w:val="a3"/>
      </w:pP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271" w:name="anchor132"/>
      <w:bookmarkEnd w:id="271"/>
      <w:r>
        <w:t xml:space="preserve">Наименование </w:t>
      </w:r>
      <w:r>
        <w:t xml:space="preserve">изменено с 1 января 2026 г. - </w:t>
      </w:r>
      <w:hyperlink r:id="rId352" w:history="1">
        <w:r>
          <w:t>Федеральный закон</w:t>
        </w:r>
      </w:hyperlink>
      <w:r>
        <w:t xml:space="preserve"> от 28 декабря 2025 г. № 505-ФЗ</w:t>
      </w:r>
    </w:p>
    <w:p w:rsidR="003B5196" w:rsidRDefault="00950E48">
      <w:pPr>
        <w:pStyle w:val="a8"/>
      </w:pPr>
      <w:hyperlink r:id="rId353" w:history="1">
        <w:r>
          <w:t>См. предыдущую редакцию</w:t>
        </w:r>
      </w:hyperlink>
    </w:p>
    <w:p w:rsidR="003B5196" w:rsidRDefault="00950E48">
      <w:pPr>
        <w:pStyle w:val="a6"/>
      </w:pPr>
      <w:r>
        <w:rPr>
          <w:b/>
          <w:color w:val="26282F"/>
        </w:rPr>
        <w:t>Статья 13.2</w:t>
      </w:r>
      <w:r>
        <w:rPr>
          <w:b/>
          <w:color w:val="26282F"/>
        </w:rPr>
        <w:t>.</w:t>
      </w:r>
      <w:r>
        <w:t xml:space="preserve"> Увольнение (освобождение от должности) лиц, замещающих (занимающих) должности в Центральном банке Российской Федерации, государственных корпорациях (компаниях), публично-правовых компаниях, государственных внебюджетных фондах Российской Федерации, иных о</w:t>
      </w:r>
      <w:r>
        <w:t>рганизациях, созданных Российской Федерацией на основании федеральных законов, в организациях, создаваемых для выполнения задач, поставленных перед федеральными государственными органами, должности финансового уполномоченного, руководителя службы обеспечен</w:t>
      </w:r>
      <w:r>
        <w:t>ия деятельности финансового уполномоченного, в связи с утратой доверия</w:t>
      </w:r>
    </w:p>
    <w:p w:rsidR="003B5196" w:rsidRDefault="00950E48">
      <w:pPr>
        <w:pStyle w:val="a5"/>
        <w:rPr>
          <w:sz w:val="16"/>
        </w:rPr>
      </w:pPr>
      <w:r>
        <w:rPr>
          <w:sz w:val="16"/>
        </w:rPr>
        <w:t>ГАРАНТ:</w:t>
      </w:r>
    </w:p>
    <w:p w:rsidR="003B5196" w:rsidRDefault="00950E48">
      <w:pPr>
        <w:pStyle w:val="a5"/>
      </w:pPr>
      <w:r>
        <w:t>См. комментарии к статье 13.2 настоящего Федерального закона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272" w:name="anchor13201"/>
      <w:bookmarkEnd w:id="272"/>
      <w:r>
        <w:t xml:space="preserve">Часть 1 изменена с 1 января 2026 г. - </w:t>
      </w:r>
      <w:hyperlink r:id="rId354" w:history="1">
        <w:r>
          <w:t>Федеральный закон</w:t>
        </w:r>
      </w:hyperlink>
      <w:r>
        <w:t xml:space="preserve"> от 28 декабря 2025 г. № 505-ФЗ</w:t>
      </w:r>
    </w:p>
    <w:p w:rsidR="003B5196" w:rsidRDefault="00950E48">
      <w:pPr>
        <w:pStyle w:val="a8"/>
      </w:pPr>
      <w:hyperlink r:id="rId355" w:history="1">
        <w:r>
          <w:t>См. предыдущую редакцию</w:t>
        </w:r>
      </w:hyperlink>
    </w:p>
    <w:p w:rsidR="003B5196" w:rsidRDefault="00950E48">
      <w:pPr>
        <w:pStyle w:val="a3"/>
      </w:pPr>
      <w:r>
        <w:t>1. Лица, занимающие должности в Центральном банке Российской Федерации, лица, замещающие до</w:t>
      </w:r>
      <w:r>
        <w:t xml:space="preserve">лжности в государственных корпорациях (компаниях), публично-правовых компаниях, государственных внебюджетных фондах Российской Федерации, иных организациях, созданных Российской Федерацией на основании федеральных законов, отдельные должности на основании </w:t>
      </w:r>
      <w:r>
        <w:t>трудового договора в организациях, создаваемых для выполнения задач, поставленных перед федеральными государственными органами, лица, замещающие должности финансового уполномоченного, руководителя службы обеспечения деятельности финансового уполномоченного</w:t>
      </w:r>
      <w:r>
        <w:t>, подлежат увольнению (освобождению от должности) в связи с утратой доверия в случаях, предусмотренных федеральными законами.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273" w:name="anchor13202"/>
      <w:bookmarkEnd w:id="273"/>
      <w:r>
        <w:t xml:space="preserve">Часть 2 изменена с 1 января 2026 г. - </w:t>
      </w:r>
      <w:hyperlink r:id="rId356" w:history="1">
        <w:r>
          <w:t>Федеральный закон</w:t>
        </w:r>
      </w:hyperlink>
      <w:r>
        <w:t xml:space="preserve"> от 28 декабря 2025 г. № 505-ФЗ</w:t>
      </w:r>
    </w:p>
    <w:p w:rsidR="003B5196" w:rsidRDefault="00950E48">
      <w:pPr>
        <w:pStyle w:val="a8"/>
      </w:pPr>
      <w:hyperlink r:id="rId357" w:history="1">
        <w:r>
          <w:t>См. предыдущую редакцию</w:t>
        </w:r>
      </w:hyperlink>
    </w:p>
    <w:p w:rsidR="003B5196" w:rsidRDefault="00950E48">
      <w:pPr>
        <w:pStyle w:val="a3"/>
      </w:pPr>
      <w:r>
        <w:t>2. Сведения о применении к лицу, занимающему должность в Центральном банке Российской Федерации, лицу, за</w:t>
      </w:r>
      <w:r>
        <w:t>мещающему должность в государственной корпорации (компании), публично-правовой компании, государственном внебюджетном фонде Российской Федерации, иной организации, созданной Российской Федерацией на основании федерального закона, отдельную должность на осн</w:t>
      </w:r>
      <w:r>
        <w:t>овании трудового договора в организации, создаваемой для выполнения задач, поставленных перед федеральным государственным органом, взыскания в виде увольнения (освобождения от должности) в связи с утратой доверия включаются соответственно Центральным банко</w:t>
      </w:r>
      <w:r>
        <w:t>м Российской Федерации, государственной корпорацией (компанией), публично-правовой компанией, государственным внебюджетным фондом Российской Федерации, иной организацией, созданной Российской Федерацией на основании федерального закона, федеральным государ</w:t>
      </w:r>
      <w:r>
        <w:t xml:space="preserve">ственным органом в реестр лиц, уволенных в связи с утратой доверия, предусмотренный </w:t>
      </w:r>
      <w:hyperlink r:id="rId358" w:history="1">
        <w:r>
          <w:t>статьей 15</w:t>
        </w:r>
      </w:hyperlink>
      <w:r>
        <w:t xml:space="preserve"> настоящего Федерального закона.</w:t>
      </w:r>
    </w:p>
    <w:p w:rsidR="003B5196" w:rsidRDefault="003B5196">
      <w:pPr>
        <w:pStyle w:val="a3"/>
      </w:pP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274" w:name="anchor133"/>
    <w:bookmarkEnd w:id="274"/>
    <w:p w:rsidR="003B5196" w:rsidRDefault="00950E48">
      <w:pPr>
        <w:pStyle w:val="a8"/>
      </w:pPr>
      <w:r>
        <w:fldChar w:fldCharType="begin"/>
      </w:r>
      <w:r>
        <w:instrText xml:space="preserve"> HYPERLINK  "http://ivo.garant.ru/document/redirect/70271696/188" </w:instrText>
      </w:r>
      <w:r>
        <w:fldChar w:fldCharType="separate"/>
      </w:r>
      <w:r>
        <w:t>Федера</w:t>
      </w:r>
      <w:r>
        <w:t>льным законом</w:t>
      </w:r>
      <w:r>
        <w:fldChar w:fldCharType="end"/>
      </w:r>
      <w:r>
        <w:t xml:space="preserve"> от 3 декабря 2012 г. N 231-ФЗ настоящий Федеральный закон дополнен статьей 13.3, </w:t>
      </w:r>
      <w:hyperlink r:id="rId359" w:history="1">
        <w:r>
          <w:t>вступающей в силу</w:t>
        </w:r>
      </w:hyperlink>
      <w:r>
        <w:t xml:space="preserve"> с 1 января 2013 г.</w:t>
      </w:r>
    </w:p>
    <w:p w:rsidR="003B5196" w:rsidRDefault="00950E48">
      <w:pPr>
        <w:pStyle w:val="a6"/>
      </w:pPr>
      <w:r>
        <w:rPr>
          <w:b/>
          <w:color w:val="26282F"/>
        </w:rPr>
        <w:t>Статья 13.3</w:t>
      </w:r>
      <w:r>
        <w:t xml:space="preserve">. Обязанность организаций принимать меры по </w:t>
      </w:r>
      <w:r>
        <w:t>предупреждению коррупции</w:t>
      </w:r>
    </w:p>
    <w:p w:rsidR="003B5196" w:rsidRDefault="00950E48">
      <w:pPr>
        <w:pStyle w:val="a5"/>
        <w:rPr>
          <w:sz w:val="16"/>
        </w:rPr>
      </w:pPr>
      <w:r>
        <w:rPr>
          <w:sz w:val="16"/>
        </w:rPr>
        <w:t>ГАРАНТ:</w:t>
      </w:r>
    </w:p>
    <w:p w:rsidR="003B5196" w:rsidRDefault="00950E48">
      <w:pPr>
        <w:pStyle w:val="a5"/>
      </w:pPr>
      <w:r>
        <w:t>См. комментарии к статье 13.3 настоящего Федерального закона</w:t>
      </w:r>
    </w:p>
    <w:p w:rsidR="003B5196" w:rsidRDefault="00950E48">
      <w:pPr>
        <w:pStyle w:val="a3"/>
      </w:pPr>
      <w:bookmarkStart w:id="275" w:name="anchor13301"/>
      <w:bookmarkEnd w:id="275"/>
      <w:r>
        <w:t>1. Организации обязаны разрабатывать и принимать меры по предупреждению коррупции.</w:t>
      </w:r>
    </w:p>
    <w:p w:rsidR="003B5196" w:rsidRDefault="00950E48">
      <w:pPr>
        <w:pStyle w:val="a3"/>
      </w:pPr>
      <w:bookmarkStart w:id="276" w:name="anchor13302"/>
      <w:bookmarkEnd w:id="276"/>
      <w:r>
        <w:t>2. Меры по предупреждению коррупции, принимаемые в организации, могут включать:</w:t>
      </w:r>
    </w:p>
    <w:p w:rsidR="003B5196" w:rsidRDefault="00950E48">
      <w:pPr>
        <w:pStyle w:val="a3"/>
      </w:pPr>
      <w:bookmarkStart w:id="277" w:name="anchor133021"/>
      <w:bookmarkEnd w:id="277"/>
      <w:r>
        <w:t>1) определение подразделений или должностных лиц, ответственных за профилактику коррупционных и иных правонарушений;</w:t>
      </w:r>
    </w:p>
    <w:p w:rsidR="003B5196" w:rsidRDefault="00950E48">
      <w:pPr>
        <w:pStyle w:val="a3"/>
      </w:pPr>
      <w:bookmarkStart w:id="278" w:name="anchor133022"/>
      <w:bookmarkEnd w:id="278"/>
      <w:r>
        <w:t>2) сотрудничество организации с правоохранительными органами;</w:t>
      </w:r>
    </w:p>
    <w:p w:rsidR="003B5196" w:rsidRDefault="00950E48">
      <w:pPr>
        <w:pStyle w:val="a3"/>
      </w:pPr>
      <w:bookmarkStart w:id="279" w:name="anchor133023"/>
      <w:bookmarkEnd w:id="279"/>
      <w:r>
        <w:t xml:space="preserve">3) разработку и внедрение в практику стандартов и процедур, направленных на </w:t>
      </w:r>
      <w:r>
        <w:t>обеспечение добросовестной работы организации;</w:t>
      </w:r>
    </w:p>
    <w:p w:rsidR="003B5196" w:rsidRDefault="00950E48">
      <w:pPr>
        <w:pStyle w:val="a5"/>
        <w:rPr>
          <w:sz w:val="16"/>
        </w:rPr>
      </w:pPr>
      <w:r>
        <w:rPr>
          <w:sz w:val="16"/>
        </w:rPr>
        <w:t>ГАРАНТ:</w:t>
      </w:r>
    </w:p>
    <w:p w:rsidR="003B5196" w:rsidRDefault="00950E48">
      <w:pPr>
        <w:pStyle w:val="a5"/>
      </w:pPr>
      <w:r>
        <w:t xml:space="preserve">См. </w:t>
      </w:r>
      <w:hyperlink r:id="rId360" w:history="1">
        <w:r>
          <w:t>примерную форму</w:t>
        </w:r>
      </w:hyperlink>
      <w:r>
        <w:t xml:space="preserve"> антикоррупционной политики организации, разработанную экспертами компании "Гарант"</w:t>
      </w:r>
    </w:p>
    <w:p w:rsidR="003B5196" w:rsidRDefault="00950E48">
      <w:pPr>
        <w:pStyle w:val="a3"/>
      </w:pPr>
      <w:bookmarkStart w:id="280" w:name="anchor133024"/>
      <w:bookmarkEnd w:id="280"/>
      <w:r>
        <w:t xml:space="preserve">4) принятие кодекса этики и </w:t>
      </w:r>
      <w:r>
        <w:t>служебного поведения работников организации;</w:t>
      </w:r>
    </w:p>
    <w:p w:rsidR="003B5196" w:rsidRDefault="00950E48">
      <w:pPr>
        <w:pStyle w:val="a3"/>
      </w:pPr>
      <w:bookmarkStart w:id="281" w:name="anchor133025"/>
      <w:bookmarkEnd w:id="281"/>
      <w:r>
        <w:t xml:space="preserve">5) </w:t>
      </w:r>
      <w:hyperlink r:id="rId361" w:history="1">
        <w:r>
          <w:t>предотвращение и урегулирование</w:t>
        </w:r>
      </w:hyperlink>
      <w:r>
        <w:t xml:space="preserve"> конфликта интересов;</w:t>
      </w:r>
    </w:p>
    <w:p w:rsidR="003B5196" w:rsidRDefault="00950E48">
      <w:pPr>
        <w:pStyle w:val="a5"/>
        <w:rPr>
          <w:sz w:val="16"/>
        </w:rPr>
      </w:pPr>
      <w:r>
        <w:rPr>
          <w:sz w:val="16"/>
        </w:rPr>
        <w:t>ГАРАНТ:</w:t>
      </w:r>
    </w:p>
    <w:p w:rsidR="003B5196" w:rsidRDefault="00950E48">
      <w:pPr>
        <w:pStyle w:val="a5"/>
      </w:pPr>
      <w:r>
        <w:t xml:space="preserve">См. </w:t>
      </w:r>
      <w:hyperlink r:id="rId362" w:history="1">
        <w:r>
          <w:t>Метод</w:t>
        </w:r>
        <w:r>
          <w:t>ические рекомендации</w:t>
        </w:r>
      </w:hyperlink>
      <w:r>
        <w:t xml:space="preserve"> по проведению в федеральных государственных органах, органах государственной власти субъектов РФ, органах местного самоуправления, государственных внебюджетных фондах и иных организациях, осуществляющих закупки в соответствии с Федерал</w:t>
      </w:r>
      <w:r>
        <w:t>ьным законом от 5 апреля 2013 г. N 44-ФЗ "О контрактной системе в сфере закупок товаров, работ, услуг для обеспечения государственных и муниципальных нужд" и Федеральным законом от 18 июля 2011 г. N 223-ФЗ "О закупках товаров, работ, услуг отдельными видам</w:t>
      </w:r>
      <w:r>
        <w:t>и юридических лиц", работы, направленной на выявление личной заинтересованности государственных и муниципальных служащих, работников при осуществлении таких закупок, которая приводит или может привести к конфликту интересов</w:t>
      </w:r>
    </w:p>
    <w:p w:rsidR="003B5196" w:rsidRDefault="00950E48">
      <w:pPr>
        <w:pStyle w:val="a3"/>
      </w:pPr>
      <w:bookmarkStart w:id="282" w:name="anchor133026"/>
      <w:bookmarkEnd w:id="282"/>
      <w:r>
        <w:t>6) недопущение составления неофи</w:t>
      </w:r>
      <w:r>
        <w:t>циальной отчетности и использования поддельных документов.</w:t>
      </w:r>
    </w:p>
    <w:p w:rsidR="003B5196" w:rsidRDefault="003B5196">
      <w:pPr>
        <w:pStyle w:val="a3"/>
      </w:pP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283" w:name="anchor134"/>
    <w:bookmarkEnd w:id="283"/>
    <w:p w:rsidR="003B5196" w:rsidRDefault="00950E48">
      <w:pPr>
        <w:pStyle w:val="a8"/>
      </w:pPr>
      <w:r>
        <w:fldChar w:fldCharType="begin"/>
      </w:r>
      <w:r>
        <w:instrText xml:space="preserve"> HYPERLINK  "http://ivo.garant.ru/document/redirect/70373200/182"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7 мая 2013 г. N 102-ФЗ настоящий Федеральный закон дополнен статьей 13.4</w:t>
      </w:r>
    </w:p>
    <w:p w:rsidR="003B5196" w:rsidRDefault="00950E48">
      <w:pPr>
        <w:pStyle w:val="a6"/>
      </w:pPr>
      <w:r>
        <w:rPr>
          <w:b/>
          <w:color w:val="26282F"/>
        </w:rPr>
        <w:t>Стать</w:t>
      </w:r>
      <w:r>
        <w:rPr>
          <w:b/>
          <w:color w:val="26282F"/>
        </w:rPr>
        <w:t>я 13.4.</w:t>
      </w:r>
      <w:r>
        <w:t xml:space="preserve"> Осуществление проверок уполномоченным подразделением Администрации Президента Российской Федерации</w:t>
      </w:r>
    </w:p>
    <w:p w:rsidR="003B5196" w:rsidRDefault="00950E48">
      <w:pPr>
        <w:pStyle w:val="a5"/>
        <w:rPr>
          <w:sz w:val="16"/>
        </w:rPr>
      </w:pPr>
      <w:r>
        <w:rPr>
          <w:sz w:val="16"/>
        </w:rPr>
        <w:t>ГАРАНТ:</w:t>
      </w:r>
    </w:p>
    <w:p w:rsidR="003B5196" w:rsidRDefault="00950E48">
      <w:pPr>
        <w:pStyle w:val="a5"/>
      </w:pPr>
      <w:r>
        <w:t>См. комментарии к статье 13.4 настоящего Федерального закона</w:t>
      </w:r>
    </w:p>
    <w:p w:rsidR="003B5196" w:rsidRDefault="00950E48">
      <w:pPr>
        <w:pStyle w:val="a3"/>
      </w:pPr>
      <w:bookmarkStart w:id="284" w:name="anchor1341"/>
      <w:bookmarkEnd w:id="284"/>
      <w:r>
        <w:t>1. По решению Президента Российской Федерации, Руководителя Администрации Презид</w:t>
      </w:r>
      <w:r>
        <w:t>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проверки: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</w:t>
      </w:r>
      <w:r>
        <w:rPr>
          <w:sz w:val="16"/>
        </w:rPr>
        <w:t>формация об изменениях:</w:t>
      </w:r>
    </w:p>
    <w:p w:rsidR="003B5196" w:rsidRDefault="00950E48">
      <w:pPr>
        <w:pStyle w:val="a8"/>
      </w:pPr>
      <w:bookmarkStart w:id="285" w:name="anchor13411"/>
      <w:bookmarkEnd w:id="285"/>
      <w:r>
        <w:t xml:space="preserve">Пункт 1 изменен с 1 января 2026 г. - </w:t>
      </w:r>
      <w:hyperlink r:id="rId363" w:history="1">
        <w:r>
          <w:t>Федеральный закон</w:t>
        </w:r>
      </w:hyperlink>
      <w:r>
        <w:t xml:space="preserve"> от 28 декабря 2025 г. № 505-ФЗ</w:t>
      </w:r>
    </w:p>
    <w:p w:rsidR="003B5196" w:rsidRDefault="00950E48">
      <w:pPr>
        <w:pStyle w:val="a8"/>
      </w:pPr>
      <w:hyperlink r:id="rId364" w:history="1">
        <w:r>
          <w:t>См.</w:t>
        </w:r>
        <w:r>
          <w:t xml:space="preserve"> предыдущую редакцию</w:t>
        </w:r>
      </w:hyperlink>
    </w:p>
    <w:p w:rsidR="003B5196" w:rsidRDefault="00950E48">
      <w:pPr>
        <w:pStyle w:val="a3"/>
      </w:pPr>
      <w:r>
        <w:t>1) достоверности и полноты сведений о доходах, расходах, об имуществе и обязательствах имущественного характера, представляемых гражданами, претендующими на замещение любых должностей, осуществление полномочий по которым влечет за собо</w:t>
      </w:r>
      <w:r>
        <w:t xml:space="preserve">й обязанность представлять сведения о доходах, об имуществе и обязательствах имущественного характера, предусмотренные настоящим Федеральным законом, и сведения о расходах, предусмотренные </w:t>
      </w:r>
      <w:hyperlink r:id="rId365" w:history="1">
        <w:r>
          <w:t>Федеральным законом</w:t>
        </w:r>
      </w:hyperlink>
      <w:r>
        <w:t xml:space="preserve"> от 3 декабря 2012 года N 230-ФЗ "О контроле за соответствием расходов лиц, замещающих государственные должности, и иных лиц их доходам", а также иных сведений, представляемых указанными гражданами в соответствии с </w:t>
      </w:r>
      <w:hyperlink r:id="rId366" w:history="1">
        <w:r>
          <w:t>нормативными правовыми актами</w:t>
        </w:r>
      </w:hyperlink>
      <w:r>
        <w:t xml:space="preserve"> Российской Федерации;</w:t>
      </w:r>
    </w:p>
    <w:p w:rsidR="003B5196" w:rsidRDefault="00950E48">
      <w:pPr>
        <w:pStyle w:val="a3"/>
      </w:pPr>
      <w:bookmarkStart w:id="286" w:name="anchor13412"/>
      <w:bookmarkEnd w:id="286"/>
      <w:r>
        <w:t xml:space="preserve">2) достоверности и полноты сведений о доходах, расходах, об имуществе и обязательствах имущественного характера, представляемых лицами, замещающими должности, </w:t>
      </w:r>
      <w:r>
        <w:t xml:space="preserve">предусмотренные </w:t>
      </w:r>
      <w:hyperlink r:id="rId367" w:history="1">
        <w:r>
          <w:t>пунктом 1</w:t>
        </w:r>
      </w:hyperlink>
      <w:r>
        <w:t xml:space="preserve"> настоящей части;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287" w:name="anchor13413"/>
    <w:bookmarkEnd w:id="287"/>
    <w:p w:rsidR="003B5196" w:rsidRDefault="00950E48">
      <w:pPr>
        <w:pStyle w:val="a8"/>
      </w:pPr>
      <w:r>
        <w:fldChar w:fldCharType="begin"/>
      </w:r>
      <w:r>
        <w:instrText xml:space="preserve"> HYPERLINK  "http://ivo.garant.ru/document/redirect/71237744/403"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ноября 2015 г. N 303-ФЗ в пункт 3 части 1 статьи 13.4 </w:t>
      </w:r>
      <w:r>
        <w:t>настоящего Федерального закона внесены изменения</w:t>
      </w:r>
    </w:p>
    <w:p w:rsidR="003B5196" w:rsidRDefault="00950E48">
      <w:pPr>
        <w:pStyle w:val="a8"/>
      </w:pPr>
      <w:hyperlink r:id="rId368" w:history="1">
        <w:r>
          <w:t>См. текст пункта в предыдущей редакции</w:t>
        </w:r>
      </w:hyperlink>
    </w:p>
    <w:p w:rsidR="003B5196" w:rsidRDefault="00950E48">
      <w:pPr>
        <w:pStyle w:val="a3"/>
      </w:pPr>
      <w:r>
        <w:t xml:space="preserve">3) соблюдения лицами, замещающими должности, предусмотренные </w:t>
      </w:r>
      <w:hyperlink r:id="rId369" w:history="1">
        <w:r>
          <w:t>пунктам</w:t>
        </w:r>
        <w:r>
          <w:t>и 1</w:t>
        </w:r>
      </w:hyperlink>
      <w:r>
        <w:t xml:space="preserve"> и </w:t>
      </w:r>
      <w:hyperlink r:id="rId370" w:history="1">
        <w:r>
          <w:t>1.1 части 1 статьи 7.1</w:t>
        </w:r>
      </w:hyperlink>
      <w:r>
        <w:t xml:space="preserve"> настоящего Федерального закона, их супругами и несовершеннолетними детьми установленных для них запретов и ограничений, а также исполнения лицами, замещающими должности, предусмотренные пунктами 1</w:t>
      </w:r>
      <w:r>
        <w:t xml:space="preserve"> и 1.1 части 1 статьи 7.1 настоящего Федерального закона, своих обязанностей в соответствии с законодательством о противодействии коррупции.</w:t>
      </w:r>
    </w:p>
    <w:p w:rsidR="003B5196" w:rsidRDefault="00950E48">
      <w:pPr>
        <w:pStyle w:val="a3"/>
      </w:pPr>
      <w:bookmarkStart w:id="288" w:name="anchor1342"/>
      <w:bookmarkEnd w:id="288"/>
      <w:r>
        <w:t xml:space="preserve">2. Проверки, предусмотренные </w:t>
      </w:r>
      <w:hyperlink r:id="rId371" w:history="1">
        <w:r>
          <w:t>частью 1</w:t>
        </w:r>
      </w:hyperlink>
      <w:r>
        <w:t xml:space="preserve"> настоящей статьи, могут осуществляться </w:t>
      </w:r>
      <w:r>
        <w:t>независимо от проверок, осуществляемых подразделениями, должностными лицами либо комиссиями иных органов и организаций.</w:t>
      </w:r>
    </w:p>
    <w:p w:rsidR="003B5196" w:rsidRDefault="003B5196">
      <w:pPr>
        <w:pStyle w:val="a3"/>
      </w:pP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289" w:name="anchor135"/>
      <w:bookmarkEnd w:id="289"/>
      <w:r>
        <w:t xml:space="preserve">Федеральный закон дополнен статьей 13.5 с 13 июня 2023 г. - </w:t>
      </w:r>
      <w:hyperlink r:id="rId372" w:history="1">
        <w:r>
          <w:t>Федеральный закон</w:t>
        </w:r>
      </w:hyperlink>
      <w:r>
        <w:t xml:space="preserve"> от 13 июня 2023 г. № 258-ФЗ</w:t>
      </w:r>
    </w:p>
    <w:p w:rsidR="003B5196" w:rsidRDefault="00950E48">
      <w:pPr>
        <w:pStyle w:val="a6"/>
      </w:pPr>
      <w:r>
        <w:rPr>
          <w:b/>
          <w:color w:val="26282F"/>
        </w:rPr>
        <w:t>Статья 13.5.</w:t>
      </w:r>
      <w:r>
        <w:t xml:space="preserve"> Осуществление проверок в случае увольнения (прекращения полномочий) отдельных категорий лиц</w:t>
      </w:r>
    </w:p>
    <w:p w:rsidR="003B5196" w:rsidRDefault="00950E48">
      <w:pPr>
        <w:pStyle w:val="a3"/>
      </w:pPr>
      <w:bookmarkStart w:id="290" w:name="anchor1351"/>
      <w:bookmarkEnd w:id="290"/>
      <w:r>
        <w:t xml:space="preserve">1. В случае увольнения (прекращения полномочий) лица, на которое были распространены </w:t>
      </w:r>
      <w:r>
        <w:t xml:space="preserve">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 которого было принято решение об осуществлении проверки достоверности и полноты </w:t>
      </w:r>
      <w:r>
        <w:t>представленных им сведений о доходах, об имуществе и обязательствах имущественного характера, и (или) соблюдения ограничений и запретов, требований о предотвращении или об урегулировании конфликта интересов, и (или) исполнения обязанностей, установленных в</w:t>
      </w:r>
      <w:r>
        <w:t xml:space="preserve"> целях противодействия коррупции, после завершения такой проверки и до принятия решения о применении к нему взыскания за совершенное коррупционное правонарушение лицу, принявшему решение об осуществлении такой проверки, представляется доклад о невозможност</w:t>
      </w:r>
      <w:r>
        <w:t>и привлечения указанного проверяемого лица к ответственности за совершение коррупционного правонарушения.</w:t>
      </w:r>
    </w:p>
    <w:p w:rsidR="003B5196" w:rsidRDefault="00950E48">
      <w:pPr>
        <w:pStyle w:val="a3"/>
      </w:pPr>
      <w:bookmarkStart w:id="291" w:name="anchor1352"/>
      <w:bookmarkEnd w:id="291"/>
      <w:r>
        <w:t>2. В случае увольнения (прекращения полномочий) лица, на которое были распространены ограничения, запреты, требования о предотвращении или об урегулир</w:t>
      </w:r>
      <w:r>
        <w:t>овании конфликта интересов и (или) обязанности, установленные в целях противодействия коррупции, и в отношении которого было принято решение об осуществлении проверки достоверности и полноты представленных им сведений о доходах, об имуществе и обязательств</w:t>
      </w:r>
      <w:r>
        <w:t>ах имущественного характера, и (или) соблюдения ограничений и запретов, требований о предотвращении или об урегулировании конфликта интересов, и (или) исполнения обязанностей, установленных в целях противодействия коррупции, в ходе осуществления такой пров</w:t>
      </w:r>
      <w:r>
        <w:t>ерки лицу, принявшему решение об осуществлении такой проверки, представляется доклад о невозможности завершения такой проверки в отношении указанного проверяемого лица.</w:t>
      </w:r>
    </w:p>
    <w:p w:rsidR="003B5196" w:rsidRDefault="00950E48">
      <w:pPr>
        <w:pStyle w:val="a3"/>
      </w:pPr>
      <w:bookmarkStart w:id="292" w:name="anchor1353"/>
      <w:bookmarkEnd w:id="292"/>
      <w:r>
        <w:t xml:space="preserve">3. В случаях, предусмотренных </w:t>
      </w:r>
      <w:hyperlink r:id="rId373" w:history="1">
        <w:r>
          <w:t>частями 1</w:t>
        </w:r>
      </w:hyperlink>
      <w:r>
        <w:t xml:space="preserve"> и </w:t>
      </w:r>
      <w:hyperlink r:id="rId374" w:history="1">
        <w:r>
          <w:t>2</w:t>
        </w:r>
      </w:hyperlink>
      <w:r>
        <w:t xml:space="preserve"> настоящей статьи, материалы, полученные соответственно после завершения проверки, предусмотренной частями 1 и 2 настоящей статьи, и в ходе ее осуществления в трехдневный срок после увольнения (прекращения полномочий) проверяемого лица, указа</w:t>
      </w:r>
      <w:r>
        <w:t>нного в частях 1 и 2 настоящей статьи, направляются лицом, принявшим решение об осуществлении такой проверки, в органы прокуратуры Российской Федерации.</w:t>
      </w:r>
    </w:p>
    <w:p w:rsidR="003B5196" w:rsidRDefault="00950E48">
      <w:pPr>
        <w:pStyle w:val="a3"/>
      </w:pPr>
      <w:bookmarkStart w:id="293" w:name="anchor1354"/>
      <w:bookmarkEnd w:id="293"/>
      <w:r>
        <w:t>4. Генеральный прокурор Российской Федерации или подчиненные ему прокуроры не позднее десяти рабочих дн</w:t>
      </w:r>
      <w:r>
        <w:t xml:space="preserve">ей со дня поступления указанных в </w:t>
      </w:r>
      <w:hyperlink r:id="rId375" w:history="1">
        <w:r>
          <w:t>части 3</w:t>
        </w:r>
      </w:hyperlink>
      <w:r>
        <w:t xml:space="preserve"> настоящей статьи материалов в отношении проверяемого лица, указанного в </w:t>
      </w:r>
      <w:hyperlink r:id="rId376" w:history="1">
        <w:r>
          <w:t>части 2</w:t>
        </w:r>
      </w:hyperlink>
      <w:r>
        <w:t xml:space="preserve"> настоящей статьи, принимают решение об осуществлении проверки достоверности </w:t>
      </w:r>
      <w:r>
        <w:t>и полноты представленных им сведений о доходах, об имуществе и обязательствах имущественного характера, и (или) соблюдения ограничений и запретов, требований о предотвращении или об урегулировании конфликта интересов, и (или) исполнения обязанностей, устан</w:t>
      </w:r>
      <w:r>
        <w:t>овленных в целях противодействия коррупции. Такое решение оформляется в письменной форме отдельно в отношении каждого проверяемого лица.</w:t>
      </w:r>
    </w:p>
    <w:p w:rsidR="003B5196" w:rsidRDefault="00950E48">
      <w:pPr>
        <w:pStyle w:val="a3"/>
      </w:pPr>
      <w:bookmarkStart w:id="294" w:name="anchor1355"/>
      <w:bookmarkEnd w:id="294"/>
      <w:r>
        <w:t xml:space="preserve">5. Генеральный прокурор Российской Федерации или подчиненные ему прокуроры не позднее чем через два рабочих дня со дня </w:t>
      </w:r>
      <w:r>
        <w:t xml:space="preserve">принятия решения, указанного в </w:t>
      </w:r>
      <w:hyperlink r:id="rId377" w:history="1">
        <w:r>
          <w:t>части 4</w:t>
        </w:r>
      </w:hyperlink>
      <w:r>
        <w:t xml:space="preserve"> настоящей статьи, обязаны в письменной форме уведомить проверяемое лицо, указанное в </w:t>
      </w:r>
      <w:hyperlink r:id="rId378" w:history="1">
        <w:r>
          <w:t>части 2</w:t>
        </w:r>
      </w:hyperlink>
      <w:r>
        <w:t xml:space="preserve"> настоящей статьи, о принятом в отношении его решении.</w:t>
      </w:r>
    </w:p>
    <w:p w:rsidR="003B5196" w:rsidRDefault="00950E48">
      <w:pPr>
        <w:pStyle w:val="a3"/>
      </w:pPr>
      <w:bookmarkStart w:id="295" w:name="anchor1356"/>
      <w:bookmarkEnd w:id="295"/>
      <w:r>
        <w:t>6. Проверка,</w:t>
      </w:r>
      <w:r>
        <w:t xml:space="preserve"> указанная в </w:t>
      </w:r>
      <w:hyperlink r:id="rId379" w:history="1">
        <w:r>
          <w:t>части 4</w:t>
        </w:r>
      </w:hyperlink>
      <w:r>
        <w:t xml:space="preserve"> настоящей статьи, проводится прокурорами.</w:t>
      </w:r>
    </w:p>
    <w:p w:rsidR="003B5196" w:rsidRDefault="00950E48">
      <w:pPr>
        <w:pStyle w:val="a3"/>
      </w:pPr>
      <w:bookmarkStart w:id="296" w:name="anchor1357"/>
      <w:bookmarkEnd w:id="296"/>
      <w:r>
        <w:t xml:space="preserve">7. Проверка, указанная в </w:t>
      </w:r>
      <w:hyperlink r:id="rId380" w:history="1">
        <w:r>
          <w:t>части 4</w:t>
        </w:r>
      </w:hyperlink>
      <w:r>
        <w:t xml:space="preserve"> настоящей статьи, не может проводиться по истечении шести месяцев со дня увольнения (прекращения полно</w:t>
      </w:r>
      <w:r>
        <w:t xml:space="preserve">мочий) проверяемого лица, указанного в </w:t>
      </w:r>
      <w:hyperlink r:id="rId381" w:history="1">
        <w:r>
          <w:t>части 2</w:t>
        </w:r>
      </w:hyperlink>
      <w:r>
        <w:t xml:space="preserve"> настоящей статьи.</w:t>
      </w:r>
    </w:p>
    <w:p w:rsidR="003B5196" w:rsidRDefault="00950E48">
      <w:pPr>
        <w:pStyle w:val="a3"/>
      </w:pPr>
      <w:bookmarkStart w:id="297" w:name="anchor1358"/>
      <w:bookmarkEnd w:id="297"/>
      <w:r>
        <w:t xml:space="preserve">8. При проведении проверки, указанной в </w:t>
      </w:r>
      <w:hyperlink r:id="rId382" w:history="1">
        <w:r>
          <w:t>части 4</w:t>
        </w:r>
      </w:hyperlink>
      <w:r>
        <w:t xml:space="preserve"> настоящей статьи, проверяемое лицо, указанное в </w:t>
      </w:r>
      <w:hyperlink r:id="rId383" w:history="1">
        <w:r>
          <w:t>части 2</w:t>
        </w:r>
      </w:hyperlink>
      <w:r>
        <w:t xml:space="preserve"> </w:t>
      </w:r>
      <w:r>
        <w:t>настоящей статьи, вправе:</w:t>
      </w:r>
    </w:p>
    <w:p w:rsidR="003B5196" w:rsidRDefault="00950E48">
      <w:pPr>
        <w:pStyle w:val="a3"/>
      </w:pPr>
      <w:bookmarkStart w:id="298" w:name="anchor13581"/>
      <w:bookmarkEnd w:id="298"/>
      <w:r>
        <w:t>1) давать пояснения в письменной форме по представленным им сведениям о доходах, об имуществе и обязательствах имущественного характера, в отношении достоверности и полноты которых проводится проверка, и материалам по вопросам соб</w:t>
      </w:r>
      <w:r>
        <w:t>людения ограничений и запретов, требований о предотвращении или об урегулировании конфликта интересов и (или) исполнения обязанностей, установленных в целях противодействия коррупции, в отношении которых проводится проверка;</w:t>
      </w:r>
    </w:p>
    <w:p w:rsidR="003B5196" w:rsidRDefault="00950E48">
      <w:pPr>
        <w:pStyle w:val="a3"/>
      </w:pPr>
      <w:bookmarkStart w:id="299" w:name="anchor13582"/>
      <w:bookmarkEnd w:id="299"/>
      <w:r>
        <w:t xml:space="preserve">2) представлять дополнительные </w:t>
      </w:r>
      <w:r>
        <w:t>материалы и давать по ним пояснения в письменной форме;</w:t>
      </w:r>
    </w:p>
    <w:p w:rsidR="003B5196" w:rsidRDefault="00950E48">
      <w:pPr>
        <w:pStyle w:val="a3"/>
      </w:pPr>
      <w:bookmarkStart w:id="300" w:name="anchor13583"/>
      <w:bookmarkEnd w:id="300"/>
      <w:r>
        <w:t>3) обращаться к прокурору с ходатайством о проведении беседы по вопросам, связанным с осуществлением такой проверки. Ходатайство подлежит обязательному удовлетворению.</w:t>
      </w:r>
    </w:p>
    <w:p w:rsidR="003B5196" w:rsidRDefault="00950E48">
      <w:pPr>
        <w:pStyle w:val="a3"/>
      </w:pPr>
      <w:bookmarkStart w:id="301" w:name="anchor1359"/>
      <w:bookmarkEnd w:id="301"/>
      <w:r>
        <w:t>9. При проведении проверки, указ</w:t>
      </w:r>
      <w:r>
        <w:t xml:space="preserve">анной в </w:t>
      </w:r>
      <w:hyperlink r:id="rId384" w:history="1">
        <w:r>
          <w:t>части 4</w:t>
        </w:r>
      </w:hyperlink>
      <w:r>
        <w:t xml:space="preserve"> настоящей статьи, проверяемое лицо, указанное в </w:t>
      </w:r>
      <w:hyperlink r:id="rId385" w:history="1">
        <w:r>
          <w:t>части 2</w:t>
        </w:r>
      </w:hyperlink>
      <w:r>
        <w:t xml:space="preserve"> настоящей статьи, в течение трех рабочих дней со дня получения уведомления, предусмотренного </w:t>
      </w:r>
      <w:hyperlink r:id="rId386" w:history="1">
        <w:r>
          <w:t>частью 5</w:t>
        </w:r>
      </w:hyperlink>
      <w:r>
        <w:t xml:space="preserve"> настоящей статьи, обязано представить прокурору сведения о своем текущем месте работы (службы) и замещаемой (занимаемой) должности.</w:t>
      </w:r>
    </w:p>
    <w:p w:rsidR="003B5196" w:rsidRDefault="00950E48">
      <w:pPr>
        <w:pStyle w:val="a3"/>
      </w:pPr>
      <w:bookmarkStart w:id="302" w:name="anchor13510"/>
      <w:bookmarkEnd w:id="302"/>
      <w:r>
        <w:t>10. Генеральный прокурор Российской Федерации или подчиненные ему прокуроры при осуществлении проверки, указанной в</w:t>
      </w:r>
      <w:r>
        <w:t xml:space="preserve"> </w:t>
      </w:r>
      <w:hyperlink r:id="rId387" w:history="1">
        <w:r>
          <w:t>части 4</w:t>
        </w:r>
      </w:hyperlink>
      <w:r>
        <w:t xml:space="preserve"> настоящей статьи, обязаны:</w:t>
      </w:r>
    </w:p>
    <w:p w:rsidR="003B5196" w:rsidRDefault="00950E48">
      <w:pPr>
        <w:pStyle w:val="a3"/>
      </w:pPr>
      <w:bookmarkStart w:id="303" w:name="anchor135101"/>
      <w:bookmarkEnd w:id="303"/>
      <w:r>
        <w:t xml:space="preserve">1) изучать дополнительные материалы, представленные проверяемым лицом, указанным в </w:t>
      </w:r>
      <w:hyperlink r:id="rId388" w:history="1">
        <w:r>
          <w:t>части 2</w:t>
        </w:r>
      </w:hyperlink>
      <w:r>
        <w:t xml:space="preserve"> настоящей статьи;</w:t>
      </w:r>
    </w:p>
    <w:p w:rsidR="003B5196" w:rsidRDefault="00950E48">
      <w:pPr>
        <w:pStyle w:val="a3"/>
      </w:pPr>
      <w:bookmarkStart w:id="304" w:name="anchor135102"/>
      <w:bookmarkEnd w:id="304"/>
      <w:r>
        <w:t xml:space="preserve">2) провести беседу с проверяемым лицом, указанным в </w:t>
      </w:r>
      <w:hyperlink r:id="rId389" w:history="1">
        <w:r>
          <w:t>части 2</w:t>
        </w:r>
      </w:hyperlink>
      <w:r>
        <w:t xml:space="preserve"> настоящей статьи, в случае поступления ходатайства, предусмотренного </w:t>
      </w:r>
      <w:hyperlink r:id="rId390" w:history="1">
        <w:r>
          <w:t>пунктом 3 части 8</w:t>
        </w:r>
      </w:hyperlink>
      <w:r>
        <w:t xml:space="preserve"> настоящей статьи.</w:t>
      </w:r>
    </w:p>
    <w:p w:rsidR="003B5196" w:rsidRDefault="00950E48">
      <w:pPr>
        <w:pStyle w:val="a3"/>
      </w:pPr>
      <w:bookmarkStart w:id="305" w:name="anchor13511"/>
      <w:bookmarkEnd w:id="305"/>
      <w:r>
        <w:t>11. Генеральный прокурор Российской Федерации или подчиненные ему прокуроры при осуще</w:t>
      </w:r>
      <w:r>
        <w:t xml:space="preserve">ствлении проверки, указанной в </w:t>
      </w:r>
      <w:hyperlink r:id="rId391" w:history="1">
        <w:r>
          <w:t>части 4</w:t>
        </w:r>
      </w:hyperlink>
      <w:r>
        <w:t xml:space="preserve"> настоящей статьи, вправе:</w:t>
      </w:r>
    </w:p>
    <w:p w:rsidR="003B5196" w:rsidRDefault="00950E48">
      <w:pPr>
        <w:pStyle w:val="a3"/>
      </w:pPr>
      <w:bookmarkStart w:id="306" w:name="anchor135111"/>
      <w:bookmarkEnd w:id="306"/>
      <w:r>
        <w:t xml:space="preserve">1) проводить по своей инициативе беседу с проверяемым лицом, указанным в </w:t>
      </w:r>
      <w:hyperlink r:id="rId392" w:history="1">
        <w:r>
          <w:t>части 2</w:t>
        </w:r>
      </w:hyperlink>
      <w:r>
        <w:t xml:space="preserve"> настоящей статьи;</w:t>
      </w:r>
    </w:p>
    <w:p w:rsidR="003B5196" w:rsidRDefault="00950E48">
      <w:pPr>
        <w:pStyle w:val="a3"/>
      </w:pPr>
      <w:bookmarkStart w:id="307" w:name="anchor135112"/>
      <w:bookmarkEnd w:id="307"/>
      <w:r>
        <w:t xml:space="preserve">2) получать от проверяемого лица, </w:t>
      </w:r>
      <w:r>
        <w:t xml:space="preserve">указанного в </w:t>
      </w:r>
      <w:hyperlink r:id="rId393" w:history="1">
        <w:r>
          <w:t>части 2</w:t>
        </w:r>
      </w:hyperlink>
      <w:r>
        <w:t xml:space="preserve"> настоящей статьи, пояснения по представленным им сведениям и материалам;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308" w:name="anchor135113"/>
      <w:bookmarkEnd w:id="308"/>
      <w:r>
        <w:t xml:space="preserve">Пункт 3 изменен с 1 июня 2025 г. - </w:t>
      </w:r>
      <w:hyperlink r:id="rId394" w:history="1">
        <w:r>
          <w:t>Ф</w:t>
        </w:r>
        <w:r>
          <w:t>едеральный закон</w:t>
        </w:r>
      </w:hyperlink>
      <w:r>
        <w:t xml:space="preserve"> от 28 декабря 2024 г. № 522-ФЗ</w:t>
      </w:r>
    </w:p>
    <w:p w:rsidR="003B5196" w:rsidRDefault="00950E48">
      <w:pPr>
        <w:pStyle w:val="a8"/>
      </w:pPr>
      <w:hyperlink r:id="rId395" w:history="1">
        <w:r>
          <w:t>См. предыдущую редакцию</w:t>
        </w:r>
      </w:hyperlink>
    </w:p>
    <w:p w:rsidR="003B5196" w:rsidRDefault="00950E48">
      <w:pPr>
        <w:pStyle w:val="a3"/>
      </w:pPr>
      <w:r>
        <w:t xml:space="preserve">3) направлять в установленном порядке запросы в органы публичной власти и организации об имеющейся у них </w:t>
      </w:r>
      <w:r>
        <w:t xml:space="preserve">информации о доходах, об имуществе и обязательствах имущественного характера проверяемого лица, указанного в </w:t>
      </w:r>
      <w:hyperlink r:id="rId396" w:history="1">
        <w:r>
          <w:t>части 2</w:t>
        </w:r>
      </w:hyperlink>
      <w:r>
        <w:t xml:space="preserve"> настоящей статьи, его супруги (супруга) и несовершеннолетних детей, информации о соблюдении ограничений и запр</w:t>
      </w:r>
      <w:r>
        <w:t>етов, требований о предотвращении или об урегулировании конфликта интересов и (или) исполнении обязанностей, установленных в целях противодействия коррупции. Запросы в кредитные организации, налоговые органы Российской Федерации, органы, осуществляющие гос</w:t>
      </w:r>
      <w:r>
        <w:t>ударственную регистрацию прав на недвижимое имущество и сделок с ним, операторам информационных систем, в которых осуществляется выпуск цифровых финансовых активов, а также в уполномоченный орган в сфере противодействия легализации (отмыванию) доходов, пол</w:t>
      </w:r>
      <w:r>
        <w:t>ученных преступным путем, финансированию терроризма, экстремистской деятельности и финансированию распространения оружия массового уничтожения направляются Генеральным прокурором Российской Федерации, заместителями Генерального прокурора Российской Федерац</w:t>
      </w:r>
      <w:r>
        <w:t>ии, прокурорами субъектов Российской Федерации, военными и другими специализированными прокурорами, приравненными к прокурорам субъектов Российской Федерации;</w:t>
      </w:r>
    </w:p>
    <w:p w:rsidR="003B5196" w:rsidRDefault="00950E48">
      <w:pPr>
        <w:pStyle w:val="a3"/>
      </w:pPr>
      <w:bookmarkStart w:id="309" w:name="anchor135114"/>
      <w:bookmarkEnd w:id="309"/>
      <w:r>
        <w:t>4) наводить справки у физических лиц и получать от них с их согласия информацию.</w:t>
      </w:r>
    </w:p>
    <w:p w:rsidR="003B5196" w:rsidRDefault="00950E48">
      <w:pPr>
        <w:pStyle w:val="a3"/>
      </w:pPr>
      <w:bookmarkStart w:id="310" w:name="anchor13512"/>
      <w:bookmarkEnd w:id="310"/>
      <w:r>
        <w:t>12. Руководители</w:t>
      </w:r>
      <w:r>
        <w:t xml:space="preserve"> органов публичной власти и организаций, в которые поступил запрос, указанный в </w:t>
      </w:r>
      <w:hyperlink r:id="rId397" w:history="1">
        <w:r>
          <w:t>пункте 3 части 11</w:t>
        </w:r>
      </w:hyperlink>
      <w:r>
        <w:t xml:space="preserve"> настоящей статьи, обязаны организовать его исполнение в соответствии с федеральными законами и иными нормативными правовыми акт</w:t>
      </w:r>
      <w:r>
        <w:t>ами Российской Федерации и представить в установленном порядке запрашиваемую информацию.</w:t>
      </w:r>
    </w:p>
    <w:p w:rsidR="003B5196" w:rsidRDefault="00950E48">
      <w:pPr>
        <w:pStyle w:val="a3"/>
      </w:pPr>
      <w:bookmarkStart w:id="311" w:name="anchor13513"/>
      <w:bookmarkEnd w:id="311"/>
      <w:r>
        <w:t xml:space="preserve">13. Порядок рассмотрения материалов проверки, указанной в </w:t>
      </w:r>
      <w:hyperlink r:id="rId398" w:history="1">
        <w:r>
          <w:t>части 4</w:t>
        </w:r>
      </w:hyperlink>
      <w:r>
        <w:t xml:space="preserve"> настоящей статьи, определяется Генеральным прокурором Российской Федерац</w:t>
      </w:r>
      <w:r>
        <w:t>ии.</w:t>
      </w:r>
    </w:p>
    <w:p w:rsidR="003B5196" w:rsidRDefault="00950E48">
      <w:pPr>
        <w:pStyle w:val="a3"/>
      </w:pPr>
      <w:bookmarkStart w:id="312" w:name="anchor13514"/>
      <w:bookmarkEnd w:id="312"/>
      <w:r>
        <w:t xml:space="preserve">14. Генеральный прокурор Российской Федерации или подчиненные ему прокуроры не позднее одного месяца со дня завершения прокурорами проверки, указанной в </w:t>
      </w:r>
      <w:hyperlink r:id="rId399" w:history="1">
        <w:r>
          <w:t>части 4</w:t>
        </w:r>
      </w:hyperlink>
      <w:r>
        <w:t xml:space="preserve"> настоящей статьи, информируют о ее результатах лицо, направивш</w:t>
      </w:r>
      <w:r>
        <w:t xml:space="preserve">ее в органы прокуратуры Российской Федерации материалы в соответствии с </w:t>
      </w:r>
      <w:hyperlink r:id="rId400" w:history="1">
        <w:r>
          <w:t>частью 3</w:t>
        </w:r>
      </w:hyperlink>
      <w:r>
        <w:t xml:space="preserve"> настоящей статьи.</w:t>
      </w:r>
    </w:p>
    <w:p w:rsidR="003B5196" w:rsidRDefault="00950E48">
      <w:pPr>
        <w:pStyle w:val="a3"/>
      </w:pPr>
      <w:bookmarkStart w:id="313" w:name="anchor13515"/>
      <w:bookmarkEnd w:id="313"/>
      <w:r>
        <w:t>15. В случае, если Генеральным прокурором Российской Федерации или подчиненными ему прокурорами при проведении проверки, указанн</w:t>
      </w:r>
      <w:r>
        <w:t xml:space="preserve">ой в </w:t>
      </w:r>
      <w:hyperlink r:id="rId401" w:history="1">
        <w:r>
          <w:t>части 4</w:t>
        </w:r>
      </w:hyperlink>
      <w:r>
        <w:t xml:space="preserve"> настоящей статьи, получена информация, указанная в </w:t>
      </w:r>
      <w:hyperlink r:id="rId402" w:history="1">
        <w:r>
          <w:t>части 1 статьи 8.2</w:t>
        </w:r>
      </w:hyperlink>
      <w:r>
        <w:t xml:space="preserve"> настоящего Федерального закона, Генеральный прокурор Российской Федерации или подчиненные ему прокуроры не позднее </w:t>
      </w:r>
      <w:r>
        <w:t>десяти рабочих дней со дня получения указанной информации принимают решение об осуществлении в соответствии со статьей 8.2 настоящего Федерального закона и в порядке, предусмотренном указанной статьей, проверки законности получения денежных средств, указан</w:t>
      </w:r>
      <w:r>
        <w:t xml:space="preserve">ных в </w:t>
      </w:r>
      <w:hyperlink r:id="rId403" w:history="1">
        <w:r>
          <w:t>части 3 статьи 8.2</w:t>
        </w:r>
      </w:hyperlink>
      <w:r>
        <w:t xml:space="preserve"> настоящего Федерального закона. Решение оформляется в письменной форме отдельно в отношении каждого проверяемого лица, указанного в </w:t>
      </w:r>
      <w:hyperlink r:id="rId404" w:history="1">
        <w:r>
          <w:t>части 2</w:t>
        </w:r>
      </w:hyperlink>
      <w:r>
        <w:t xml:space="preserve"> настоящей статьи. Материалы, полу</w:t>
      </w:r>
      <w:r>
        <w:t>ченные при проведении проверки, указанной в части 4 настоящей статьи, могут быть использованы при осуществлении проверки законности получения денежных средств, указанных в части 3 статьи 8.2 настоящего Федерального закона.</w:t>
      </w:r>
    </w:p>
    <w:p w:rsidR="003B5196" w:rsidRDefault="00950E48">
      <w:pPr>
        <w:pStyle w:val="a3"/>
      </w:pPr>
      <w:bookmarkStart w:id="314" w:name="anchor13516"/>
      <w:bookmarkEnd w:id="314"/>
      <w:r>
        <w:t>16. Генеральный прокурор Российск</w:t>
      </w:r>
      <w:r>
        <w:t xml:space="preserve">ой Федерации или подчиненные ему прокуроры в пределах своей компетенции, установленной </w:t>
      </w:r>
      <w:hyperlink r:id="rId405" w:history="1">
        <w:r>
          <w:t>Федеральным законом</w:t>
        </w:r>
      </w:hyperlink>
      <w:r>
        <w:t xml:space="preserve"> "О прокуратуре Российской Федерации", рассматривают материалы проверки, указанной </w:t>
      </w:r>
      <w:r>
        <w:t xml:space="preserve">в </w:t>
      </w:r>
      <w:hyperlink r:id="rId406" w:history="1">
        <w:r>
          <w:t>части 4</w:t>
        </w:r>
      </w:hyperlink>
      <w:r>
        <w:t xml:space="preserve"> настоящей статьи, и не позднее одного месяца со дня ее окончания при наличии оснований обращаются в установленном порядке в суд с заявлением об изменении основания и формулировки увольнения (прекращения полномочий) пр</w:t>
      </w:r>
      <w:r>
        <w:t xml:space="preserve">оверяемого лица, указанного в </w:t>
      </w:r>
      <w:hyperlink r:id="rId407" w:history="1">
        <w:r>
          <w:t>части 2</w:t>
        </w:r>
      </w:hyperlink>
      <w:r>
        <w:t xml:space="preserve"> настоящей статьи.</w:t>
      </w:r>
    </w:p>
    <w:p w:rsidR="003B5196" w:rsidRDefault="00950E48">
      <w:pPr>
        <w:pStyle w:val="a3"/>
      </w:pPr>
      <w:bookmarkStart w:id="315" w:name="anchor13517"/>
      <w:bookmarkEnd w:id="315"/>
      <w:r>
        <w:t xml:space="preserve">17. Генеральный прокурор Российской Федерации или подчиненные ему прокуроры, получившие указанные в </w:t>
      </w:r>
      <w:hyperlink r:id="rId408" w:history="1">
        <w:r>
          <w:t>части 3</w:t>
        </w:r>
      </w:hyperlink>
      <w:r>
        <w:t xml:space="preserve"> настоящей статьи материалы в отнош</w:t>
      </w:r>
      <w:r>
        <w:t xml:space="preserve">ении проверяемого лица, указанного в </w:t>
      </w:r>
      <w:hyperlink r:id="rId409" w:history="1">
        <w:r>
          <w:t>части 1</w:t>
        </w:r>
      </w:hyperlink>
      <w:r>
        <w:t xml:space="preserve"> настоящей статьи, рассматривают их в пределах своей компетенции, установленной </w:t>
      </w:r>
      <w:hyperlink r:id="rId410" w:history="1">
        <w:r>
          <w:t>Федеральным законом</w:t>
        </w:r>
      </w:hyperlink>
      <w:r>
        <w:t xml:space="preserve"> "О прокуратуре Р</w:t>
      </w:r>
      <w:r>
        <w:t xml:space="preserve">оссийской Федерации", и не позднее четырех месяцев со дня получения этих материалов при наличии оснований обращаются в суд в порядке, предусмотренном </w:t>
      </w:r>
      <w:hyperlink r:id="rId411" w:history="1">
        <w:r>
          <w:t>законодательством</w:t>
        </w:r>
      </w:hyperlink>
      <w:r>
        <w:t xml:space="preserve"> о гражданском судопро</w:t>
      </w:r>
      <w:r>
        <w:t>изводстве, с заявлением об изменении основания и формулировки увольнения (прекращения полномочий) проверяемого лица, указанного в части 1 настоящей статьи.</w:t>
      </w:r>
    </w:p>
    <w:p w:rsidR="003B5196" w:rsidRDefault="00950E48">
      <w:pPr>
        <w:pStyle w:val="a3"/>
      </w:pPr>
      <w:bookmarkStart w:id="316" w:name="anchor13518"/>
      <w:bookmarkEnd w:id="316"/>
      <w:r>
        <w:t>18. В случае удовлетворения судом заявления Генерального прокурора Российской Федерации или подчинен</w:t>
      </w:r>
      <w:r>
        <w:t xml:space="preserve">ных ему прокуроров, указанного в </w:t>
      </w:r>
      <w:hyperlink r:id="rId412" w:history="1">
        <w:r>
          <w:t>части 16</w:t>
        </w:r>
      </w:hyperlink>
      <w:r>
        <w:t xml:space="preserve"> или </w:t>
      </w:r>
      <w:hyperlink r:id="rId413" w:history="1">
        <w:r>
          <w:t>17</w:t>
        </w:r>
      </w:hyperlink>
      <w:r>
        <w:t xml:space="preserve"> настоящей статьи, суд изменяет основание и формулировку увольнения (прекращения полномочий) проверяемого лица и указывает в решении основание и фор</w:t>
      </w:r>
      <w:r>
        <w:t>мулировку увольнения (прекращения полномочий) в точном соответствии с формулировками настоящего Федерального закона или другого федерального закона со ссылкой на соответствующие статью, часть статьи, пункт, иную структурную единицу статьи настоящего Федера</w:t>
      </w:r>
      <w:r>
        <w:t>льного закона или другого федерального закона.</w:t>
      </w:r>
    </w:p>
    <w:p w:rsidR="003B5196" w:rsidRDefault="003B5196">
      <w:pPr>
        <w:pStyle w:val="a3"/>
      </w:pPr>
    </w:p>
    <w:p w:rsidR="003B5196" w:rsidRDefault="00950E48">
      <w:pPr>
        <w:pStyle w:val="a6"/>
      </w:pPr>
      <w:bookmarkStart w:id="317" w:name="anchor14"/>
      <w:bookmarkEnd w:id="317"/>
      <w:r>
        <w:rPr>
          <w:b/>
          <w:color w:val="26282F"/>
        </w:rPr>
        <w:t>Статья 14.</w:t>
      </w:r>
      <w:r>
        <w:t xml:space="preserve"> Ответственность юридических лиц за коррупционные правонарушения</w:t>
      </w:r>
    </w:p>
    <w:p w:rsidR="003B5196" w:rsidRDefault="00950E48">
      <w:pPr>
        <w:pStyle w:val="a5"/>
        <w:rPr>
          <w:sz w:val="16"/>
        </w:rPr>
      </w:pPr>
      <w:r>
        <w:rPr>
          <w:sz w:val="16"/>
        </w:rPr>
        <w:t>ГАРАНТ:</w:t>
      </w:r>
    </w:p>
    <w:p w:rsidR="003B5196" w:rsidRDefault="00950E48">
      <w:pPr>
        <w:pStyle w:val="a5"/>
      </w:pPr>
      <w:r>
        <w:t>См. комментарии к статье 14 настоящего Федерального закона</w:t>
      </w:r>
    </w:p>
    <w:p w:rsidR="003B5196" w:rsidRDefault="00950E48">
      <w:pPr>
        <w:pStyle w:val="a3"/>
      </w:pPr>
      <w:bookmarkStart w:id="318" w:name="anchor1401"/>
      <w:bookmarkEnd w:id="318"/>
      <w:r>
        <w:t>1. В случае, если от имени или в интересах юридического лица осуще</w:t>
      </w:r>
      <w:r>
        <w:t xml:space="preserve">ствляются организация, подготовка и совершение коррупционных правонарушений или правонарушений, создающих условия для совершения коррупционных правонарушений, к юридическому лицу могут быть применены меры ответственности в соответствии с законодательством </w:t>
      </w:r>
      <w:r>
        <w:t>Российской Федерации.</w:t>
      </w:r>
    </w:p>
    <w:p w:rsidR="003B5196" w:rsidRDefault="00950E48">
      <w:pPr>
        <w:pStyle w:val="a3"/>
      </w:pPr>
      <w:bookmarkStart w:id="319" w:name="anchor1402"/>
      <w:bookmarkEnd w:id="319"/>
      <w:r>
        <w:t>2.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лицо, равно как и привлечение к уголовной или иной отве</w:t>
      </w:r>
      <w:r>
        <w:t>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лицо.</w:t>
      </w:r>
    </w:p>
    <w:p w:rsidR="003B5196" w:rsidRDefault="00950E48">
      <w:pPr>
        <w:pStyle w:val="a3"/>
      </w:pPr>
      <w:bookmarkStart w:id="320" w:name="anchor1403"/>
      <w:bookmarkEnd w:id="320"/>
      <w:r>
        <w:t>3. Положения настоящей статьи распространяются на иностранные юридические лица в случаях, предусмотренны</w:t>
      </w:r>
      <w:r>
        <w:t>х законодательством Российской Федерации.</w:t>
      </w:r>
    </w:p>
    <w:p w:rsidR="003B5196" w:rsidRDefault="003B5196">
      <w:pPr>
        <w:pStyle w:val="a3"/>
      </w:pP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321" w:name="anchor15"/>
    <w:bookmarkEnd w:id="321"/>
    <w:p w:rsidR="003B5196" w:rsidRDefault="00950E48">
      <w:pPr>
        <w:pStyle w:val="a8"/>
      </w:pPr>
      <w:r>
        <w:fldChar w:fldCharType="begin"/>
      </w:r>
      <w:r>
        <w:instrText xml:space="preserve"> HYPERLINK  "http://ivo.garant.ru/document/redirect/71708958/83"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1 июля 2017 г. N 132-ФЗ настоящий Федеральный закон дополнен статьей 15, </w:t>
      </w:r>
      <w:hyperlink r:id="rId414" w:history="1">
        <w:r>
          <w:t>вступающей в силу</w:t>
        </w:r>
      </w:hyperlink>
      <w:r>
        <w:t xml:space="preserve"> с 1 января 2018 г.</w:t>
      </w:r>
    </w:p>
    <w:p w:rsidR="003B5196" w:rsidRDefault="00950E48">
      <w:pPr>
        <w:pStyle w:val="a8"/>
      </w:pPr>
      <w:r>
        <w:t xml:space="preserve">Статья 15 изменена с 1 января 2018 г. - </w:t>
      </w:r>
      <w:hyperlink r:id="rId415" w:history="1">
        <w:r>
          <w:t>Федеральный закон</w:t>
        </w:r>
      </w:hyperlink>
      <w:r>
        <w:t xml:space="preserve"> от 28 декабря 2017 г. N 423-ФЗ</w:t>
      </w:r>
    </w:p>
    <w:p w:rsidR="003B5196" w:rsidRDefault="00950E48">
      <w:pPr>
        <w:pStyle w:val="a6"/>
      </w:pPr>
      <w:r>
        <w:rPr>
          <w:b/>
          <w:color w:val="26282F"/>
        </w:rPr>
        <w:t>Статья 15.</w:t>
      </w:r>
      <w:r>
        <w:t xml:space="preserve"> Реестр </w:t>
      </w:r>
      <w:r>
        <w:t>лиц, уволенных в связи с утратой доверия</w:t>
      </w:r>
    </w:p>
    <w:p w:rsidR="003B5196" w:rsidRDefault="00950E48">
      <w:pPr>
        <w:pStyle w:val="a5"/>
        <w:rPr>
          <w:sz w:val="16"/>
        </w:rPr>
      </w:pPr>
      <w:r>
        <w:rPr>
          <w:sz w:val="16"/>
        </w:rPr>
        <w:t>ГАРАНТ:</w:t>
      </w:r>
    </w:p>
    <w:p w:rsidR="003B5196" w:rsidRDefault="00950E48">
      <w:pPr>
        <w:pStyle w:val="a5"/>
      </w:pPr>
      <w:r>
        <w:t>См. комментарии к статье 15 настоящего Федерального закона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322" w:name="anchor1501"/>
      <w:bookmarkEnd w:id="322"/>
      <w:r>
        <w:t xml:space="preserve">Часть 1 изменена с 13 августа 2023 г. - </w:t>
      </w:r>
      <w:hyperlink r:id="rId416" w:history="1">
        <w:r>
          <w:t xml:space="preserve">Федеральный </w:t>
        </w:r>
        <w:r>
          <w:t>закон</w:t>
        </w:r>
      </w:hyperlink>
      <w:r>
        <w:t xml:space="preserve"> от 13 июня 2023 г. № 258-ФЗ</w:t>
      </w:r>
    </w:p>
    <w:p w:rsidR="003B5196" w:rsidRDefault="00950E48">
      <w:pPr>
        <w:pStyle w:val="a8"/>
      </w:pPr>
      <w:hyperlink r:id="rId417" w:history="1">
        <w:r>
          <w:t>См. предыдущую редакцию</w:t>
        </w:r>
      </w:hyperlink>
    </w:p>
    <w:p w:rsidR="003B5196" w:rsidRDefault="00950E48">
      <w:pPr>
        <w:pStyle w:val="a3"/>
      </w:pPr>
      <w:r>
        <w:t>1. Сведения об увольнении (о прекращении полномочий) лица в связи с утратой доверия за совершение коррупционного правонарушения,</w:t>
      </w:r>
      <w:r>
        <w:t xml:space="preserve"> за исключением сведений, составляющих государственную тайну, подлежат включению в реестр лиц, уволенных в связи с утратой доверия (далее - реестр), сроком на пять лет с момента принятия акта, явившегося основанием для включения в реестр.</w:t>
      </w:r>
    </w:p>
    <w:p w:rsidR="003B5196" w:rsidRDefault="00950E48">
      <w:pPr>
        <w:pStyle w:val="a3"/>
      </w:pPr>
      <w:bookmarkStart w:id="323" w:name="anchor1502"/>
      <w:bookmarkEnd w:id="323"/>
      <w:r>
        <w:t>2. Реестр подлежи</w:t>
      </w:r>
      <w:r>
        <w:t xml:space="preserve">т размещению на официальном сайте федеральной </w:t>
      </w:r>
      <w:hyperlink r:id="rId418" w:history="1">
        <w:r>
          <w:t>государственной информационной системы</w:t>
        </w:r>
      </w:hyperlink>
      <w:r>
        <w:t xml:space="preserve"> в области государственной службы в информационно-телекоммуникационной сети "Интернет".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324" w:name="anchor1503"/>
      <w:bookmarkEnd w:id="324"/>
      <w:r>
        <w:t xml:space="preserve">Часть 3 </w:t>
      </w:r>
      <w:r>
        <w:t xml:space="preserve">изменена с 13 августа 2023 г. - </w:t>
      </w:r>
      <w:hyperlink r:id="rId419" w:history="1">
        <w:r>
          <w:t>Федеральный закон</w:t>
        </w:r>
      </w:hyperlink>
      <w:r>
        <w:t xml:space="preserve"> от 13 июня 2023 г. № 258-ФЗ</w:t>
      </w:r>
    </w:p>
    <w:p w:rsidR="003B5196" w:rsidRDefault="00950E48">
      <w:pPr>
        <w:pStyle w:val="a8"/>
      </w:pPr>
      <w:hyperlink r:id="rId420" w:history="1">
        <w:r>
          <w:t>См. предыдущую редакцию</w:t>
        </w:r>
      </w:hyperlink>
    </w:p>
    <w:p w:rsidR="003B5196" w:rsidRDefault="00950E48">
      <w:pPr>
        <w:pStyle w:val="a3"/>
      </w:pPr>
      <w:r>
        <w:t>3. Сведения об</w:t>
      </w:r>
      <w:r>
        <w:t xml:space="preserve"> увольнении (о прекращении полномочий) лица в связи с утратой доверия за совершение коррупционного правонарушения исключаются из реестра в случаях: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325" w:name="anchor1531"/>
      <w:bookmarkEnd w:id="325"/>
      <w:r>
        <w:t xml:space="preserve">Пункт 1 изменен с 13 августа 2023 г. - </w:t>
      </w:r>
      <w:hyperlink r:id="rId421" w:history="1">
        <w:r>
          <w:t>Федеральный закон</w:t>
        </w:r>
      </w:hyperlink>
      <w:r>
        <w:t xml:space="preserve"> от 13 июня 2023 г. № 258-ФЗ</w:t>
      </w:r>
    </w:p>
    <w:p w:rsidR="003B5196" w:rsidRDefault="00950E48">
      <w:pPr>
        <w:pStyle w:val="a8"/>
      </w:pPr>
      <w:hyperlink r:id="rId422" w:history="1">
        <w:r>
          <w:t>См. предыдущую редакцию</w:t>
        </w:r>
      </w:hyperlink>
    </w:p>
    <w:p w:rsidR="003B5196" w:rsidRDefault="00950E48">
      <w:pPr>
        <w:pStyle w:val="a3"/>
      </w:pPr>
      <w:r>
        <w:t>1) отмены акта, явившегося основанием для включения в реестр сведений о лице, которое бы</w:t>
      </w:r>
      <w:r>
        <w:t>ло уволено (чьи полномочия были прекращены) в связи с утратой доверия за совершение коррупционного правонарушения;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326" w:name="anchor1532"/>
      <w:bookmarkEnd w:id="326"/>
      <w:r>
        <w:t xml:space="preserve">Пункт 2 изменен с 13 августа 2023 г. - </w:t>
      </w:r>
      <w:hyperlink r:id="rId423" w:history="1">
        <w:r>
          <w:t>Федер</w:t>
        </w:r>
        <w:r>
          <w:t>альный закон</w:t>
        </w:r>
      </w:hyperlink>
      <w:r>
        <w:t xml:space="preserve"> от 13 июня 2023 г. № 258-ФЗ</w:t>
      </w:r>
    </w:p>
    <w:p w:rsidR="003B5196" w:rsidRDefault="00950E48">
      <w:pPr>
        <w:pStyle w:val="a8"/>
      </w:pPr>
      <w:hyperlink r:id="rId424" w:history="1">
        <w:r>
          <w:t>См. предыдущую редакцию</w:t>
        </w:r>
      </w:hyperlink>
    </w:p>
    <w:p w:rsidR="003B5196" w:rsidRDefault="00950E48">
      <w:pPr>
        <w:pStyle w:val="a3"/>
      </w:pPr>
      <w:r>
        <w:t>2) вступления в установленном порядке в законную силу решения суда об отмене акта или решения суда, явившегося основанием</w:t>
      </w:r>
      <w:r>
        <w:t xml:space="preserve"> для включения в реестр сведений о лице, которое было уволено (чьи полномочия были прекращены) в связи с утратой доверия за совершение коррупционного правонарушения;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327" w:name="anchor1533"/>
      <w:bookmarkEnd w:id="327"/>
      <w:r>
        <w:t xml:space="preserve">Пункт 3 изменен с 13 августа 2023 г. - </w:t>
      </w:r>
      <w:hyperlink r:id="rId425" w:history="1">
        <w:r>
          <w:t>Федеральный закон</w:t>
        </w:r>
      </w:hyperlink>
      <w:r>
        <w:t xml:space="preserve"> от 13 июня 2023 г. № 258-ФЗ</w:t>
      </w:r>
    </w:p>
    <w:p w:rsidR="003B5196" w:rsidRDefault="00950E48">
      <w:pPr>
        <w:pStyle w:val="a8"/>
      </w:pPr>
      <w:hyperlink r:id="rId426" w:history="1">
        <w:r>
          <w:t>См. предыдущую редакцию</w:t>
        </w:r>
      </w:hyperlink>
    </w:p>
    <w:p w:rsidR="003B5196" w:rsidRDefault="00950E48">
      <w:pPr>
        <w:pStyle w:val="a3"/>
      </w:pPr>
      <w:r>
        <w:t>3) истечения пяти лет с момента принятия акта или решения суда, явивше</w:t>
      </w:r>
      <w:r>
        <w:t>гося основанием для включения в реестр сведений о лице, которое было уволено (чьи полномочия были прекращены) в связи с утратой доверия за совершение коррупционного правонарушения;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328" w:name="anchor1534"/>
      <w:bookmarkEnd w:id="328"/>
      <w:r>
        <w:t xml:space="preserve">Пункт 4 изменен с 13 августа 2023 г. - </w:t>
      </w:r>
      <w:hyperlink r:id="rId427" w:history="1">
        <w:r>
          <w:t>Федеральный закон</w:t>
        </w:r>
      </w:hyperlink>
      <w:r>
        <w:t xml:space="preserve"> от 13 июня 2023 г. № 258-ФЗ</w:t>
      </w:r>
    </w:p>
    <w:p w:rsidR="003B5196" w:rsidRDefault="00950E48">
      <w:pPr>
        <w:pStyle w:val="a8"/>
      </w:pPr>
      <w:hyperlink r:id="rId428" w:history="1">
        <w:r>
          <w:t>См. предыдущую редакцию</w:t>
        </w:r>
      </w:hyperlink>
    </w:p>
    <w:p w:rsidR="003B5196" w:rsidRDefault="00950E48">
      <w:pPr>
        <w:pStyle w:val="a3"/>
      </w:pPr>
      <w:r>
        <w:t xml:space="preserve">4) смерти лица, которое было уволено (чьи полномочия </w:t>
      </w:r>
      <w:r>
        <w:t>были прекращены) в связи с утратой доверия за совершение коррупционного правонарушения.</w:t>
      </w:r>
    </w:p>
    <w:p w:rsidR="003B5196" w:rsidRDefault="00950E48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3B5196" w:rsidRDefault="00950E48">
      <w:pPr>
        <w:pStyle w:val="a8"/>
      </w:pPr>
      <w:bookmarkStart w:id="329" w:name="anchor1504"/>
      <w:bookmarkEnd w:id="329"/>
      <w:r>
        <w:t xml:space="preserve">Часть 4 изменена с 13 августа 2023 г. - </w:t>
      </w:r>
      <w:hyperlink r:id="rId429" w:history="1">
        <w:r>
          <w:t>Федеральный закон</w:t>
        </w:r>
      </w:hyperlink>
      <w:r>
        <w:t xml:space="preserve"> от 13 июня 202</w:t>
      </w:r>
      <w:r>
        <w:t>3 г. № 258-ФЗ</w:t>
      </w:r>
    </w:p>
    <w:p w:rsidR="003B5196" w:rsidRDefault="00950E48">
      <w:pPr>
        <w:pStyle w:val="a8"/>
      </w:pPr>
      <w:hyperlink r:id="rId430" w:history="1">
        <w:r>
          <w:t>См. предыдущую редакцию</w:t>
        </w:r>
      </w:hyperlink>
    </w:p>
    <w:p w:rsidR="003B5196" w:rsidRDefault="00950E48">
      <w:pPr>
        <w:pStyle w:val="a3"/>
      </w:pPr>
      <w:r>
        <w:t xml:space="preserve">4. Включение в реестр сведений о лице, которое было уволено (чьи полномочия были прекращены) в связи с утратой доверия за совершение коррупционного </w:t>
      </w:r>
      <w:r>
        <w:t xml:space="preserve">правонарушения, исключение из реестра сведений о таком лице, размещение реестра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"Интернет" осуществляются в </w:t>
      </w:r>
      <w:hyperlink r:id="rId431" w:history="1">
        <w:r>
          <w:t>порядке</w:t>
        </w:r>
      </w:hyperlink>
      <w:r>
        <w:t>, определяемом Правительством Российской Федерации.</w:t>
      </w:r>
    </w:p>
    <w:p w:rsidR="003B5196" w:rsidRDefault="003B5196">
      <w:pPr>
        <w:pStyle w:val="a3"/>
      </w:pPr>
    </w:p>
    <w:tbl>
      <w:tblPr>
        <w:tblW w:w="1020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03"/>
        <w:gridCol w:w="3402"/>
      </w:tblGrid>
      <w:tr w:rsidR="003B5196">
        <w:tblPrEx>
          <w:tblCellMar>
            <w:top w:w="0" w:type="dxa"/>
            <w:bottom w:w="0" w:type="dxa"/>
          </w:tblCellMar>
        </w:tblPrEx>
        <w:tc>
          <w:tcPr>
            <w:tcW w:w="680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B5196" w:rsidRDefault="00950E48">
            <w:pPr>
              <w:pStyle w:val="a7"/>
            </w:pPr>
            <w:r>
              <w:t>Президент Российской Федерации</w:t>
            </w:r>
          </w:p>
        </w:tc>
        <w:tc>
          <w:tcPr>
            <w:tcW w:w="340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B5196" w:rsidRDefault="00950E48">
            <w:pPr>
              <w:pStyle w:val="a3"/>
              <w:ind w:firstLine="0"/>
              <w:jc w:val="right"/>
            </w:pPr>
            <w:r>
              <w:t>Д. Медведев</w:t>
            </w:r>
          </w:p>
        </w:tc>
      </w:tr>
    </w:tbl>
    <w:p w:rsidR="003B5196" w:rsidRDefault="003B5196">
      <w:pPr>
        <w:pStyle w:val="a3"/>
      </w:pPr>
    </w:p>
    <w:p w:rsidR="003B5196" w:rsidRDefault="00950E48">
      <w:pPr>
        <w:pStyle w:val="a7"/>
      </w:pPr>
      <w:r>
        <w:t>Москва, Кремль</w:t>
      </w:r>
    </w:p>
    <w:p w:rsidR="003B5196" w:rsidRDefault="00950E48">
      <w:pPr>
        <w:pStyle w:val="a7"/>
      </w:pPr>
      <w:r>
        <w:t>25 декабря 2008 г.</w:t>
      </w:r>
    </w:p>
    <w:p w:rsidR="003B5196" w:rsidRDefault="00950E48">
      <w:pPr>
        <w:pStyle w:val="a7"/>
      </w:pPr>
      <w:r>
        <w:t>N 273-ФЗ</w:t>
      </w:r>
    </w:p>
    <w:p w:rsidR="003B5196" w:rsidRDefault="003B5196">
      <w:pPr>
        <w:pStyle w:val="a3"/>
      </w:pPr>
    </w:p>
    <w:sectPr w:rsidR="003B5196">
      <w:headerReference w:type="default" r:id="rId432"/>
      <w:footerReference w:type="default" r:id="rId433"/>
      <w:pgSz w:w="11906" w:h="16838"/>
      <w:pgMar w:top="794" w:right="794" w:bottom="794" w:left="79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0E48" w:rsidRDefault="00950E48">
      <w:r>
        <w:separator/>
      </w:r>
    </w:p>
  </w:endnote>
  <w:endnote w:type="continuationSeparator" w:id="0">
    <w:p w:rsidR="00950E48" w:rsidRDefault="00950E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2179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26"/>
      <w:gridCol w:w="1826"/>
      <w:gridCol w:w="327"/>
    </w:tblGrid>
    <w:tr w:rsidR="007B4A44">
      <w:tblPrEx>
        <w:tblCellMar>
          <w:top w:w="0" w:type="dxa"/>
          <w:bottom w:w="0" w:type="dxa"/>
        </w:tblCellMar>
      </w:tblPrEx>
      <w:tc>
        <w:tcPr>
          <w:tcW w:w="26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7B4A44" w:rsidRDefault="00950E48">
          <w:pPr>
            <w:pStyle w:val="Standard"/>
            <w:ind w:firstLine="0"/>
            <w:jc w:val="left"/>
          </w:pPr>
        </w:p>
      </w:tc>
      <w:tc>
        <w:tcPr>
          <w:tcW w:w="1826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7B4A44" w:rsidRDefault="00950E48">
          <w:pPr>
            <w:pStyle w:val="Standard"/>
            <w:ind w:firstLine="0"/>
            <w:jc w:val="center"/>
          </w:pPr>
          <w:r>
            <w:t>Система ГАРАНТ</w:t>
          </w:r>
        </w:p>
      </w:tc>
      <w:tc>
        <w:tcPr>
          <w:tcW w:w="327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7B4A44" w:rsidRDefault="00950E48">
          <w:pPr>
            <w:pStyle w:val="Standard"/>
            <w:ind w:firstLine="0"/>
            <w:jc w:val="right"/>
          </w:pP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t>/</w:t>
          </w:r>
          <w:r>
            <w:fldChar w:fldCharType="begin"/>
          </w:r>
          <w:r>
            <w:instrText xml:space="preserve"> NUMPAGES \* ARABIC </w:instrText>
          </w:r>
          <w:r>
            <w:fldChar w:fldCharType="separate"/>
          </w:r>
          <w:r>
            <w:t>6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0E48" w:rsidRDefault="00950E48">
      <w:r>
        <w:rPr>
          <w:color w:val="000000"/>
        </w:rPr>
        <w:separator/>
      </w:r>
    </w:p>
  </w:footnote>
  <w:footnote w:type="continuationSeparator" w:id="0">
    <w:p w:rsidR="00950E48" w:rsidRDefault="00950E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4A44" w:rsidRDefault="00950E48">
    <w:pPr>
      <w:pStyle w:val="Standard"/>
      <w:ind w:firstLine="0"/>
      <w:jc w:val="left"/>
    </w:pPr>
    <w:r>
      <w:t>Федеральный закон от 25 декабря 2008 г. N 273-ФЗ "О противодействии коррупции" (с изменениями и д...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3B5196"/>
    <w:rsid w:val="000473F3"/>
    <w:rsid w:val="003B5196"/>
    <w:rsid w:val="00950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3D111F-81A6-4A7D-B1C4-6D6D739AE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kern w:val="3"/>
        <w:sz w:val="22"/>
        <w:szCs w:val="22"/>
        <w:lang w:val="ru-RU" w:eastAsia="ru-RU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</w:pPr>
    <w:rPr>
      <w:rFonts w:ascii="Times New Roman" w:hAnsi="Times New Roman"/>
      <w:sz w:val="24"/>
    </w:rPr>
  </w:style>
  <w:style w:type="paragraph" w:styleId="1">
    <w:name w:val="heading 1"/>
    <w:basedOn w:val="Heading"/>
    <w:uiPriority w:val="9"/>
    <w:qFormat/>
    <w:pPr>
      <w:outlineLvl w:val="0"/>
    </w:pPr>
  </w:style>
  <w:style w:type="paragraph" w:styleId="2">
    <w:name w:val="heading 2"/>
    <w:basedOn w:val="Heading"/>
    <w:uiPriority w:val="9"/>
    <w:semiHidden/>
    <w:unhideWhenUsed/>
    <w:qFormat/>
    <w:pPr>
      <w:outlineLvl w:val="1"/>
    </w:pPr>
  </w:style>
  <w:style w:type="paragraph" w:styleId="3">
    <w:name w:val="heading 3"/>
    <w:basedOn w:val="Heading"/>
    <w:uiPriority w:val="9"/>
    <w:semiHidden/>
    <w:unhideWhenUsed/>
    <w:qFormat/>
    <w:pPr>
      <w:outlineLvl w:val="2"/>
    </w:pPr>
  </w:style>
  <w:style w:type="paragraph" w:styleId="4">
    <w:name w:val="heading 4"/>
    <w:basedOn w:val="Heading"/>
    <w:uiPriority w:val="9"/>
    <w:semiHidden/>
    <w:unhideWhenUsed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ind w:firstLine="720"/>
      <w:jc w:val="both"/>
    </w:pPr>
    <w:rPr>
      <w:rFonts w:ascii="Times New Roman" w:hAnsi="Times New Roman"/>
      <w:sz w:val="24"/>
    </w:rPr>
  </w:style>
  <w:style w:type="paragraph" w:customStyle="1" w:styleId="Preformatted">
    <w:name w:val="Preformatted"/>
    <w:pPr>
      <w:widowControl/>
      <w:jc w:val="both"/>
    </w:pPr>
    <w:rPr>
      <w:rFonts w:ascii="Courier New" w:eastAsia="Courier New" w:hAnsi="Courier New" w:cs="Courier New"/>
      <w:sz w:val="24"/>
      <w:szCs w:val="24"/>
    </w:rPr>
  </w:style>
  <w:style w:type="paragraph" w:customStyle="1" w:styleId="Heading">
    <w:name w:val="Heading"/>
    <w:basedOn w:val="Standard"/>
    <w:pPr>
      <w:keepNext/>
      <w:spacing w:before="240" w:after="120"/>
      <w:jc w:val="center"/>
    </w:pPr>
    <w:rPr>
      <w:b/>
    </w:rPr>
  </w:style>
  <w:style w:type="paragraph" w:customStyle="1" w:styleId="a3">
    <w:name w:val="Нормальный"/>
    <w:basedOn w:val="Standard"/>
  </w:style>
  <w:style w:type="paragraph" w:customStyle="1" w:styleId="OEM">
    <w:name w:val="Нормальный (OEM)"/>
    <w:basedOn w:val="Preformatted"/>
  </w:style>
  <w:style w:type="paragraph" w:customStyle="1" w:styleId="a4">
    <w:name w:val="Утратил силу"/>
    <w:basedOn w:val="Standard"/>
    <w:rPr>
      <w:strike/>
      <w:color w:val="666600"/>
    </w:rPr>
  </w:style>
  <w:style w:type="paragraph" w:customStyle="1" w:styleId="Textreference">
    <w:name w:val="Text (reference)"/>
    <w:basedOn w:val="Standard"/>
    <w:pPr>
      <w:ind w:left="170" w:right="170" w:firstLine="0"/>
      <w:jc w:val="left"/>
    </w:pPr>
  </w:style>
  <w:style w:type="paragraph" w:customStyle="1" w:styleId="a5">
    <w:name w:val="Комментарий"/>
    <w:basedOn w:val="Textreference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6">
    <w:name w:val="Заголовок статьи"/>
    <w:basedOn w:val="Standard"/>
    <w:pPr>
      <w:ind w:left="1612" w:hanging="892"/>
    </w:pPr>
  </w:style>
  <w:style w:type="paragraph" w:customStyle="1" w:styleId="a7">
    <w:name w:val="Прижатый влево"/>
    <w:basedOn w:val="Standard"/>
    <w:pPr>
      <w:ind w:firstLine="0"/>
      <w:jc w:val="left"/>
    </w:pPr>
  </w:style>
  <w:style w:type="paragraph" w:customStyle="1" w:styleId="a8">
    <w:name w:val="Информация о версии"/>
    <w:basedOn w:val="Textreference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9">
    <w:name w:val="Не вступил в силу"/>
    <w:basedOn w:val="Standard"/>
    <w:pPr>
      <w:ind w:left="139" w:hanging="139"/>
    </w:pPr>
  </w:style>
  <w:style w:type="paragraph" w:customStyle="1" w:styleId="aa">
    <w:name w:val="Информация об изменениях"/>
    <w:basedOn w:val="Standard"/>
    <w:pPr>
      <w:shd w:val="clear" w:color="auto" w:fill="EAEFED"/>
      <w:spacing w:before="180"/>
      <w:ind w:left="360" w:right="360" w:firstLine="0"/>
    </w:pPr>
    <w:rPr>
      <w:color w:val="353842"/>
      <w:sz w:val="20"/>
      <w:shd w:val="clear" w:color="auto" w:fill="EAEFED"/>
    </w:rPr>
  </w:style>
  <w:style w:type="paragraph" w:customStyle="1" w:styleId="ab">
    <w:name w:val="Заголовок ЭР (левое окно)"/>
    <w:basedOn w:val="Heading"/>
  </w:style>
  <w:style w:type="paragraph" w:customStyle="1" w:styleId="ac">
    <w:name w:val="Сноска"/>
    <w:basedOn w:val="Standard"/>
    <w:rPr>
      <w:sz w:val="20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rPr>
      <w:rFonts w:ascii="Times New Roman" w:hAnsi="Times New Roman"/>
      <w:sz w:val="24"/>
    </w:r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ivo.garant.ru/document/redirect/76828165/807" TargetMode="External"/><Relationship Id="rId299" Type="http://schemas.openxmlformats.org/officeDocument/2006/relationships/hyperlink" Target="http://ivo.garant.ru/document/redirect/409493579/4724" TargetMode="External"/><Relationship Id="rId21" Type="http://schemas.openxmlformats.org/officeDocument/2006/relationships/hyperlink" Target="http://ivo.garant.ru/document/redirect/409493579/4701" TargetMode="External"/><Relationship Id="rId63" Type="http://schemas.openxmlformats.org/officeDocument/2006/relationships/hyperlink" Target="http://ivo.garant.ru/document/redirect/76817848/713" TargetMode="External"/><Relationship Id="rId159" Type="http://schemas.openxmlformats.org/officeDocument/2006/relationships/hyperlink" Target="#anchor8204" TargetMode="External"/><Relationship Id="rId324" Type="http://schemas.openxmlformats.org/officeDocument/2006/relationships/hyperlink" Target="http://ivo.garant.ru/document/redirect/12136354/18" TargetMode="External"/><Relationship Id="rId366" Type="http://schemas.openxmlformats.org/officeDocument/2006/relationships/hyperlink" Target="http://ivo.garant.ru/document/redirect/57751767/0" TargetMode="External"/><Relationship Id="rId170" Type="http://schemas.openxmlformats.org/officeDocument/2006/relationships/hyperlink" Target="#anchor821003" TargetMode="External"/><Relationship Id="rId226" Type="http://schemas.openxmlformats.org/officeDocument/2006/relationships/hyperlink" Target="http://ivo.garant.ru/document/redirect/483407563/111" TargetMode="External"/><Relationship Id="rId433" Type="http://schemas.openxmlformats.org/officeDocument/2006/relationships/footer" Target="footer1.xml"/><Relationship Id="rId268" Type="http://schemas.openxmlformats.org/officeDocument/2006/relationships/hyperlink" Target="http://ivo.garant.ru/document/redirect/409493579/9133" TargetMode="External"/><Relationship Id="rId32" Type="http://schemas.openxmlformats.org/officeDocument/2006/relationships/hyperlink" Target="http://ivo.garant.ru/document/redirect/407361712/1352" TargetMode="External"/><Relationship Id="rId74" Type="http://schemas.openxmlformats.org/officeDocument/2006/relationships/hyperlink" Target="http://ivo.garant.ru/document/redirect/413371630/40110123" TargetMode="External"/><Relationship Id="rId128" Type="http://schemas.openxmlformats.org/officeDocument/2006/relationships/hyperlink" Target="http://ivo.garant.ru/document/redirect/412613211/0" TargetMode="External"/><Relationship Id="rId335" Type="http://schemas.openxmlformats.org/officeDocument/2006/relationships/hyperlink" Target="http://ivo.garant.ru/document/redirect/407361712/1361" TargetMode="External"/><Relationship Id="rId377" Type="http://schemas.openxmlformats.org/officeDocument/2006/relationships/hyperlink" Target="#anchor1354" TargetMode="External"/><Relationship Id="rId5" Type="http://schemas.openxmlformats.org/officeDocument/2006/relationships/endnotes" Target="endnotes.xml"/><Relationship Id="rId181" Type="http://schemas.openxmlformats.org/officeDocument/2006/relationships/hyperlink" Target="#anchor8214" TargetMode="External"/><Relationship Id="rId237" Type="http://schemas.openxmlformats.org/officeDocument/2006/relationships/hyperlink" Target="http://ivo.garant.ru/document/redirect/77669516/12011" TargetMode="External"/><Relationship Id="rId402" Type="http://schemas.openxmlformats.org/officeDocument/2006/relationships/hyperlink" Target="#anchor8201" TargetMode="External"/><Relationship Id="rId279" Type="http://schemas.openxmlformats.org/officeDocument/2006/relationships/hyperlink" Target="http://ivo.garant.ru/document/redirect/76828915/1213501" TargetMode="External"/><Relationship Id="rId43" Type="http://schemas.openxmlformats.org/officeDocument/2006/relationships/hyperlink" Target="http://ivo.garant.ru/document/redirect/70372954/0" TargetMode="External"/><Relationship Id="rId139" Type="http://schemas.openxmlformats.org/officeDocument/2006/relationships/hyperlink" Target="http://ivo.garant.ru/document/redirect/57424120/8101" TargetMode="External"/><Relationship Id="rId290" Type="http://schemas.openxmlformats.org/officeDocument/2006/relationships/hyperlink" Target="http://ivo.garant.ru/document/redirect/483407563/1210412" TargetMode="External"/><Relationship Id="rId304" Type="http://schemas.openxmlformats.org/officeDocument/2006/relationships/hyperlink" Target="#anchor121044" TargetMode="External"/><Relationship Id="rId346" Type="http://schemas.openxmlformats.org/officeDocument/2006/relationships/hyperlink" Target="http://ivo.garant.ru/document/redirect/411718599/2904" TargetMode="External"/><Relationship Id="rId388" Type="http://schemas.openxmlformats.org/officeDocument/2006/relationships/hyperlink" Target="#anchor1352" TargetMode="External"/><Relationship Id="rId85" Type="http://schemas.openxmlformats.org/officeDocument/2006/relationships/hyperlink" Target="http://ivo.garant.ru/document/redirect/5753999/0" TargetMode="External"/><Relationship Id="rId150" Type="http://schemas.openxmlformats.org/officeDocument/2006/relationships/hyperlink" Target="http://ivo.garant.ru/document/redirect/483407563/8103" TargetMode="External"/><Relationship Id="rId192" Type="http://schemas.openxmlformats.org/officeDocument/2006/relationships/hyperlink" Target="http://ivo.garant.ru/document/redirect/57751773/0" TargetMode="External"/><Relationship Id="rId206" Type="http://schemas.openxmlformats.org/officeDocument/2006/relationships/hyperlink" Target="#anchor1001" TargetMode="External"/><Relationship Id="rId413" Type="http://schemas.openxmlformats.org/officeDocument/2006/relationships/hyperlink" Target="#anchor13517" TargetMode="External"/><Relationship Id="rId248" Type="http://schemas.openxmlformats.org/officeDocument/2006/relationships/hyperlink" Target="http://ivo.garant.ru/document/redirect/198780/0" TargetMode="External"/><Relationship Id="rId12" Type="http://schemas.openxmlformats.org/officeDocument/2006/relationships/hyperlink" Target="http://ivo.garant.ru/document/redirect/10103000/0" TargetMode="External"/><Relationship Id="rId108" Type="http://schemas.openxmlformats.org/officeDocument/2006/relationships/hyperlink" Target="#anchor801" TargetMode="External"/><Relationship Id="rId315" Type="http://schemas.openxmlformats.org/officeDocument/2006/relationships/hyperlink" Target="http://ivo.garant.ru/document/redirect/10164072/2053" TargetMode="External"/><Relationship Id="rId357" Type="http://schemas.openxmlformats.org/officeDocument/2006/relationships/hyperlink" Target="http://ivo.garant.ru/document/redirect/483407563/13202" TargetMode="External"/><Relationship Id="rId54" Type="http://schemas.openxmlformats.org/officeDocument/2006/relationships/hyperlink" Target="#anchor711101" TargetMode="External"/><Relationship Id="rId96" Type="http://schemas.openxmlformats.org/officeDocument/2006/relationships/hyperlink" Target="http://ivo.garant.ru/document/redirect/70271696/211" TargetMode="External"/><Relationship Id="rId161" Type="http://schemas.openxmlformats.org/officeDocument/2006/relationships/hyperlink" Target="#anchor8204" TargetMode="External"/><Relationship Id="rId217" Type="http://schemas.openxmlformats.org/officeDocument/2006/relationships/hyperlink" Target="http://ivo.garant.ru/document/redirect/407361712/1359" TargetMode="External"/><Relationship Id="rId399" Type="http://schemas.openxmlformats.org/officeDocument/2006/relationships/hyperlink" Target="#anchor1354" TargetMode="External"/><Relationship Id="rId259" Type="http://schemas.openxmlformats.org/officeDocument/2006/relationships/hyperlink" Target="http://ivo.garant.ru/document/redirect/73946947/1" TargetMode="External"/><Relationship Id="rId424" Type="http://schemas.openxmlformats.org/officeDocument/2006/relationships/hyperlink" Target="http://ivo.garant.ru/document/redirect/76813517/1532" TargetMode="External"/><Relationship Id="rId23" Type="http://schemas.openxmlformats.org/officeDocument/2006/relationships/hyperlink" Target="http://ivo.garant.ru/document/redirect/10164358/17" TargetMode="External"/><Relationship Id="rId119" Type="http://schemas.openxmlformats.org/officeDocument/2006/relationships/hyperlink" Target="#anchor8011" TargetMode="External"/><Relationship Id="rId270" Type="http://schemas.openxmlformats.org/officeDocument/2006/relationships/hyperlink" Target="http://ivo.garant.ru/document/redirect/73946947/3" TargetMode="External"/><Relationship Id="rId326" Type="http://schemas.openxmlformats.org/officeDocument/2006/relationships/hyperlink" Target="http://ivo.garant.ru/document/redirect/12136354/201" TargetMode="External"/><Relationship Id="rId65" Type="http://schemas.openxmlformats.org/officeDocument/2006/relationships/hyperlink" Target="http://ivo.garant.ru/document/redirect/58047284/8" TargetMode="External"/><Relationship Id="rId130" Type="http://schemas.openxmlformats.org/officeDocument/2006/relationships/hyperlink" Target="http://ivo.garant.ru/document/redirect/408414969/2000" TargetMode="External"/><Relationship Id="rId368" Type="http://schemas.openxmlformats.org/officeDocument/2006/relationships/hyperlink" Target="http://ivo.garant.ru/document/redirect/57405902/13413" TargetMode="External"/><Relationship Id="rId172" Type="http://schemas.openxmlformats.org/officeDocument/2006/relationships/hyperlink" Target="#anchor8204" TargetMode="External"/><Relationship Id="rId228" Type="http://schemas.openxmlformats.org/officeDocument/2006/relationships/hyperlink" Target="http://ivo.garant.ru/document/redirect/5761585/12" TargetMode="External"/><Relationship Id="rId435" Type="http://schemas.openxmlformats.org/officeDocument/2006/relationships/theme" Target="theme/theme1.xml"/><Relationship Id="rId281" Type="http://schemas.openxmlformats.org/officeDocument/2006/relationships/hyperlink" Target="http://ivo.garant.ru/document/redirect/76828915/1213502" TargetMode="External"/><Relationship Id="rId337" Type="http://schemas.openxmlformats.org/officeDocument/2006/relationships/hyperlink" Target="http://ivo.garant.ru/document/redirect/407361712/1361" TargetMode="External"/><Relationship Id="rId34" Type="http://schemas.openxmlformats.org/officeDocument/2006/relationships/hyperlink" Target="http://ivo.garant.ru/document/redirect/198780/1" TargetMode="External"/><Relationship Id="rId76" Type="http://schemas.openxmlformats.org/officeDocument/2006/relationships/hyperlink" Target="http://ivo.garant.ru/document/redirect/5753999/0" TargetMode="External"/><Relationship Id="rId141" Type="http://schemas.openxmlformats.org/officeDocument/2006/relationships/hyperlink" Target="http://ivo.garant.ru/document/redirect/411564741/1000" TargetMode="External"/><Relationship Id="rId379" Type="http://schemas.openxmlformats.org/officeDocument/2006/relationships/hyperlink" Target="#anchor1354" TargetMode="External"/><Relationship Id="rId7" Type="http://schemas.openxmlformats.org/officeDocument/2006/relationships/hyperlink" Target="http://ivo.garant.ru/document/redirect/72184014/1" TargetMode="External"/><Relationship Id="rId183" Type="http://schemas.openxmlformats.org/officeDocument/2006/relationships/hyperlink" Target="#anchor8201" TargetMode="External"/><Relationship Id="rId239" Type="http://schemas.openxmlformats.org/officeDocument/2006/relationships/hyperlink" Target="http://ivo.garant.ru/document/redirect/55726813/0" TargetMode="External"/><Relationship Id="rId390" Type="http://schemas.openxmlformats.org/officeDocument/2006/relationships/hyperlink" Target="#anchor13583" TargetMode="External"/><Relationship Id="rId404" Type="http://schemas.openxmlformats.org/officeDocument/2006/relationships/hyperlink" Target="#anchor1352" TargetMode="External"/><Relationship Id="rId250" Type="http://schemas.openxmlformats.org/officeDocument/2006/relationships/hyperlink" Target="http://ivo.garant.ru/document/redirect/70851170/1000" TargetMode="External"/><Relationship Id="rId292" Type="http://schemas.openxmlformats.org/officeDocument/2006/relationships/hyperlink" Target="http://ivo.garant.ru/document/redirect/406954354/0" TargetMode="External"/><Relationship Id="rId306" Type="http://schemas.openxmlformats.org/officeDocument/2006/relationships/hyperlink" Target="http://ivo.garant.ru/document/redirect/70372954/0" TargetMode="External"/><Relationship Id="rId45" Type="http://schemas.openxmlformats.org/officeDocument/2006/relationships/hyperlink" Target="http://ivo.garant.ru/document/redirect/483407563/71117" TargetMode="External"/><Relationship Id="rId87" Type="http://schemas.openxmlformats.org/officeDocument/2006/relationships/hyperlink" Target="http://ivo.garant.ru/document/redirect/483407563/801033" TargetMode="External"/><Relationship Id="rId110" Type="http://schemas.openxmlformats.org/officeDocument/2006/relationships/hyperlink" Target="http://ivo.garant.ru/document/redirect/57424120/805" TargetMode="External"/><Relationship Id="rId348" Type="http://schemas.openxmlformats.org/officeDocument/2006/relationships/hyperlink" Target="http://ivo.garant.ru/document/redirect/407361712/1364" TargetMode="External"/><Relationship Id="rId152" Type="http://schemas.openxmlformats.org/officeDocument/2006/relationships/hyperlink" Target="http://ivo.garant.ru/document/redirect/413371630/14042" TargetMode="External"/><Relationship Id="rId194" Type="http://schemas.openxmlformats.org/officeDocument/2006/relationships/hyperlink" Target="http://ivo.garant.ru/document/redirect/413364096/1111" TargetMode="External"/><Relationship Id="rId208" Type="http://schemas.openxmlformats.org/officeDocument/2006/relationships/hyperlink" Target="http://ivo.garant.ru/document/redirect/406559675/122" TargetMode="External"/><Relationship Id="rId415" Type="http://schemas.openxmlformats.org/officeDocument/2006/relationships/hyperlink" Target="http://ivo.garant.ru/document/redirect/71846612/3" TargetMode="External"/><Relationship Id="rId261" Type="http://schemas.openxmlformats.org/officeDocument/2006/relationships/hyperlink" Target="http://ivo.garant.ru/document/redirect/70372954/2" TargetMode="External"/><Relationship Id="rId14" Type="http://schemas.openxmlformats.org/officeDocument/2006/relationships/hyperlink" Target="#anchor102" TargetMode="External"/><Relationship Id="rId56" Type="http://schemas.openxmlformats.org/officeDocument/2006/relationships/hyperlink" Target="http://ivo.garant.ru/document/redirect/71579057/0" TargetMode="External"/><Relationship Id="rId317" Type="http://schemas.openxmlformats.org/officeDocument/2006/relationships/hyperlink" Target="http://ivo.garant.ru/document/redirect/71958470/85" TargetMode="External"/><Relationship Id="rId359" Type="http://schemas.openxmlformats.org/officeDocument/2006/relationships/hyperlink" Target="http://ivo.garant.ru/document/redirect/70271696/211" TargetMode="External"/><Relationship Id="rId98" Type="http://schemas.openxmlformats.org/officeDocument/2006/relationships/hyperlink" Target="http://ivo.garant.ru/document/redirect/57751767/0" TargetMode="External"/><Relationship Id="rId121" Type="http://schemas.openxmlformats.org/officeDocument/2006/relationships/hyperlink" Target="http://ivo.garant.ru/document/redirect/70334504/1000" TargetMode="External"/><Relationship Id="rId163" Type="http://schemas.openxmlformats.org/officeDocument/2006/relationships/hyperlink" Target="#anchor8204" TargetMode="External"/><Relationship Id="rId219" Type="http://schemas.openxmlformats.org/officeDocument/2006/relationships/hyperlink" Target="http://ivo.garant.ru/document/redirect/413364096/1111" TargetMode="External"/><Relationship Id="rId370" Type="http://schemas.openxmlformats.org/officeDocument/2006/relationships/hyperlink" Target="#anchor711101" TargetMode="External"/><Relationship Id="rId426" Type="http://schemas.openxmlformats.org/officeDocument/2006/relationships/hyperlink" Target="http://ivo.garant.ru/document/redirect/76813517/1533" TargetMode="External"/><Relationship Id="rId230" Type="http://schemas.openxmlformats.org/officeDocument/2006/relationships/hyperlink" Target="http://ivo.garant.ru/document/redirect/70595358/0" TargetMode="External"/><Relationship Id="rId25" Type="http://schemas.openxmlformats.org/officeDocument/2006/relationships/hyperlink" Target="http://ivo.garant.ru/document/redirect/405396305/4" TargetMode="External"/><Relationship Id="rId67" Type="http://schemas.openxmlformats.org/officeDocument/2006/relationships/hyperlink" Target="http://ivo.garant.ru/document/redirect/77306964/801" TargetMode="External"/><Relationship Id="rId272" Type="http://schemas.openxmlformats.org/officeDocument/2006/relationships/hyperlink" Target="#anchor121034" TargetMode="External"/><Relationship Id="rId328" Type="http://schemas.openxmlformats.org/officeDocument/2006/relationships/hyperlink" Target="http://ivo.garant.ru/document/redirect/58047284/125" TargetMode="External"/><Relationship Id="rId132" Type="http://schemas.openxmlformats.org/officeDocument/2006/relationships/hyperlink" Target="http://ivo.garant.ru/document/redirect/483407563/808" TargetMode="External"/><Relationship Id="rId174" Type="http://schemas.openxmlformats.org/officeDocument/2006/relationships/hyperlink" Target="#anchor8202" TargetMode="External"/><Relationship Id="rId381" Type="http://schemas.openxmlformats.org/officeDocument/2006/relationships/hyperlink" Target="#anchor1352" TargetMode="External"/><Relationship Id="rId241" Type="http://schemas.openxmlformats.org/officeDocument/2006/relationships/hyperlink" Target="http://ivo.garant.ru/document/redirect/5753999/0" TargetMode="External"/><Relationship Id="rId36" Type="http://schemas.openxmlformats.org/officeDocument/2006/relationships/hyperlink" Target="http://ivo.garant.ru/document/redirect/71299970/1000" TargetMode="External"/><Relationship Id="rId283" Type="http://schemas.openxmlformats.org/officeDocument/2006/relationships/hyperlink" Target="http://ivo.garant.ru/document/redirect/483407563/12104" TargetMode="External"/><Relationship Id="rId339" Type="http://schemas.openxmlformats.org/officeDocument/2006/relationships/hyperlink" Target="#anchor1303" TargetMode="External"/><Relationship Id="rId78" Type="http://schemas.openxmlformats.org/officeDocument/2006/relationships/hyperlink" Target="http://ivo.garant.ru/document/redirect/77306964/801021" TargetMode="External"/><Relationship Id="rId101" Type="http://schemas.openxmlformats.org/officeDocument/2006/relationships/hyperlink" Target="http://ivo.garant.ru/document/redirect/413371630/1032" TargetMode="External"/><Relationship Id="rId143" Type="http://schemas.openxmlformats.org/officeDocument/2006/relationships/hyperlink" Target="http://ivo.garant.ru/document/redirect/407393230/0" TargetMode="External"/><Relationship Id="rId185" Type="http://schemas.openxmlformats.org/officeDocument/2006/relationships/hyperlink" Target="#anchor8216" TargetMode="External"/><Relationship Id="rId350" Type="http://schemas.openxmlformats.org/officeDocument/2006/relationships/hyperlink" Target="http://ivo.garant.ru/document/redirect/71708958/12" TargetMode="External"/><Relationship Id="rId406" Type="http://schemas.openxmlformats.org/officeDocument/2006/relationships/hyperlink" Target="#anchor1354" TargetMode="External"/><Relationship Id="rId9" Type="http://schemas.openxmlformats.org/officeDocument/2006/relationships/hyperlink" Target="http://ivo.garant.ru/document/redirect/71729968/0" TargetMode="External"/><Relationship Id="rId210" Type="http://schemas.openxmlformats.org/officeDocument/2006/relationships/hyperlink" Target="#anchor1102" TargetMode="External"/><Relationship Id="rId392" Type="http://schemas.openxmlformats.org/officeDocument/2006/relationships/hyperlink" Target="#anchor1352" TargetMode="External"/><Relationship Id="rId252" Type="http://schemas.openxmlformats.org/officeDocument/2006/relationships/hyperlink" Target="http://ivo.garant.ru/document/redirect/12125267/1929" TargetMode="External"/><Relationship Id="rId294" Type="http://schemas.openxmlformats.org/officeDocument/2006/relationships/hyperlink" Target="http://ivo.garant.ru/document/redirect/483407563/121042" TargetMode="External"/><Relationship Id="rId308" Type="http://schemas.openxmlformats.org/officeDocument/2006/relationships/hyperlink" Target="http://ivo.garant.ru/document/redirect/76817848/12105" TargetMode="External"/><Relationship Id="rId47" Type="http://schemas.openxmlformats.org/officeDocument/2006/relationships/hyperlink" Target="http://ivo.garant.ru/document/redirect/77308219/71118" TargetMode="External"/><Relationship Id="rId89" Type="http://schemas.openxmlformats.org/officeDocument/2006/relationships/hyperlink" Target="http://ivo.garant.ru/document/redirect/413371630/40110126" TargetMode="External"/><Relationship Id="rId112" Type="http://schemas.openxmlformats.org/officeDocument/2006/relationships/hyperlink" Target="#anchor8011" TargetMode="External"/><Relationship Id="rId154" Type="http://schemas.openxmlformats.org/officeDocument/2006/relationships/hyperlink" Target="http://ivo.garant.ru/document/redirect/403615536/2" TargetMode="External"/><Relationship Id="rId361" Type="http://schemas.openxmlformats.org/officeDocument/2006/relationships/hyperlink" Target="http://ivo.garant.ru/document/redirect/412211812/1000" TargetMode="External"/><Relationship Id="rId196" Type="http://schemas.openxmlformats.org/officeDocument/2006/relationships/hyperlink" Target="http://ivo.garant.ru/document/redirect/413371630/106" TargetMode="External"/><Relationship Id="rId417" Type="http://schemas.openxmlformats.org/officeDocument/2006/relationships/hyperlink" Target="http://ivo.garant.ru/document/redirect/76813517/1501" TargetMode="External"/><Relationship Id="rId16" Type="http://schemas.openxmlformats.org/officeDocument/2006/relationships/hyperlink" Target="http://ivo.garant.ru/document/redirect/402619978/0" TargetMode="External"/><Relationship Id="rId221" Type="http://schemas.openxmlformats.org/officeDocument/2006/relationships/hyperlink" Target="http://ivo.garant.ru/document/redirect/12125268/8171" TargetMode="External"/><Relationship Id="rId263" Type="http://schemas.openxmlformats.org/officeDocument/2006/relationships/hyperlink" Target="#anchor121034" TargetMode="External"/><Relationship Id="rId319" Type="http://schemas.openxmlformats.org/officeDocument/2006/relationships/hyperlink" Target="http://ivo.garant.ru/document/redirect/413371630/1012" TargetMode="External"/><Relationship Id="rId58" Type="http://schemas.openxmlformats.org/officeDocument/2006/relationships/hyperlink" Target="http://ivo.garant.ru/document/redirect/70372954/12" TargetMode="External"/><Relationship Id="rId123" Type="http://schemas.openxmlformats.org/officeDocument/2006/relationships/hyperlink" Target="http://ivo.garant.ru/document/redirect/407361712/1355" TargetMode="External"/><Relationship Id="rId330" Type="http://schemas.openxmlformats.org/officeDocument/2006/relationships/hyperlink" Target="http://ivo.garant.ru/document/redirect/483407563/1251" TargetMode="External"/><Relationship Id="rId165" Type="http://schemas.openxmlformats.org/officeDocument/2006/relationships/hyperlink" Target="#anchor8203" TargetMode="External"/><Relationship Id="rId372" Type="http://schemas.openxmlformats.org/officeDocument/2006/relationships/hyperlink" Target="http://ivo.garant.ru/document/redirect/407031324/71" TargetMode="External"/><Relationship Id="rId428" Type="http://schemas.openxmlformats.org/officeDocument/2006/relationships/hyperlink" Target="http://ivo.garant.ru/document/redirect/76813517/1534" TargetMode="External"/><Relationship Id="rId232" Type="http://schemas.openxmlformats.org/officeDocument/2006/relationships/hyperlink" Target="http://ivo.garant.ru/document/redirect/72086308/0" TargetMode="External"/><Relationship Id="rId274" Type="http://schemas.openxmlformats.org/officeDocument/2006/relationships/hyperlink" Target="http://ivo.garant.ru/document/redirect/76828915/12134" TargetMode="External"/><Relationship Id="rId27" Type="http://schemas.openxmlformats.org/officeDocument/2006/relationships/hyperlink" Target="#anchor102" TargetMode="External"/><Relationship Id="rId69" Type="http://schemas.openxmlformats.org/officeDocument/2006/relationships/hyperlink" Target="http://ivo.garant.ru/document/redirect/57500177/80101" TargetMode="External"/><Relationship Id="rId134" Type="http://schemas.openxmlformats.org/officeDocument/2006/relationships/hyperlink" Target="http://ivo.garant.ru/document/redirect/483407563/809" TargetMode="External"/><Relationship Id="rId80" Type="http://schemas.openxmlformats.org/officeDocument/2006/relationships/hyperlink" Target="http://ivo.garant.ru/document/redirect/70291382/41" TargetMode="External"/><Relationship Id="rId176" Type="http://schemas.openxmlformats.org/officeDocument/2006/relationships/hyperlink" Target="http://ivo.garant.ru/document/redirect/12128809/1" TargetMode="External"/><Relationship Id="rId341" Type="http://schemas.openxmlformats.org/officeDocument/2006/relationships/hyperlink" Target="http://ivo.garant.ru/document/redirect/407361712/510145" TargetMode="External"/><Relationship Id="rId383" Type="http://schemas.openxmlformats.org/officeDocument/2006/relationships/hyperlink" Target="#anchor1352" TargetMode="External"/><Relationship Id="rId201" Type="http://schemas.openxmlformats.org/officeDocument/2006/relationships/hyperlink" Target="http://ivo.garant.ru/document/redirect/413364096/1111" TargetMode="External"/><Relationship Id="rId243" Type="http://schemas.openxmlformats.org/officeDocument/2006/relationships/hyperlink" Target="http://ivo.garant.ru/document/redirect/5761585/1203" TargetMode="External"/><Relationship Id="rId285" Type="http://schemas.openxmlformats.org/officeDocument/2006/relationships/hyperlink" Target="http://ivo.garant.ru/document/redirect/195554/1000" TargetMode="External"/><Relationship Id="rId38" Type="http://schemas.openxmlformats.org/officeDocument/2006/relationships/hyperlink" Target="http://ivo.garant.ru/document/redirect/5761585/706" TargetMode="External"/><Relationship Id="rId103" Type="http://schemas.openxmlformats.org/officeDocument/2006/relationships/hyperlink" Target="#anchor801" TargetMode="External"/><Relationship Id="rId310" Type="http://schemas.openxmlformats.org/officeDocument/2006/relationships/hyperlink" Target="#anchor1303" TargetMode="External"/><Relationship Id="rId91" Type="http://schemas.openxmlformats.org/officeDocument/2006/relationships/hyperlink" Target="http://ivo.garant.ru/document/redirect/413371630/40110127" TargetMode="External"/><Relationship Id="rId145" Type="http://schemas.openxmlformats.org/officeDocument/2006/relationships/hyperlink" Target="#anchor8101" TargetMode="External"/><Relationship Id="rId187" Type="http://schemas.openxmlformats.org/officeDocument/2006/relationships/hyperlink" Target="http://ivo.garant.ru/document/redirect/12192456/12114" TargetMode="External"/><Relationship Id="rId352" Type="http://schemas.openxmlformats.org/officeDocument/2006/relationships/hyperlink" Target="http://ivo.garant.ru/document/redirect/413371630/10151" TargetMode="External"/><Relationship Id="rId394" Type="http://schemas.openxmlformats.org/officeDocument/2006/relationships/hyperlink" Target="http://ivo.garant.ru/document/redirect/411232799/2302" TargetMode="External"/><Relationship Id="rId408" Type="http://schemas.openxmlformats.org/officeDocument/2006/relationships/hyperlink" Target="#anchor1353" TargetMode="External"/><Relationship Id="rId212" Type="http://schemas.openxmlformats.org/officeDocument/2006/relationships/hyperlink" Target="http://ivo.garant.ru/document/redirect/413364096/1111" TargetMode="External"/><Relationship Id="rId254" Type="http://schemas.openxmlformats.org/officeDocument/2006/relationships/hyperlink" Target="http://ivo.garant.ru/document/redirect/413371630/109" TargetMode="External"/><Relationship Id="rId28" Type="http://schemas.openxmlformats.org/officeDocument/2006/relationships/hyperlink" Target="http://ivo.garant.ru/document/redirect/70353474/509" TargetMode="External"/><Relationship Id="rId49" Type="http://schemas.openxmlformats.org/officeDocument/2006/relationships/hyperlink" Target="http://ivo.garant.ru/document/redirect/483407563/71119" TargetMode="External"/><Relationship Id="rId114" Type="http://schemas.openxmlformats.org/officeDocument/2006/relationships/hyperlink" Target="http://ivo.garant.ru/document/redirect/413371630/1033" TargetMode="External"/><Relationship Id="rId275" Type="http://schemas.openxmlformats.org/officeDocument/2006/relationships/hyperlink" Target="http://ivo.garant.ru/document/redirect/409493579/9135" TargetMode="External"/><Relationship Id="rId296" Type="http://schemas.openxmlformats.org/officeDocument/2006/relationships/hyperlink" Target="http://ivo.garant.ru/document/redirect/406954354/0" TargetMode="External"/><Relationship Id="rId300" Type="http://schemas.openxmlformats.org/officeDocument/2006/relationships/hyperlink" Target="http://ivo.garant.ru/document/redirect/76828915/121044" TargetMode="External"/><Relationship Id="rId60" Type="http://schemas.openxmlformats.org/officeDocument/2006/relationships/hyperlink" Target="http://ivo.garant.ru/document/redirect/483407563/712" TargetMode="External"/><Relationship Id="rId81" Type="http://schemas.openxmlformats.org/officeDocument/2006/relationships/hyperlink" Target="http://ivo.garant.ru/document/redirect/70291382/0" TargetMode="External"/><Relationship Id="rId135" Type="http://schemas.openxmlformats.org/officeDocument/2006/relationships/hyperlink" Target="#anchor801" TargetMode="External"/><Relationship Id="rId156" Type="http://schemas.openxmlformats.org/officeDocument/2006/relationships/hyperlink" Target="http://ivo.garant.ru/document/redirect/405007347/1" TargetMode="External"/><Relationship Id="rId177" Type="http://schemas.openxmlformats.org/officeDocument/2006/relationships/hyperlink" Target="#anchor8201" TargetMode="External"/><Relationship Id="rId198" Type="http://schemas.openxmlformats.org/officeDocument/2006/relationships/hyperlink" Target="http://ivo.garant.ru/document/redirect/71664038/0" TargetMode="External"/><Relationship Id="rId321" Type="http://schemas.openxmlformats.org/officeDocument/2006/relationships/hyperlink" Target="http://ivo.garant.ru/document/redirect/70217670/2" TargetMode="External"/><Relationship Id="rId342" Type="http://schemas.openxmlformats.org/officeDocument/2006/relationships/hyperlink" Target="http://ivo.garant.ru/document/redirect/76817848/131011" TargetMode="External"/><Relationship Id="rId363" Type="http://schemas.openxmlformats.org/officeDocument/2006/relationships/hyperlink" Target="http://ivo.garant.ru/document/redirect/413371630/1016" TargetMode="External"/><Relationship Id="rId384" Type="http://schemas.openxmlformats.org/officeDocument/2006/relationships/hyperlink" Target="#anchor1354" TargetMode="External"/><Relationship Id="rId419" Type="http://schemas.openxmlformats.org/officeDocument/2006/relationships/hyperlink" Target="http://ivo.garant.ru/document/redirect/407031324/722" TargetMode="External"/><Relationship Id="rId202" Type="http://schemas.openxmlformats.org/officeDocument/2006/relationships/hyperlink" Target="#anchor1001" TargetMode="External"/><Relationship Id="rId223" Type="http://schemas.openxmlformats.org/officeDocument/2006/relationships/hyperlink" Target="http://ivo.garant.ru/document/redirect/71484608/0" TargetMode="External"/><Relationship Id="rId244" Type="http://schemas.openxmlformats.org/officeDocument/2006/relationships/hyperlink" Target="#anchor1202" TargetMode="External"/><Relationship Id="rId430" Type="http://schemas.openxmlformats.org/officeDocument/2006/relationships/hyperlink" Target="http://ivo.garant.ru/document/redirect/76813517/1504" TargetMode="External"/><Relationship Id="rId18" Type="http://schemas.openxmlformats.org/officeDocument/2006/relationships/hyperlink" Target="http://ivo.garant.ru/document/redirect/12174916/0" TargetMode="External"/><Relationship Id="rId39" Type="http://schemas.openxmlformats.org/officeDocument/2006/relationships/hyperlink" Target="http://ivo.garant.ru/document/redirect/70552632/48001" TargetMode="External"/><Relationship Id="rId265" Type="http://schemas.openxmlformats.org/officeDocument/2006/relationships/hyperlink" Target="http://ivo.garant.ru/document/redirect/74193927/1000" TargetMode="External"/><Relationship Id="rId286" Type="http://schemas.openxmlformats.org/officeDocument/2006/relationships/hyperlink" Target="http://ivo.garant.ru/document/redirect/57405902/121041" TargetMode="External"/><Relationship Id="rId50" Type="http://schemas.openxmlformats.org/officeDocument/2006/relationships/hyperlink" Target="http://ivo.garant.ru/document/redirect/400810407/102" TargetMode="External"/><Relationship Id="rId104" Type="http://schemas.openxmlformats.org/officeDocument/2006/relationships/hyperlink" Target="#anchor8011" TargetMode="External"/><Relationship Id="rId125" Type="http://schemas.openxmlformats.org/officeDocument/2006/relationships/hyperlink" Target="http://ivo.garant.ru/document/redirect/72240894/1011" TargetMode="External"/><Relationship Id="rId146" Type="http://schemas.openxmlformats.org/officeDocument/2006/relationships/hyperlink" Target="http://ivo.garant.ru/document/redirect/70271682/0" TargetMode="External"/><Relationship Id="rId167" Type="http://schemas.openxmlformats.org/officeDocument/2006/relationships/hyperlink" Target="#anchor8204" TargetMode="External"/><Relationship Id="rId188" Type="http://schemas.openxmlformats.org/officeDocument/2006/relationships/hyperlink" Target="http://ivo.garant.ru/document/redirect/70826154/101" TargetMode="External"/><Relationship Id="rId311" Type="http://schemas.openxmlformats.org/officeDocument/2006/relationships/hyperlink" Target="http://ivo.garant.ru/document/redirect/72091746/42" TargetMode="External"/><Relationship Id="rId332" Type="http://schemas.openxmlformats.org/officeDocument/2006/relationships/hyperlink" Target="http://ivo.garant.ru/document/redirect/71958470/86" TargetMode="External"/><Relationship Id="rId353" Type="http://schemas.openxmlformats.org/officeDocument/2006/relationships/hyperlink" Target="http://ivo.garant.ru/document/redirect/483407563/132" TargetMode="External"/><Relationship Id="rId374" Type="http://schemas.openxmlformats.org/officeDocument/2006/relationships/hyperlink" Target="#anchor1352" TargetMode="External"/><Relationship Id="rId395" Type="http://schemas.openxmlformats.org/officeDocument/2006/relationships/hyperlink" Target="http://ivo.garant.ru/document/redirect/76842490/135113" TargetMode="External"/><Relationship Id="rId409" Type="http://schemas.openxmlformats.org/officeDocument/2006/relationships/hyperlink" Target="#anchor1351" TargetMode="External"/><Relationship Id="rId71" Type="http://schemas.openxmlformats.org/officeDocument/2006/relationships/hyperlink" Target="http://ivo.garant.ru/document/redirect/411564741/1000" TargetMode="External"/><Relationship Id="rId92" Type="http://schemas.openxmlformats.org/officeDocument/2006/relationships/hyperlink" Target="http://ivo.garant.ru/document/redirect/483407563/80104" TargetMode="External"/><Relationship Id="rId213" Type="http://schemas.openxmlformats.org/officeDocument/2006/relationships/hyperlink" Target="#anchor1001" TargetMode="External"/><Relationship Id="rId234" Type="http://schemas.openxmlformats.org/officeDocument/2006/relationships/hyperlink" Target="http://ivo.garant.ru/document/redirect/70418480/400" TargetMode="External"/><Relationship Id="rId420" Type="http://schemas.openxmlformats.org/officeDocument/2006/relationships/hyperlink" Target="http://ivo.garant.ru/document/redirect/76813517/1503" TargetMode="External"/><Relationship Id="rId2" Type="http://schemas.openxmlformats.org/officeDocument/2006/relationships/settings" Target="settings.xml"/><Relationship Id="rId29" Type="http://schemas.openxmlformats.org/officeDocument/2006/relationships/hyperlink" Target="#anchor101" TargetMode="External"/><Relationship Id="rId255" Type="http://schemas.openxmlformats.org/officeDocument/2006/relationships/hyperlink" Target="#anchor1201" TargetMode="External"/><Relationship Id="rId276" Type="http://schemas.openxmlformats.org/officeDocument/2006/relationships/hyperlink" Target="http://ivo.garant.ru/document/redirect/76828915/1213402" TargetMode="External"/><Relationship Id="rId297" Type="http://schemas.openxmlformats.org/officeDocument/2006/relationships/hyperlink" Target="http://ivo.garant.ru/document/redirect/413371630/10104" TargetMode="External"/><Relationship Id="rId40" Type="http://schemas.openxmlformats.org/officeDocument/2006/relationships/hyperlink" Target="http://ivo.garant.ru/document/redirect/58056747/7012" TargetMode="External"/><Relationship Id="rId115" Type="http://schemas.openxmlformats.org/officeDocument/2006/relationships/hyperlink" Target="http://ivo.garant.ru/document/redirect/483407563/806" TargetMode="External"/><Relationship Id="rId136" Type="http://schemas.openxmlformats.org/officeDocument/2006/relationships/hyperlink" Target="http://ivo.garant.ru/document/redirect/74451466/22" TargetMode="External"/><Relationship Id="rId157" Type="http://schemas.openxmlformats.org/officeDocument/2006/relationships/hyperlink" Target="#anchor8201" TargetMode="External"/><Relationship Id="rId178" Type="http://schemas.openxmlformats.org/officeDocument/2006/relationships/hyperlink" Target="#anchor8204" TargetMode="External"/><Relationship Id="rId301" Type="http://schemas.openxmlformats.org/officeDocument/2006/relationships/hyperlink" Target="#anchor121042" TargetMode="External"/><Relationship Id="rId322" Type="http://schemas.openxmlformats.org/officeDocument/2006/relationships/hyperlink" Target="http://ivo.garant.ru/document/redirect/12136354/160105" TargetMode="External"/><Relationship Id="rId343" Type="http://schemas.openxmlformats.org/officeDocument/2006/relationships/hyperlink" Target="http://ivo.garant.ru/document/redirect/413364096/1111" TargetMode="External"/><Relationship Id="rId364" Type="http://schemas.openxmlformats.org/officeDocument/2006/relationships/hyperlink" Target="http://ivo.garant.ru/document/redirect/483407563/13411" TargetMode="External"/><Relationship Id="rId61" Type="http://schemas.openxmlformats.org/officeDocument/2006/relationships/hyperlink" Target="#anchor7111" TargetMode="External"/><Relationship Id="rId82" Type="http://schemas.openxmlformats.org/officeDocument/2006/relationships/hyperlink" Target="http://ivo.garant.ru/document/redirect/70291382/42" TargetMode="External"/><Relationship Id="rId199" Type="http://schemas.openxmlformats.org/officeDocument/2006/relationships/hyperlink" Target="http://ivo.garant.ru/document/redirect/70774780/0" TargetMode="External"/><Relationship Id="rId203" Type="http://schemas.openxmlformats.org/officeDocument/2006/relationships/hyperlink" Target="http://ivo.garant.ru/document/redirect/413371630/107" TargetMode="External"/><Relationship Id="rId385" Type="http://schemas.openxmlformats.org/officeDocument/2006/relationships/hyperlink" Target="#anchor1352" TargetMode="External"/><Relationship Id="rId19" Type="http://schemas.openxmlformats.org/officeDocument/2006/relationships/hyperlink" Target="http://ivo.garant.ru/document/redirect/70350272/0" TargetMode="External"/><Relationship Id="rId224" Type="http://schemas.openxmlformats.org/officeDocument/2006/relationships/hyperlink" Target="http://ivo.garant.ru/document/redirect/10164072/21025" TargetMode="External"/><Relationship Id="rId245" Type="http://schemas.openxmlformats.org/officeDocument/2006/relationships/hyperlink" Target="#anchor1201" TargetMode="External"/><Relationship Id="rId266" Type="http://schemas.openxmlformats.org/officeDocument/2006/relationships/hyperlink" Target="http://ivo.garant.ru/document/redirect/409493579/4721" TargetMode="External"/><Relationship Id="rId287" Type="http://schemas.openxmlformats.org/officeDocument/2006/relationships/hyperlink" Target="http://ivo.garant.ru/document/redirect/413364096/1111" TargetMode="External"/><Relationship Id="rId410" Type="http://schemas.openxmlformats.org/officeDocument/2006/relationships/hyperlink" Target="http://ivo.garant.ru/document/redirect/10164358/0" TargetMode="External"/><Relationship Id="rId431" Type="http://schemas.openxmlformats.org/officeDocument/2006/relationships/hyperlink" Target="http://ivo.garant.ru/document/redirect/71895192/1000" TargetMode="External"/><Relationship Id="rId30" Type="http://schemas.openxmlformats.org/officeDocument/2006/relationships/hyperlink" Target="http://ivo.garant.ru/document/redirect/195958/0" TargetMode="External"/><Relationship Id="rId105" Type="http://schemas.openxmlformats.org/officeDocument/2006/relationships/hyperlink" Target="http://ivo.garant.ru/document/redirect/57413333/0" TargetMode="External"/><Relationship Id="rId126" Type="http://schemas.openxmlformats.org/officeDocument/2006/relationships/hyperlink" Target="http://ivo.garant.ru/document/redirect/406559675/112" TargetMode="External"/><Relationship Id="rId147" Type="http://schemas.openxmlformats.org/officeDocument/2006/relationships/hyperlink" Target="http://ivo.garant.ru/document/redirect/71152064/0" TargetMode="External"/><Relationship Id="rId168" Type="http://schemas.openxmlformats.org/officeDocument/2006/relationships/hyperlink" Target="http://ivo.garant.ru/document/redirect/411232799/2301" TargetMode="External"/><Relationship Id="rId312" Type="http://schemas.openxmlformats.org/officeDocument/2006/relationships/hyperlink" Target="http://ivo.garant.ru/document/redirect/57405377/123" TargetMode="External"/><Relationship Id="rId333" Type="http://schemas.openxmlformats.org/officeDocument/2006/relationships/hyperlink" Target="#anchor1251" TargetMode="External"/><Relationship Id="rId354" Type="http://schemas.openxmlformats.org/officeDocument/2006/relationships/hyperlink" Target="http://ivo.garant.ru/document/redirect/413371630/10152" TargetMode="External"/><Relationship Id="rId51" Type="http://schemas.openxmlformats.org/officeDocument/2006/relationships/hyperlink" Target="http://ivo.garant.ru/document/redirect/77308219/711101" TargetMode="External"/><Relationship Id="rId72" Type="http://schemas.openxmlformats.org/officeDocument/2006/relationships/hyperlink" Target="http://ivo.garant.ru/document/redirect/413371630/40110122" TargetMode="External"/><Relationship Id="rId93" Type="http://schemas.openxmlformats.org/officeDocument/2006/relationships/hyperlink" Target="#anchor80101" TargetMode="External"/><Relationship Id="rId189" Type="http://schemas.openxmlformats.org/officeDocument/2006/relationships/hyperlink" Target="#anchor901" TargetMode="External"/><Relationship Id="rId375" Type="http://schemas.openxmlformats.org/officeDocument/2006/relationships/hyperlink" Target="#anchor1353" TargetMode="External"/><Relationship Id="rId396" Type="http://schemas.openxmlformats.org/officeDocument/2006/relationships/hyperlink" Target="#anchor1352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://ivo.garant.ru/document/redirect/413364096/1111" TargetMode="External"/><Relationship Id="rId235" Type="http://schemas.openxmlformats.org/officeDocument/2006/relationships/hyperlink" Target="http://ivo.garant.ru/document/redirect/198780/1" TargetMode="External"/><Relationship Id="rId256" Type="http://schemas.openxmlformats.org/officeDocument/2006/relationships/hyperlink" Target="#anchor1202" TargetMode="External"/><Relationship Id="rId277" Type="http://schemas.openxmlformats.org/officeDocument/2006/relationships/hyperlink" Target="http://ivo.garant.ru/document/redirect/73220063/85" TargetMode="External"/><Relationship Id="rId298" Type="http://schemas.openxmlformats.org/officeDocument/2006/relationships/hyperlink" Target="http://ivo.garant.ru/document/redirect/483407563/121043" TargetMode="External"/><Relationship Id="rId400" Type="http://schemas.openxmlformats.org/officeDocument/2006/relationships/hyperlink" Target="#anchor1353" TargetMode="External"/><Relationship Id="rId421" Type="http://schemas.openxmlformats.org/officeDocument/2006/relationships/hyperlink" Target="http://ivo.garant.ru/document/redirect/407031324/7222" TargetMode="External"/><Relationship Id="rId116" Type="http://schemas.openxmlformats.org/officeDocument/2006/relationships/hyperlink" Target="http://ivo.garant.ru/document/redirect/408231393/22" TargetMode="External"/><Relationship Id="rId137" Type="http://schemas.openxmlformats.org/officeDocument/2006/relationships/hyperlink" Target="http://ivo.garant.ru/document/redirect/55171108/0" TargetMode="External"/><Relationship Id="rId158" Type="http://schemas.openxmlformats.org/officeDocument/2006/relationships/hyperlink" Target="#anchor8203" TargetMode="External"/><Relationship Id="rId302" Type="http://schemas.openxmlformats.org/officeDocument/2006/relationships/hyperlink" Target="http://ivo.garant.ru/document/redirect/409493579/4725" TargetMode="External"/><Relationship Id="rId323" Type="http://schemas.openxmlformats.org/officeDocument/2006/relationships/hyperlink" Target="http://ivo.garant.ru/document/redirect/12136354/17" TargetMode="External"/><Relationship Id="rId344" Type="http://schemas.openxmlformats.org/officeDocument/2006/relationships/hyperlink" Target="http://ivo.garant.ru/document/redirect/413371630/1014" TargetMode="External"/><Relationship Id="rId20" Type="http://schemas.openxmlformats.org/officeDocument/2006/relationships/hyperlink" Target="http://ivo.garant.ru/document/redirect/406052239/1" TargetMode="External"/><Relationship Id="rId41" Type="http://schemas.openxmlformats.org/officeDocument/2006/relationships/hyperlink" Target="http://ivo.garant.ru/document/redirect/71841502/0" TargetMode="External"/><Relationship Id="rId62" Type="http://schemas.openxmlformats.org/officeDocument/2006/relationships/hyperlink" Target="http://ivo.garant.ru/document/redirect/407361712/1353" TargetMode="External"/><Relationship Id="rId83" Type="http://schemas.openxmlformats.org/officeDocument/2006/relationships/hyperlink" Target="http://ivo.garant.ru/document/redirect/413371630/40110124" TargetMode="External"/><Relationship Id="rId179" Type="http://schemas.openxmlformats.org/officeDocument/2006/relationships/hyperlink" Target="http://ivo.garant.ru/document/redirect/12128809/1" TargetMode="External"/><Relationship Id="rId365" Type="http://schemas.openxmlformats.org/officeDocument/2006/relationships/hyperlink" Target="http://ivo.garant.ru/document/redirect/70271682/0" TargetMode="External"/><Relationship Id="rId386" Type="http://schemas.openxmlformats.org/officeDocument/2006/relationships/hyperlink" Target="#anchor1355" TargetMode="External"/><Relationship Id="rId190" Type="http://schemas.openxmlformats.org/officeDocument/2006/relationships/hyperlink" Target="http://ivo.garant.ru/document/redirect/407361712/1358" TargetMode="External"/><Relationship Id="rId204" Type="http://schemas.openxmlformats.org/officeDocument/2006/relationships/hyperlink" Target="http://ivo.garant.ru/document/redirect/483407563/1102" TargetMode="External"/><Relationship Id="rId225" Type="http://schemas.openxmlformats.org/officeDocument/2006/relationships/hyperlink" Target="http://ivo.garant.ru/document/redirect/413371630/108" TargetMode="External"/><Relationship Id="rId246" Type="http://schemas.openxmlformats.org/officeDocument/2006/relationships/hyperlink" Target="http://ivo.garant.ru/document/redirect/5761585/1204" TargetMode="External"/><Relationship Id="rId267" Type="http://schemas.openxmlformats.org/officeDocument/2006/relationships/hyperlink" Target="http://ivo.garant.ru/document/redirect/76828915/12133" TargetMode="External"/><Relationship Id="rId288" Type="http://schemas.openxmlformats.org/officeDocument/2006/relationships/hyperlink" Target="http://ivo.garant.ru/document/redirect/406052239/21" TargetMode="External"/><Relationship Id="rId411" Type="http://schemas.openxmlformats.org/officeDocument/2006/relationships/hyperlink" Target="http://ivo.garant.ru/document/redirect/12128809/1" TargetMode="External"/><Relationship Id="rId432" Type="http://schemas.openxmlformats.org/officeDocument/2006/relationships/header" Target="header1.xml"/><Relationship Id="rId106" Type="http://schemas.openxmlformats.org/officeDocument/2006/relationships/hyperlink" Target="http://ivo.garant.ru/document/redirect/10102673/600" TargetMode="External"/><Relationship Id="rId127" Type="http://schemas.openxmlformats.org/officeDocument/2006/relationships/hyperlink" Target="http://ivo.garant.ru/document/redirect/76817559/8073" TargetMode="External"/><Relationship Id="rId313" Type="http://schemas.openxmlformats.org/officeDocument/2006/relationships/hyperlink" Target="http://ivo.garant.ru/document/redirect/413371630/1011" TargetMode="External"/><Relationship Id="rId10" Type="http://schemas.openxmlformats.org/officeDocument/2006/relationships/hyperlink" Target="http://ivo.garant.ru/document/redirect/413371630/10001" TargetMode="External"/><Relationship Id="rId31" Type="http://schemas.openxmlformats.org/officeDocument/2006/relationships/hyperlink" Target="http://ivo.garant.ru/document/redirect/5222601/0" TargetMode="External"/><Relationship Id="rId52" Type="http://schemas.openxmlformats.org/officeDocument/2006/relationships/hyperlink" Target="http://ivo.garant.ru/document/redirect/57405902/7112" TargetMode="External"/><Relationship Id="rId73" Type="http://schemas.openxmlformats.org/officeDocument/2006/relationships/hyperlink" Target="http://ivo.garant.ru/document/redirect/483407563/801012" TargetMode="External"/><Relationship Id="rId94" Type="http://schemas.openxmlformats.org/officeDocument/2006/relationships/hyperlink" Target="#anchor801011" TargetMode="External"/><Relationship Id="rId148" Type="http://schemas.openxmlformats.org/officeDocument/2006/relationships/hyperlink" Target="http://ivo.garant.ru/document/redirect/412613211/0" TargetMode="External"/><Relationship Id="rId169" Type="http://schemas.openxmlformats.org/officeDocument/2006/relationships/hyperlink" Target="http://ivo.garant.ru/document/redirect/76842490/821003" TargetMode="External"/><Relationship Id="rId334" Type="http://schemas.openxmlformats.org/officeDocument/2006/relationships/hyperlink" Target="http://ivo.garant.ru/document/redirect/10108000/47" TargetMode="External"/><Relationship Id="rId355" Type="http://schemas.openxmlformats.org/officeDocument/2006/relationships/hyperlink" Target="http://ivo.garant.ru/document/redirect/483407563/13201" TargetMode="External"/><Relationship Id="rId376" Type="http://schemas.openxmlformats.org/officeDocument/2006/relationships/hyperlink" Target="#anchor1352" TargetMode="External"/><Relationship Id="rId397" Type="http://schemas.openxmlformats.org/officeDocument/2006/relationships/hyperlink" Target="#anchor135113" TargetMode="External"/><Relationship Id="rId4" Type="http://schemas.openxmlformats.org/officeDocument/2006/relationships/footnotes" Target="footnotes.xml"/><Relationship Id="rId180" Type="http://schemas.openxmlformats.org/officeDocument/2006/relationships/hyperlink" Target="#anchor8203" TargetMode="External"/><Relationship Id="rId215" Type="http://schemas.openxmlformats.org/officeDocument/2006/relationships/hyperlink" Target="#anchor1001" TargetMode="External"/><Relationship Id="rId236" Type="http://schemas.openxmlformats.org/officeDocument/2006/relationships/hyperlink" Target="http://ivo.garant.ru/document/redirect/72005558/2710331" TargetMode="External"/><Relationship Id="rId257" Type="http://schemas.openxmlformats.org/officeDocument/2006/relationships/hyperlink" Target="#anchor1204" TargetMode="External"/><Relationship Id="rId278" Type="http://schemas.openxmlformats.org/officeDocument/2006/relationships/hyperlink" Target="http://ivo.garant.ru/document/redirect/409493579/9136" TargetMode="External"/><Relationship Id="rId401" Type="http://schemas.openxmlformats.org/officeDocument/2006/relationships/hyperlink" Target="#anchor1354" TargetMode="External"/><Relationship Id="rId422" Type="http://schemas.openxmlformats.org/officeDocument/2006/relationships/hyperlink" Target="http://ivo.garant.ru/document/redirect/76813517/1531" TargetMode="External"/><Relationship Id="rId303" Type="http://schemas.openxmlformats.org/officeDocument/2006/relationships/hyperlink" Target="http://ivo.garant.ru/document/redirect/76828915/121045" TargetMode="External"/><Relationship Id="rId42" Type="http://schemas.openxmlformats.org/officeDocument/2006/relationships/hyperlink" Target="http://ivo.garant.ru/document/redirect/57424120/711" TargetMode="External"/><Relationship Id="rId84" Type="http://schemas.openxmlformats.org/officeDocument/2006/relationships/hyperlink" Target="http://ivo.garant.ru/document/redirect/483407563/801032" TargetMode="External"/><Relationship Id="rId138" Type="http://schemas.openxmlformats.org/officeDocument/2006/relationships/hyperlink" Target="http://ivo.garant.ru/document/redirect/70271696/211" TargetMode="External"/><Relationship Id="rId345" Type="http://schemas.openxmlformats.org/officeDocument/2006/relationships/hyperlink" Target="http://ivo.garant.ru/document/redirect/483407563/131012" TargetMode="External"/><Relationship Id="rId387" Type="http://schemas.openxmlformats.org/officeDocument/2006/relationships/hyperlink" Target="#anchor1354" TargetMode="External"/><Relationship Id="rId191" Type="http://schemas.openxmlformats.org/officeDocument/2006/relationships/hyperlink" Target="http://ivo.garant.ru/document/redirect/76817848/904" TargetMode="External"/><Relationship Id="rId205" Type="http://schemas.openxmlformats.org/officeDocument/2006/relationships/hyperlink" Target="http://ivo.garant.ru/document/redirect/413364096/1111" TargetMode="External"/><Relationship Id="rId247" Type="http://schemas.openxmlformats.org/officeDocument/2006/relationships/hyperlink" Target="#anchor1201" TargetMode="External"/><Relationship Id="rId412" Type="http://schemas.openxmlformats.org/officeDocument/2006/relationships/hyperlink" Target="#anchor13516" TargetMode="External"/><Relationship Id="rId107" Type="http://schemas.openxmlformats.org/officeDocument/2006/relationships/hyperlink" Target="http://ivo.garant.ru/document/redirect/57424120/804" TargetMode="External"/><Relationship Id="rId289" Type="http://schemas.openxmlformats.org/officeDocument/2006/relationships/hyperlink" Target="http://ivo.garant.ru/document/redirect/413371630/10102" TargetMode="External"/><Relationship Id="rId11" Type="http://schemas.openxmlformats.org/officeDocument/2006/relationships/hyperlink" Target="http://ivo.garant.ru/document/redirect/483407563/1032" TargetMode="External"/><Relationship Id="rId53" Type="http://schemas.openxmlformats.org/officeDocument/2006/relationships/hyperlink" Target="#anchor71111" TargetMode="External"/><Relationship Id="rId149" Type="http://schemas.openxmlformats.org/officeDocument/2006/relationships/hyperlink" Target="http://ivo.garant.ru/document/redirect/413371630/14041" TargetMode="External"/><Relationship Id="rId314" Type="http://schemas.openxmlformats.org/officeDocument/2006/relationships/hyperlink" Target="http://ivo.garant.ru/document/redirect/483407563/1231" TargetMode="External"/><Relationship Id="rId356" Type="http://schemas.openxmlformats.org/officeDocument/2006/relationships/hyperlink" Target="http://ivo.garant.ru/document/redirect/413371630/10153" TargetMode="External"/><Relationship Id="rId398" Type="http://schemas.openxmlformats.org/officeDocument/2006/relationships/hyperlink" Target="#anchor1354" TargetMode="External"/><Relationship Id="rId95" Type="http://schemas.openxmlformats.org/officeDocument/2006/relationships/hyperlink" Target="http://ivo.garant.ru/document/redirect/70271682/0" TargetMode="External"/><Relationship Id="rId160" Type="http://schemas.openxmlformats.org/officeDocument/2006/relationships/hyperlink" Target="#anchor8202" TargetMode="External"/><Relationship Id="rId216" Type="http://schemas.openxmlformats.org/officeDocument/2006/relationships/hyperlink" Target="http://ivo.garant.ru/document/redirect/12136354/19" TargetMode="External"/><Relationship Id="rId423" Type="http://schemas.openxmlformats.org/officeDocument/2006/relationships/hyperlink" Target="http://ivo.garant.ru/document/redirect/407031324/7223" TargetMode="External"/><Relationship Id="rId258" Type="http://schemas.openxmlformats.org/officeDocument/2006/relationships/hyperlink" Target="http://ivo.garant.ru/document/redirect/58060425/12102" TargetMode="External"/><Relationship Id="rId22" Type="http://schemas.openxmlformats.org/officeDocument/2006/relationships/hyperlink" Target="http://ivo.garant.ru/document/redirect/76828915/505" TargetMode="External"/><Relationship Id="rId64" Type="http://schemas.openxmlformats.org/officeDocument/2006/relationships/hyperlink" Target="http://ivo.garant.ru/document/redirect/70271696/211" TargetMode="External"/><Relationship Id="rId118" Type="http://schemas.openxmlformats.org/officeDocument/2006/relationships/hyperlink" Target="#anchor801" TargetMode="External"/><Relationship Id="rId325" Type="http://schemas.openxmlformats.org/officeDocument/2006/relationships/hyperlink" Target="http://ivo.garant.ru/document/redirect/12136354/20" TargetMode="External"/><Relationship Id="rId367" Type="http://schemas.openxmlformats.org/officeDocument/2006/relationships/hyperlink" Target="#anchor13411" TargetMode="External"/><Relationship Id="rId171" Type="http://schemas.openxmlformats.org/officeDocument/2006/relationships/hyperlink" Target="#anchor8204" TargetMode="External"/><Relationship Id="rId227" Type="http://schemas.openxmlformats.org/officeDocument/2006/relationships/hyperlink" Target="#anchor9" TargetMode="External"/><Relationship Id="rId269" Type="http://schemas.openxmlformats.org/officeDocument/2006/relationships/hyperlink" Target="http://ivo.garant.ru/document/redirect/76828915/1213302" TargetMode="External"/><Relationship Id="rId434" Type="http://schemas.openxmlformats.org/officeDocument/2006/relationships/fontTable" Target="fontTable.xml"/><Relationship Id="rId33" Type="http://schemas.openxmlformats.org/officeDocument/2006/relationships/hyperlink" Target="http://ivo.garant.ru/document/redirect/76817848/604" TargetMode="External"/><Relationship Id="rId129" Type="http://schemas.openxmlformats.org/officeDocument/2006/relationships/hyperlink" Target="http://ivo.garant.ru/document/redirect/408231393/23" TargetMode="External"/><Relationship Id="rId280" Type="http://schemas.openxmlformats.org/officeDocument/2006/relationships/hyperlink" Target="http://ivo.garant.ru/document/redirect/409493579/9137" TargetMode="External"/><Relationship Id="rId336" Type="http://schemas.openxmlformats.org/officeDocument/2006/relationships/hyperlink" Target="http://ivo.garant.ru/document/redirect/407361712/1361" TargetMode="External"/><Relationship Id="rId75" Type="http://schemas.openxmlformats.org/officeDocument/2006/relationships/hyperlink" Target="http://ivo.garant.ru/document/redirect/483407563/80102" TargetMode="External"/><Relationship Id="rId140" Type="http://schemas.openxmlformats.org/officeDocument/2006/relationships/hyperlink" Target="http://ivo.garant.ru/document/redirect/5753999/0" TargetMode="External"/><Relationship Id="rId182" Type="http://schemas.openxmlformats.org/officeDocument/2006/relationships/hyperlink" Target="#anchor8215" TargetMode="External"/><Relationship Id="rId378" Type="http://schemas.openxmlformats.org/officeDocument/2006/relationships/hyperlink" Target="#anchor1352" TargetMode="External"/><Relationship Id="rId403" Type="http://schemas.openxmlformats.org/officeDocument/2006/relationships/hyperlink" Target="#anchor8203" TargetMode="External"/><Relationship Id="rId6" Type="http://schemas.openxmlformats.org/officeDocument/2006/relationships/hyperlink" Target="http://ivo.garant.ru/document/redirect/406052843/15" TargetMode="External"/><Relationship Id="rId238" Type="http://schemas.openxmlformats.org/officeDocument/2006/relationships/hyperlink" Target="http://ivo.garant.ru/document/redirect/5425853/0" TargetMode="External"/><Relationship Id="rId291" Type="http://schemas.openxmlformats.org/officeDocument/2006/relationships/hyperlink" Target="http://ivo.garant.ru/document/redirect/70271682/301" TargetMode="External"/><Relationship Id="rId305" Type="http://schemas.openxmlformats.org/officeDocument/2006/relationships/hyperlink" Target="http://ivo.garant.ru/document/redirect/70271682/0" TargetMode="External"/><Relationship Id="rId347" Type="http://schemas.openxmlformats.org/officeDocument/2006/relationships/hyperlink" Target="#anchor71" TargetMode="External"/><Relationship Id="rId44" Type="http://schemas.openxmlformats.org/officeDocument/2006/relationships/hyperlink" Target="http://ivo.garant.ru/document/redirect/413371630/40110120" TargetMode="External"/><Relationship Id="rId86" Type="http://schemas.openxmlformats.org/officeDocument/2006/relationships/hyperlink" Target="http://ivo.garant.ru/document/redirect/413371630/40110125" TargetMode="External"/><Relationship Id="rId151" Type="http://schemas.openxmlformats.org/officeDocument/2006/relationships/hyperlink" Target="#anchor8101" TargetMode="External"/><Relationship Id="rId389" Type="http://schemas.openxmlformats.org/officeDocument/2006/relationships/hyperlink" Target="#anchor1352" TargetMode="External"/><Relationship Id="rId193" Type="http://schemas.openxmlformats.org/officeDocument/2006/relationships/hyperlink" Target="http://ivo.garant.ru/document/redirect/57405377/10" TargetMode="External"/><Relationship Id="rId207" Type="http://schemas.openxmlformats.org/officeDocument/2006/relationships/hyperlink" Target="http://ivo.garant.ru/document/redirect/404730361/0" TargetMode="External"/><Relationship Id="rId249" Type="http://schemas.openxmlformats.org/officeDocument/2006/relationships/hyperlink" Target="http://ivo.garant.ru/document/redirect/1969997/0" TargetMode="External"/><Relationship Id="rId414" Type="http://schemas.openxmlformats.org/officeDocument/2006/relationships/hyperlink" Target="http://ivo.garant.ru/document/redirect/71708958/12" TargetMode="External"/><Relationship Id="rId13" Type="http://schemas.openxmlformats.org/officeDocument/2006/relationships/hyperlink" Target="#anchor102" TargetMode="External"/><Relationship Id="rId109" Type="http://schemas.openxmlformats.org/officeDocument/2006/relationships/hyperlink" Target="#anchor8011" TargetMode="External"/><Relationship Id="rId260" Type="http://schemas.openxmlformats.org/officeDocument/2006/relationships/hyperlink" Target="http://ivo.garant.ru/document/redirect/77691251/12103" TargetMode="External"/><Relationship Id="rId316" Type="http://schemas.openxmlformats.org/officeDocument/2006/relationships/hyperlink" Target="#anchor1231" TargetMode="External"/><Relationship Id="rId55" Type="http://schemas.openxmlformats.org/officeDocument/2006/relationships/hyperlink" Target="http://ivo.garant.ru/document/redirect/71579056/24" TargetMode="External"/><Relationship Id="rId97" Type="http://schemas.openxmlformats.org/officeDocument/2006/relationships/hyperlink" Target="http://ivo.garant.ru/document/redirect/58047284/802" TargetMode="External"/><Relationship Id="rId120" Type="http://schemas.openxmlformats.org/officeDocument/2006/relationships/hyperlink" Target="http://ivo.garant.ru/document/redirect/70291382/41" TargetMode="External"/><Relationship Id="rId358" Type="http://schemas.openxmlformats.org/officeDocument/2006/relationships/hyperlink" Target="#anchor15" TargetMode="External"/><Relationship Id="rId162" Type="http://schemas.openxmlformats.org/officeDocument/2006/relationships/hyperlink" Target="#anchor8204" TargetMode="External"/><Relationship Id="rId218" Type="http://schemas.openxmlformats.org/officeDocument/2006/relationships/hyperlink" Target="http://ivo.garant.ru/document/redirect/76817848/1106" TargetMode="External"/><Relationship Id="rId425" Type="http://schemas.openxmlformats.org/officeDocument/2006/relationships/hyperlink" Target="http://ivo.garant.ru/document/redirect/407031324/7224" TargetMode="External"/><Relationship Id="rId271" Type="http://schemas.openxmlformats.org/officeDocument/2006/relationships/hyperlink" Target="#anchor121031" TargetMode="External"/><Relationship Id="rId24" Type="http://schemas.openxmlformats.org/officeDocument/2006/relationships/hyperlink" Target="http://ivo.garant.ru/document/redirect/72166932/3" TargetMode="External"/><Relationship Id="rId66" Type="http://schemas.openxmlformats.org/officeDocument/2006/relationships/hyperlink" Target="http://ivo.garant.ru/document/redirect/403333313/31" TargetMode="External"/><Relationship Id="rId131" Type="http://schemas.openxmlformats.org/officeDocument/2006/relationships/hyperlink" Target="http://ivo.garant.ru/document/redirect/413371630/1034" TargetMode="External"/><Relationship Id="rId327" Type="http://schemas.openxmlformats.org/officeDocument/2006/relationships/hyperlink" Target="http://ivo.garant.ru/document/redirect/70271696/211" TargetMode="External"/><Relationship Id="rId369" Type="http://schemas.openxmlformats.org/officeDocument/2006/relationships/hyperlink" Target="#anchor7111" TargetMode="External"/><Relationship Id="rId173" Type="http://schemas.openxmlformats.org/officeDocument/2006/relationships/hyperlink" Target="#anchor8203" TargetMode="External"/><Relationship Id="rId229" Type="http://schemas.openxmlformats.org/officeDocument/2006/relationships/hyperlink" Target="http://ivo.garant.ru/document/redirect/70259610/1000" TargetMode="External"/><Relationship Id="rId380" Type="http://schemas.openxmlformats.org/officeDocument/2006/relationships/hyperlink" Target="#anchor1354" TargetMode="External"/><Relationship Id="rId240" Type="http://schemas.openxmlformats.org/officeDocument/2006/relationships/hyperlink" Target="http://ivo.garant.ru/document/redirect/5761585/1202" TargetMode="External"/><Relationship Id="rId35" Type="http://schemas.openxmlformats.org/officeDocument/2006/relationships/hyperlink" Target="#anchor102" TargetMode="External"/><Relationship Id="rId77" Type="http://schemas.openxmlformats.org/officeDocument/2006/relationships/hyperlink" Target="http://ivo.garant.ru/document/redirect/403333313/312" TargetMode="External"/><Relationship Id="rId100" Type="http://schemas.openxmlformats.org/officeDocument/2006/relationships/hyperlink" Target="http://ivo.garant.ru/document/redirect/411241209/0" TargetMode="External"/><Relationship Id="rId282" Type="http://schemas.openxmlformats.org/officeDocument/2006/relationships/hyperlink" Target="http://ivo.garant.ru/document/redirect/413371630/10101" TargetMode="External"/><Relationship Id="rId338" Type="http://schemas.openxmlformats.org/officeDocument/2006/relationships/hyperlink" Target="http://ivo.garant.ru/document/redirect/407361712/1361" TargetMode="External"/><Relationship Id="rId8" Type="http://schemas.openxmlformats.org/officeDocument/2006/relationships/hyperlink" Target="http://ivo.garant.ru/document/redirect/70350274/0" TargetMode="External"/><Relationship Id="rId142" Type="http://schemas.openxmlformats.org/officeDocument/2006/relationships/hyperlink" Target="http://ivo.garant.ru/document/redirect/70271682/3" TargetMode="External"/><Relationship Id="rId184" Type="http://schemas.openxmlformats.org/officeDocument/2006/relationships/hyperlink" Target="#anchor8204" TargetMode="External"/><Relationship Id="rId391" Type="http://schemas.openxmlformats.org/officeDocument/2006/relationships/hyperlink" Target="#anchor1354" TargetMode="External"/><Relationship Id="rId405" Type="http://schemas.openxmlformats.org/officeDocument/2006/relationships/hyperlink" Target="http://ivo.garant.ru/document/redirect/10164358/0" TargetMode="External"/><Relationship Id="rId251" Type="http://schemas.openxmlformats.org/officeDocument/2006/relationships/hyperlink" Target="#anchor1204" TargetMode="External"/><Relationship Id="rId46" Type="http://schemas.openxmlformats.org/officeDocument/2006/relationships/hyperlink" Target="http://ivo.garant.ru/document/redirect/400810407/101" TargetMode="External"/><Relationship Id="rId293" Type="http://schemas.openxmlformats.org/officeDocument/2006/relationships/hyperlink" Target="http://ivo.garant.ru/document/redirect/413371630/10103" TargetMode="External"/><Relationship Id="rId307" Type="http://schemas.openxmlformats.org/officeDocument/2006/relationships/hyperlink" Target="http://ivo.garant.ru/document/redirect/407361712/1360" TargetMode="External"/><Relationship Id="rId349" Type="http://schemas.openxmlformats.org/officeDocument/2006/relationships/hyperlink" Target="http://ivo.garant.ru/document/redirect/76817848/13102" TargetMode="External"/><Relationship Id="rId88" Type="http://schemas.openxmlformats.org/officeDocument/2006/relationships/hyperlink" Target="http://ivo.garant.ru/document/redirect/413371630/40110126" TargetMode="External"/><Relationship Id="rId111" Type="http://schemas.openxmlformats.org/officeDocument/2006/relationships/hyperlink" Target="#anchor801" TargetMode="External"/><Relationship Id="rId153" Type="http://schemas.openxmlformats.org/officeDocument/2006/relationships/hyperlink" Target="http://ivo.garant.ru/document/redirect/483407563/8104" TargetMode="External"/><Relationship Id="rId195" Type="http://schemas.openxmlformats.org/officeDocument/2006/relationships/hyperlink" Target="#anchor1001" TargetMode="External"/><Relationship Id="rId209" Type="http://schemas.openxmlformats.org/officeDocument/2006/relationships/hyperlink" Target="http://ivo.garant.ru/document/redirect/76817559/1103" TargetMode="External"/><Relationship Id="rId360" Type="http://schemas.openxmlformats.org/officeDocument/2006/relationships/hyperlink" Target="http://ivo.garant.ru/document/redirect/55726921/0" TargetMode="External"/><Relationship Id="rId416" Type="http://schemas.openxmlformats.org/officeDocument/2006/relationships/hyperlink" Target="http://ivo.garant.ru/document/redirect/407031324/721" TargetMode="External"/><Relationship Id="rId220" Type="http://schemas.openxmlformats.org/officeDocument/2006/relationships/hyperlink" Target="#anchor1001" TargetMode="External"/><Relationship Id="rId15" Type="http://schemas.openxmlformats.org/officeDocument/2006/relationships/hyperlink" Target="http://ivo.garant.ru/document/redirect/402619978/1000" TargetMode="External"/><Relationship Id="rId57" Type="http://schemas.openxmlformats.org/officeDocument/2006/relationships/hyperlink" Target="#anchor711" TargetMode="External"/><Relationship Id="rId262" Type="http://schemas.openxmlformats.org/officeDocument/2006/relationships/hyperlink" Target="http://ivo.garant.ru/document/redirect/57413333/0" TargetMode="External"/><Relationship Id="rId318" Type="http://schemas.openxmlformats.org/officeDocument/2006/relationships/hyperlink" Target="#anchor1231" TargetMode="External"/><Relationship Id="rId99" Type="http://schemas.openxmlformats.org/officeDocument/2006/relationships/hyperlink" Target="#anchor801" TargetMode="External"/><Relationship Id="rId122" Type="http://schemas.openxmlformats.org/officeDocument/2006/relationships/hyperlink" Target="http://ivo.garant.ru/document/redirect/406559675/111" TargetMode="External"/><Relationship Id="rId164" Type="http://schemas.openxmlformats.org/officeDocument/2006/relationships/hyperlink" Target="#anchor8204" TargetMode="External"/><Relationship Id="rId371" Type="http://schemas.openxmlformats.org/officeDocument/2006/relationships/hyperlink" Target="#anchor1341" TargetMode="External"/><Relationship Id="rId427" Type="http://schemas.openxmlformats.org/officeDocument/2006/relationships/hyperlink" Target="http://ivo.garant.ru/document/redirect/407031324/7225" TargetMode="External"/><Relationship Id="rId26" Type="http://schemas.openxmlformats.org/officeDocument/2006/relationships/hyperlink" Target="http://ivo.garant.ru/document/redirect/76808256/507" TargetMode="External"/><Relationship Id="rId231" Type="http://schemas.openxmlformats.org/officeDocument/2006/relationships/hyperlink" Target="http://ivo.garant.ru/document/redirect/72086308/1000" TargetMode="External"/><Relationship Id="rId273" Type="http://schemas.openxmlformats.org/officeDocument/2006/relationships/hyperlink" Target="http://ivo.garant.ru/document/redirect/409493579/4722" TargetMode="External"/><Relationship Id="rId329" Type="http://schemas.openxmlformats.org/officeDocument/2006/relationships/hyperlink" Target="http://ivo.garant.ru/document/redirect/413371630/1013" TargetMode="External"/><Relationship Id="rId68" Type="http://schemas.openxmlformats.org/officeDocument/2006/relationships/hyperlink" Target="http://ivo.garant.ru/document/redirect/70826154/14" TargetMode="External"/><Relationship Id="rId133" Type="http://schemas.openxmlformats.org/officeDocument/2006/relationships/hyperlink" Target="http://ivo.garant.ru/document/redirect/413371630/1035" TargetMode="External"/><Relationship Id="rId175" Type="http://schemas.openxmlformats.org/officeDocument/2006/relationships/hyperlink" Target="http://ivo.garant.ru/document/redirect/10164358/0" TargetMode="External"/><Relationship Id="rId340" Type="http://schemas.openxmlformats.org/officeDocument/2006/relationships/hyperlink" Target="http://ivo.garant.ru/document/redirect/411643557/1000" TargetMode="External"/><Relationship Id="rId200" Type="http://schemas.openxmlformats.org/officeDocument/2006/relationships/hyperlink" Target="http://ivo.garant.ru/document/redirect/57405377/11" TargetMode="External"/><Relationship Id="rId382" Type="http://schemas.openxmlformats.org/officeDocument/2006/relationships/hyperlink" Target="#anchor1354" TargetMode="External"/><Relationship Id="rId242" Type="http://schemas.openxmlformats.org/officeDocument/2006/relationships/hyperlink" Target="#anchor1201" TargetMode="External"/><Relationship Id="rId284" Type="http://schemas.openxmlformats.org/officeDocument/2006/relationships/hyperlink" Target="#anchor121042" TargetMode="External"/><Relationship Id="rId37" Type="http://schemas.openxmlformats.org/officeDocument/2006/relationships/hyperlink" Target="http://ivo.garant.ru/document/redirect/70582640/0" TargetMode="External"/><Relationship Id="rId79" Type="http://schemas.openxmlformats.org/officeDocument/2006/relationships/hyperlink" Target="http://ivo.garant.ru/document/redirect/5753999/0" TargetMode="External"/><Relationship Id="rId102" Type="http://schemas.openxmlformats.org/officeDocument/2006/relationships/hyperlink" Target="http://ivo.garant.ru/document/redirect/483407563/803" TargetMode="External"/><Relationship Id="rId144" Type="http://schemas.openxmlformats.org/officeDocument/2006/relationships/hyperlink" Target="http://ivo.garant.ru/document/redirect/57424120/8102" TargetMode="External"/><Relationship Id="rId90" Type="http://schemas.openxmlformats.org/officeDocument/2006/relationships/hyperlink" Target="http://ivo.garant.ru/document/redirect/5753999/0" TargetMode="External"/><Relationship Id="rId186" Type="http://schemas.openxmlformats.org/officeDocument/2006/relationships/hyperlink" Target="http://ivo.garant.ru/document/redirect/413371630/105" TargetMode="External"/><Relationship Id="rId351" Type="http://schemas.openxmlformats.org/officeDocument/2006/relationships/hyperlink" Target="#anchor15" TargetMode="External"/><Relationship Id="rId393" Type="http://schemas.openxmlformats.org/officeDocument/2006/relationships/hyperlink" Target="#anchor1352" TargetMode="External"/><Relationship Id="rId407" Type="http://schemas.openxmlformats.org/officeDocument/2006/relationships/hyperlink" Target="#anchor1352" TargetMode="External"/><Relationship Id="rId211" Type="http://schemas.openxmlformats.org/officeDocument/2006/relationships/hyperlink" Target="#anchor1001" TargetMode="External"/><Relationship Id="rId253" Type="http://schemas.openxmlformats.org/officeDocument/2006/relationships/hyperlink" Target="#anchor1201" TargetMode="External"/><Relationship Id="rId295" Type="http://schemas.openxmlformats.org/officeDocument/2006/relationships/hyperlink" Target="http://ivo.garant.ru/document/redirect/70271682/301" TargetMode="External"/><Relationship Id="rId309" Type="http://schemas.openxmlformats.org/officeDocument/2006/relationships/hyperlink" Target="#anchor12101" TargetMode="External"/><Relationship Id="rId48" Type="http://schemas.openxmlformats.org/officeDocument/2006/relationships/hyperlink" Target="http://ivo.garant.ru/document/redirect/413371630/40110121" TargetMode="External"/><Relationship Id="rId113" Type="http://schemas.openxmlformats.org/officeDocument/2006/relationships/hyperlink" Target="http://ivo.garant.ru/document/redirect/12148567/24" TargetMode="External"/><Relationship Id="rId320" Type="http://schemas.openxmlformats.org/officeDocument/2006/relationships/hyperlink" Target="http://ivo.garant.ru/document/redirect/483407563/124" TargetMode="External"/><Relationship Id="rId155" Type="http://schemas.openxmlformats.org/officeDocument/2006/relationships/hyperlink" Target="http://ivo.garant.ru/document/redirect/77086182/82" TargetMode="External"/><Relationship Id="rId197" Type="http://schemas.openxmlformats.org/officeDocument/2006/relationships/hyperlink" Target="http://ivo.garant.ru/document/redirect/483407563/10032" TargetMode="External"/><Relationship Id="rId362" Type="http://schemas.openxmlformats.org/officeDocument/2006/relationships/hyperlink" Target="http://ivo.garant.ru/document/redirect/74044992/0" TargetMode="External"/><Relationship Id="rId418" Type="http://schemas.openxmlformats.org/officeDocument/2006/relationships/hyperlink" Target="https://gossluzhba.gov.ru/" TargetMode="External"/><Relationship Id="rId222" Type="http://schemas.openxmlformats.org/officeDocument/2006/relationships/hyperlink" Target="#anchor1001" TargetMode="External"/><Relationship Id="rId264" Type="http://schemas.openxmlformats.org/officeDocument/2006/relationships/hyperlink" Target="http://ivo.garant.ru/document/redirect/73220063/82" TargetMode="External"/><Relationship Id="rId17" Type="http://schemas.openxmlformats.org/officeDocument/2006/relationships/hyperlink" Target="http://ivo.garant.ru/document/redirect/12174916/1000" TargetMode="External"/><Relationship Id="rId59" Type="http://schemas.openxmlformats.org/officeDocument/2006/relationships/hyperlink" Target="http://ivo.garant.ru/document/redirect/413371630/1022" TargetMode="External"/><Relationship Id="rId124" Type="http://schemas.openxmlformats.org/officeDocument/2006/relationships/hyperlink" Target="http://ivo.garant.ru/document/redirect/76817559/8072" TargetMode="External"/><Relationship Id="rId70" Type="http://schemas.openxmlformats.org/officeDocument/2006/relationships/hyperlink" Target="http://ivo.garant.ru/document/redirect/70271696/211" TargetMode="External"/><Relationship Id="rId166" Type="http://schemas.openxmlformats.org/officeDocument/2006/relationships/hyperlink" Target="#anchor820803" TargetMode="External"/><Relationship Id="rId331" Type="http://schemas.openxmlformats.org/officeDocument/2006/relationships/hyperlink" Target="#anchor1251" TargetMode="External"/><Relationship Id="rId373" Type="http://schemas.openxmlformats.org/officeDocument/2006/relationships/hyperlink" Target="#anchor1351" TargetMode="External"/><Relationship Id="rId429" Type="http://schemas.openxmlformats.org/officeDocument/2006/relationships/hyperlink" Target="http://ivo.garant.ru/document/redirect/407031324/723" TargetMode="External"/><Relationship Id="rId1" Type="http://schemas.openxmlformats.org/officeDocument/2006/relationships/styles" Target="styles.xml"/><Relationship Id="rId233" Type="http://schemas.openxmlformats.org/officeDocument/2006/relationships/hyperlink" Target="http://ivo.garant.ru/document/redirect/5761585/1201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25848</Words>
  <Characters>147340</Characters>
  <Application>Microsoft Office Word</Application>
  <DocSecurity>0</DocSecurity>
  <Lines>1227</Lines>
  <Paragraphs>345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Алексей</cp:lastModifiedBy>
  <cp:revision>2</cp:revision>
  <dcterms:created xsi:type="dcterms:W3CDTF">2026-02-06T12:14:00Z</dcterms:created>
  <dcterms:modified xsi:type="dcterms:W3CDTF">2026-02-06T12:14:00Z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НПП "Гарант-Сервис"</vt:lpwstr>
  </property>
</Properties>
</file>