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anchor0"/>
    <w:bookmarkStart w:id="1" w:name="_GoBack"/>
    <w:bookmarkEnd w:id="0"/>
    <w:bookmarkEnd w:id="1"/>
    <w:p w:rsidR="00BF224C" w:rsidRDefault="0093290B">
      <w:pPr>
        <w:pStyle w:val="1"/>
      </w:pPr>
      <w:r>
        <w:fldChar w:fldCharType="begin"/>
      </w:r>
      <w:r>
        <w:instrText xml:space="preserve"> HYPERLINK  "http://ivo.garant.ru/document/redirect/400170336/0" </w:instrText>
      </w:r>
      <w:r>
        <w:fldChar w:fldCharType="separate"/>
      </w:r>
      <w:r>
        <w:t xml:space="preserve">Постановление Правительства РФ от 31 декабря 2020 г. N 2463 "Об утверждении Правил продажи товаров по договору </w:t>
      </w:r>
      <w:r>
        <w:t>розничной купли-продажи, перечня товаров длительного пользования, на которые не распространяется требование потребителя о безвозмездном предоставлении ему товара, обладающего этими же основными потребительскими свойствами, на период ремонта или замены тако</w:t>
      </w:r>
      <w:r>
        <w:t>го товара, и перечня непродовольственных товаров надлежащего качества, не подлежащих обмену, а также о внесении изменений в некоторые акты Правительства Российской Федерации"</w:t>
      </w:r>
      <w:r>
        <w:fldChar w:fldCharType="end"/>
      </w:r>
    </w:p>
    <w:p w:rsidR="00BF224C" w:rsidRDefault="0093290B">
      <w:pPr>
        <w:pStyle w:val="aa"/>
      </w:pPr>
      <w:r>
        <w:t>С изменениями и дополнениями от:</w:t>
      </w:r>
    </w:p>
    <w:p w:rsidR="00BF224C" w:rsidRDefault="0093290B">
      <w:pPr>
        <w:pStyle w:val="aa"/>
      </w:pPr>
      <w:r>
        <w:t>17 мая 2024 г.</w:t>
      </w:r>
    </w:p>
    <w:p w:rsidR="00BF224C" w:rsidRDefault="00BF224C">
      <w:pPr>
        <w:pStyle w:val="a3"/>
      </w:pPr>
    </w:p>
    <w:p w:rsidR="00BF224C" w:rsidRDefault="0093290B">
      <w:pPr>
        <w:pStyle w:val="a3"/>
      </w:pPr>
      <w:r>
        <w:t xml:space="preserve">В соответствии с </w:t>
      </w:r>
      <w:hyperlink r:id="rId6" w:history="1">
        <w:r>
          <w:t>Законом</w:t>
        </w:r>
      </w:hyperlink>
      <w:r>
        <w:t xml:space="preserve"> Российской Федерации "О защите прав потребителей" Правительство Российской Федерации постановляет:</w:t>
      </w:r>
    </w:p>
    <w:p w:rsidR="00BF224C" w:rsidRDefault="0093290B">
      <w:pPr>
        <w:pStyle w:val="a3"/>
      </w:pPr>
      <w:bookmarkStart w:id="2" w:name="anchor1"/>
      <w:bookmarkEnd w:id="2"/>
      <w:r>
        <w:t>1. Утвердить прилагаемые:</w:t>
      </w:r>
    </w:p>
    <w:p w:rsidR="00BF224C" w:rsidRDefault="0093290B">
      <w:pPr>
        <w:pStyle w:val="a5"/>
        <w:rPr>
          <w:sz w:val="16"/>
        </w:rPr>
      </w:pPr>
      <w:r>
        <w:rPr>
          <w:sz w:val="16"/>
        </w:rPr>
        <w:t>ГАРАНТ:</w:t>
      </w:r>
    </w:p>
    <w:p w:rsidR="00BF224C" w:rsidRDefault="0093290B">
      <w:pPr>
        <w:pStyle w:val="a5"/>
      </w:pPr>
      <w:bookmarkStart w:id="3" w:name="anchor112"/>
      <w:bookmarkEnd w:id="3"/>
      <w:r>
        <w:t xml:space="preserve">Абзацы второй - четвертый </w:t>
      </w:r>
      <w:hyperlink r:id="rId7" w:history="1">
        <w:r>
          <w:t>действуют</w:t>
        </w:r>
      </w:hyperlink>
      <w:r>
        <w:t xml:space="preserve"> д</w:t>
      </w:r>
      <w:r>
        <w:t>о 1 января 2027 г.</w:t>
      </w:r>
    </w:p>
    <w:p w:rsidR="00BF224C" w:rsidRDefault="0093290B">
      <w:pPr>
        <w:pStyle w:val="a3"/>
      </w:pPr>
      <w:hyperlink r:id="rId8" w:history="1">
        <w:r>
          <w:t>Правила</w:t>
        </w:r>
      </w:hyperlink>
      <w:r>
        <w:t xml:space="preserve"> продажи товаров по договору розничной купли-продажи;</w:t>
      </w:r>
    </w:p>
    <w:bookmarkStart w:id="4" w:name="anchor113"/>
    <w:bookmarkEnd w:id="4"/>
    <w:p w:rsidR="00BF224C" w:rsidRDefault="0093290B">
      <w:pPr>
        <w:pStyle w:val="a3"/>
      </w:pPr>
      <w:r>
        <w:fldChar w:fldCharType="begin"/>
      </w:r>
      <w:r>
        <w:instrText xml:space="preserve"> HYPERLINK  "#anchor1600" </w:instrText>
      </w:r>
      <w:r>
        <w:fldChar w:fldCharType="separate"/>
      </w:r>
      <w:r>
        <w:t>перечень</w:t>
      </w:r>
      <w:r>
        <w:fldChar w:fldCharType="end"/>
      </w:r>
      <w:r>
        <w:t xml:space="preserve"> товаров длительного пользования, на которые не распространяется требование потребителя о безвозмездном предос</w:t>
      </w:r>
      <w:r>
        <w:t>тавлении ему товара, обладающего этими же основными потребительскими свойствами, на период ремонта или замены такого товара;</w:t>
      </w:r>
    </w:p>
    <w:bookmarkStart w:id="5" w:name="anchor114"/>
    <w:bookmarkEnd w:id="5"/>
    <w:p w:rsidR="00BF224C" w:rsidRDefault="0093290B">
      <w:pPr>
        <w:pStyle w:val="a3"/>
      </w:pPr>
      <w:r>
        <w:fldChar w:fldCharType="begin"/>
      </w:r>
      <w:r>
        <w:instrText xml:space="preserve"> HYPERLINK  "#anchor1700" </w:instrText>
      </w:r>
      <w:r>
        <w:fldChar w:fldCharType="separate"/>
      </w:r>
      <w:r>
        <w:t>перечень</w:t>
      </w:r>
      <w:r>
        <w:fldChar w:fldCharType="end"/>
      </w:r>
      <w:r>
        <w:t xml:space="preserve"> непродовольственных товаров надлежащего качества, не подлежащих обмену;</w:t>
      </w:r>
    </w:p>
    <w:bookmarkStart w:id="6" w:name="anchor115"/>
    <w:bookmarkEnd w:id="6"/>
    <w:p w:rsidR="00BF224C" w:rsidRDefault="0093290B">
      <w:pPr>
        <w:pStyle w:val="a3"/>
      </w:pPr>
      <w:r>
        <w:fldChar w:fldCharType="begin"/>
      </w:r>
      <w:r>
        <w:instrText xml:space="preserve"> HYPERLINK  "#ancho</w:instrText>
      </w:r>
      <w:r>
        <w:instrText xml:space="preserve">r100" </w:instrText>
      </w:r>
      <w:r>
        <w:fldChar w:fldCharType="separate"/>
      </w:r>
      <w:r>
        <w:t>изменения</w:t>
      </w:r>
      <w:r>
        <w:fldChar w:fldCharType="end"/>
      </w:r>
      <w:r>
        <w:t>, которые вносятся в акты Правительства Российской Федерации.</w:t>
      </w:r>
    </w:p>
    <w:p w:rsidR="00BF224C" w:rsidRDefault="0093290B">
      <w:pPr>
        <w:pStyle w:val="a3"/>
      </w:pPr>
      <w:bookmarkStart w:id="7" w:name="anchor2"/>
      <w:bookmarkEnd w:id="7"/>
      <w:r>
        <w:t xml:space="preserve">2. Настоящее постановление вступает в силу с 1 января 2021 г., </w:t>
      </w:r>
      <w:hyperlink r:id="rId9" w:history="1">
        <w:r>
          <w:t>абзацы второй - четвертый пункта 1</w:t>
        </w:r>
      </w:hyperlink>
      <w:r>
        <w:t xml:space="preserve"> настоящего постановления и </w:t>
      </w:r>
      <w:hyperlink r:id="rId10" w:history="1">
        <w:r>
          <w:t>пункт 2</w:t>
        </w:r>
      </w:hyperlink>
      <w:r>
        <w:t xml:space="preserve"> изменений, утвержденных настоящим постановлением, действуют до 1 января 2027 г.</w:t>
      </w:r>
    </w:p>
    <w:p w:rsidR="00BF224C" w:rsidRDefault="0093290B">
      <w:pPr>
        <w:pStyle w:val="a3"/>
      </w:pPr>
      <w:bookmarkStart w:id="8" w:name="anchor3"/>
      <w:bookmarkEnd w:id="8"/>
      <w:r>
        <w:t>3. Федеральной службе по надзору в сфере защиты прав потребителей и благополучия человека обеспечить проведение мониторинга правоприменительной практики в сфере прод</w:t>
      </w:r>
      <w:r>
        <w:t>ажи товаров по договору розничной купли-продажи с представлением доклада в Правительство Российской Федерации до 1 июля 2021 г.</w:t>
      </w:r>
    </w:p>
    <w:p w:rsidR="00BF224C" w:rsidRDefault="00BF224C">
      <w:pPr>
        <w:pStyle w:val="a3"/>
      </w:pPr>
    </w:p>
    <w:tbl>
      <w:tblPr>
        <w:tblW w:w="1020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03"/>
        <w:gridCol w:w="3402"/>
      </w:tblGrid>
      <w:tr w:rsidR="00BF224C">
        <w:tblPrEx>
          <w:tblCellMar>
            <w:top w:w="0" w:type="dxa"/>
            <w:bottom w:w="0" w:type="dxa"/>
          </w:tblCellMar>
        </w:tblPrEx>
        <w:tc>
          <w:tcPr>
            <w:tcW w:w="680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F224C" w:rsidRDefault="0093290B">
            <w:pPr>
              <w:pStyle w:val="a7"/>
            </w:pPr>
            <w:r>
              <w:t>Председатель Правительства Российской Федерации</w:t>
            </w:r>
          </w:p>
        </w:tc>
        <w:tc>
          <w:tcPr>
            <w:tcW w:w="340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F224C" w:rsidRDefault="0093290B">
            <w:pPr>
              <w:pStyle w:val="a3"/>
              <w:ind w:firstLine="0"/>
              <w:jc w:val="right"/>
            </w:pPr>
            <w:r>
              <w:t>М. Мишустин</w:t>
            </w:r>
          </w:p>
        </w:tc>
      </w:tr>
    </w:tbl>
    <w:p w:rsidR="00BF224C" w:rsidRDefault="00BF224C">
      <w:pPr>
        <w:pStyle w:val="a3"/>
      </w:pPr>
    </w:p>
    <w:p w:rsidR="00BF224C" w:rsidRDefault="0093290B">
      <w:pPr>
        <w:pStyle w:val="a5"/>
        <w:rPr>
          <w:sz w:val="16"/>
        </w:rPr>
      </w:pPr>
      <w:r>
        <w:rPr>
          <w:sz w:val="16"/>
        </w:rPr>
        <w:t>ГАРАНТ:</w:t>
      </w:r>
    </w:p>
    <w:p w:rsidR="00BF224C" w:rsidRDefault="0093290B">
      <w:pPr>
        <w:pStyle w:val="a5"/>
      </w:pPr>
      <w:bookmarkStart w:id="9" w:name="anchor1000"/>
      <w:bookmarkEnd w:id="9"/>
      <w:r>
        <w:t xml:space="preserve">Правила </w:t>
      </w:r>
      <w:hyperlink r:id="rId11" w:history="1">
        <w:r>
          <w:t>действуют</w:t>
        </w:r>
      </w:hyperlink>
      <w:r>
        <w:t xml:space="preserve"> до 1 января</w:t>
      </w:r>
      <w:r>
        <w:t xml:space="preserve"> 2027 г.</w:t>
      </w:r>
    </w:p>
    <w:p w:rsidR="00BF224C" w:rsidRDefault="0093290B">
      <w:pPr>
        <w:pStyle w:val="a3"/>
        <w:ind w:firstLine="680"/>
        <w:jc w:val="right"/>
      </w:pPr>
      <w:r>
        <w:rPr>
          <w:b/>
          <w:color w:val="26282F"/>
        </w:rPr>
        <w:t xml:space="preserve">УТВЕРЖДЕНЫ </w:t>
      </w:r>
      <w:hyperlink r:id="rId12" w:history="1">
        <w:r>
          <w:rPr>
            <w:b/>
            <w:color w:val="26282F"/>
          </w:rPr>
          <w:t>постановлением</w:t>
        </w:r>
      </w:hyperlink>
      <w:r>
        <w:rPr>
          <w:b/>
          <w:color w:val="26282F"/>
        </w:rPr>
        <w:t xml:space="preserve"> Правительства Российской Федерации от 31 декабря 2020 г. N 2463</w:t>
      </w:r>
    </w:p>
    <w:p w:rsidR="00BF224C" w:rsidRDefault="00BF224C">
      <w:pPr>
        <w:pStyle w:val="a3"/>
      </w:pPr>
    </w:p>
    <w:p w:rsidR="00BF224C" w:rsidRDefault="0093290B">
      <w:pPr>
        <w:pStyle w:val="1"/>
      </w:pPr>
      <w:r>
        <w:t>Правила продажи товаров по договору розничной купли-продажи</w:t>
      </w:r>
    </w:p>
    <w:p w:rsidR="00BF224C" w:rsidRDefault="0093290B">
      <w:pPr>
        <w:pStyle w:val="aa"/>
      </w:pPr>
      <w:r>
        <w:t>С изменениями и дополнениями от:</w:t>
      </w:r>
    </w:p>
    <w:p w:rsidR="00BF224C" w:rsidRDefault="0093290B">
      <w:pPr>
        <w:pStyle w:val="aa"/>
      </w:pPr>
      <w:r>
        <w:t>17 мая 2024 г.</w:t>
      </w:r>
    </w:p>
    <w:p w:rsidR="00BF224C" w:rsidRDefault="0093290B">
      <w:pPr>
        <w:pStyle w:val="a5"/>
        <w:rPr>
          <w:sz w:val="16"/>
        </w:rPr>
      </w:pPr>
      <w:r>
        <w:rPr>
          <w:sz w:val="16"/>
        </w:rPr>
        <w:t>ГАРАНТ:</w:t>
      </w:r>
    </w:p>
    <w:p w:rsidR="00BF224C" w:rsidRDefault="0093290B">
      <w:pPr>
        <w:pStyle w:val="a5"/>
      </w:pPr>
      <w:r>
        <w:t>О правилах про</w:t>
      </w:r>
      <w:r>
        <w:t xml:space="preserve">дажи отдельных видов товаров см. </w:t>
      </w:r>
      <w:hyperlink r:id="rId13" w:history="1">
        <w:r>
          <w:t>справку</w:t>
        </w:r>
      </w:hyperlink>
    </w:p>
    <w:p w:rsidR="00BF224C" w:rsidRDefault="0093290B">
      <w:pPr>
        <w:pStyle w:val="1"/>
      </w:pPr>
      <w:bookmarkStart w:id="10" w:name="anchor10"/>
      <w:bookmarkEnd w:id="10"/>
      <w:r>
        <w:t>I. Общие положения</w:t>
      </w:r>
    </w:p>
    <w:p w:rsidR="00BF224C" w:rsidRDefault="00BF224C">
      <w:pPr>
        <w:pStyle w:val="a3"/>
      </w:pPr>
    </w:p>
    <w:p w:rsidR="00BF224C" w:rsidRDefault="0093290B">
      <w:pPr>
        <w:pStyle w:val="1"/>
      </w:pPr>
      <w:bookmarkStart w:id="11" w:name="anchor11"/>
      <w:bookmarkEnd w:id="11"/>
      <w:r>
        <w:t>Общие правила продажи товаров по договору розничной купли-продажи</w:t>
      </w:r>
    </w:p>
    <w:p w:rsidR="00BF224C" w:rsidRDefault="00BF224C">
      <w:pPr>
        <w:pStyle w:val="a3"/>
      </w:pPr>
    </w:p>
    <w:p w:rsidR="00BF224C" w:rsidRDefault="0093290B">
      <w:pPr>
        <w:pStyle w:val="a3"/>
      </w:pPr>
      <w:bookmarkStart w:id="12" w:name="anchor1001"/>
      <w:bookmarkEnd w:id="12"/>
      <w:r>
        <w:lastRenderedPageBreak/>
        <w:t xml:space="preserve">1. Настоящие Правила разработаны в соответствии с </w:t>
      </w:r>
      <w:hyperlink r:id="rId14" w:history="1">
        <w:r>
          <w:t>Законом</w:t>
        </w:r>
      </w:hyperlink>
      <w:r>
        <w:t xml:space="preserve"> Российской Федерации "О защите прав потребителей" и регулируют отношения между продавцами и потребителями при продаже товаров по договору розничной купли-продажи, в том числе отношени</w:t>
      </w:r>
      <w:r>
        <w:t>я между продавцами и потребителями при дистанционном способе продажи товаров.</w:t>
      </w:r>
    </w:p>
    <w:p w:rsidR="00BF224C" w:rsidRDefault="0093290B">
      <w:pPr>
        <w:pStyle w:val="a3"/>
      </w:pPr>
      <w:bookmarkStart w:id="13" w:name="anchor1002"/>
      <w:bookmarkEnd w:id="13"/>
      <w:r>
        <w:t xml:space="preserve">2. На торговых объектах (за исключением мест, которые определяются продавцом и не предназначены для свободного доступа потребителей) не допускается ограничение прав потребителей </w:t>
      </w:r>
      <w:r>
        <w:t>на поиск и получение любой информации в любых формах из любых источников, в том числе путем фотографирования товара, если такие действия не нарушают требования законодательства Российской Федерации и международных договоров Российской Федерации.</w:t>
      </w:r>
    </w:p>
    <w:p w:rsidR="00BF224C" w:rsidRDefault="0093290B">
      <w:pPr>
        <w:pStyle w:val="a3"/>
      </w:pPr>
      <w:bookmarkStart w:id="14" w:name="anchor10022"/>
      <w:bookmarkEnd w:id="14"/>
      <w:r>
        <w:t>При продаж</w:t>
      </w:r>
      <w:r>
        <w:t>е товаров потребителю предоставляется возможность самостоятельно или с помощью продавца ознакомиться с необходимыми товарами.</w:t>
      </w:r>
    </w:p>
    <w:p w:rsidR="00BF224C" w:rsidRDefault="0093290B">
      <w:pPr>
        <w:pStyle w:val="a3"/>
      </w:pPr>
      <w:bookmarkStart w:id="15" w:name="anchor1003"/>
      <w:bookmarkEnd w:id="15"/>
      <w:r>
        <w:t>3. Продавец обязан обеспечить наличие ценников на реализуемые товары с указанием наименования товара, цены за единицу товара или з</w:t>
      </w:r>
      <w:r>
        <w:t>а единицу измерения товара (вес (масса нетто), длина и др.).</w:t>
      </w:r>
    </w:p>
    <w:p w:rsidR="00BF224C" w:rsidRDefault="0093290B">
      <w:pPr>
        <w:pStyle w:val="a3"/>
      </w:pPr>
      <w:bookmarkStart w:id="16" w:name="anchor1004"/>
      <w:bookmarkEnd w:id="16"/>
      <w:r>
        <w:t xml:space="preserve">4. При продаже продавцом товара, который может быть измерен, продавец обязан применять средства измерений, находящиеся в исправном состоянии и соответствующие требованиям </w:t>
      </w:r>
      <w:hyperlink r:id="rId15" w:history="1">
        <w:r>
          <w:t>законодательства</w:t>
        </w:r>
      </w:hyperlink>
      <w:r>
        <w:t xml:space="preserve"> Российской Федерации об обеспечении единства измерений.</w:t>
      </w:r>
    </w:p>
    <w:p w:rsidR="00BF224C" w:rsidRDefault="0093290B">
      <w:pPr>
        <w:pStyle w:val="a3"/>
      </w:pPr>
      <w:bookmarkStart w:id="17" w:name="anchor10042"/>
      <w:bookmarkEnd w:id="17"/>
      <w:r>
        <w:t>В случае продажи продавцом товара, цена которого определяется на основании установленной продавцом цены за единицу изм</w:t>
      </w:r>
      <w:r>
        <w:t>ерения товара (вес (масса нетто), длина и др.), для проверки потребителем правильности цены и измерения приобретенного товара в месте продажи на доступном месте должны быть установлены средства измерений, находящиеся в исправном состоянии и соответствующие</w:t>
      </w:r>
      <w:r>
        <w:t xml:space="preserve"> требованиям </w:t>
      </w:r>
      <w:hyperlink r:id="rId16" w:history="1">
        <w:r>
          <w:t>законодательства</w:t>
        </w:r>
      </w:hyperlink>
      <w:r>
        <w:t xml:space="preserve"> Российской Федерации об обеспечении единства измерений.</w:t>
      </w:r>
    </w:p>
    <w:p w:rsidR="00BF224C" w:rsidRDefault="0093290B">
      <w:pPr>
        <w:pStyle w:val="a3"/>
      </w:pPr>
      <w:bookmarkStart w:id="18" w:name="anchor1005"/>
      <w:bookmarkEnd w:id="18"/>
      <w:r>
        <w:t>5. В случае поступления претензии потребителя продавец направляет ему ответ в отношении заявленных треб</w:t>
      </w:r>
      <w:r>
        <w:t>ований.</w:t>
      </w:r>
    </w:p>
    <w:p w:rsidR="00BF224C" w:rsidRDefault="0093290B">
      <w:pPr>
        <w:pStyle w:val="a3"/>
      </w:pPr>
      <w:bookmarkStart w:id="19" w:name="anchor1006"/>
      <w:bookmarkEnd w:id="19"/>
      <w:r>
        <w:t xml:space="preserve">6. В случаях если настоящими Правилами предусмотрена обязанность продавца по предоставлению потребителю кассового или товарного чека, такая обязанность признается исполненной также при направлении потребителю кассового или товарного чека с помощью </w:t>
      </w:r>
      <w:r>
        <w:t>электронных и иных технических средств, если иное не предусмотрено федеральным законом.</w:t>
      </w:r>
    </w:p>
    <w:p w:rsidR="00BF224C" w:rsidRDefault="0093290B">
      <w:pPr>
        <w:pStyle w:val="a3"/>
      </w:pPr>
      <w:bookmarkStart w:id="20" w:name="anchor1007"/>
      <w:bookmarkEnd w:id="20"/>
      <w:r>
        <w:t>7. При осуществлении розничной торговли в месте нахождения потребителя вне торговых объектов путем непосредственного ознакомления потребителя с товаром (на дому, по мес</w:t>
      </w:r>
      <w:r>
        <w:t>ту работы и учебы, на транспорте, на улице и в иных местах) не допускается продажа продовольственных товаров без потребительской упаковки, а также лекарственных препаратов, медицинских изделий, ювелирных и других изделий из драгоценных металлов и (или) дра</w:t>
      </w:r>
      <w:r>
        <w:t>гоценных камней.</w:t>
      </w:r>
    </w:p>
    <w:p w:rsidR="00BF224C" w:rsidRDefault="0093290B">
      <w:pPr>
        <w:pStyle w:val="a3"/>
      </w:pPr>
      <w:bookmarkStart w:id="21" w:name="anchor1008"/>
      <w:bookmarkEnd w:id="21"/>
      <w:r>
        <w:t xml:space="preserve">8. Продажа товаров, подлежащих ветеринарному контролю (надзору), осуществляется при наличии ветеринарного сопроводительного документа, оформленного в соответствии со </w:t>
      </w:r>
      <w:hyperlink r:id="rId17" w:history="1">
        <w:r>
          <w:t>стат</w:t>
        </w:r>
        <w:r>
          <w:t>ьей 2</w:t>
        </w:r>
        <w:r>
          <w:rPr>
            <w:vertAlign w:val="superscript"/>
          </w:rPr>
          <w:t> 3</w:t>
        </w:r>
      </w:hyperlink>
      <w:r>
        <w:t xml:space="preserve"> Закона Российской Федерации "О ветеринарии".</w:t>
      </w:r>
    </w:p>
    <w:p w:rsidR="00BF224C" w:rsidRDefault="0093290B">
      <w:pPr>
        <w:pStyle w:val="a3"/>
      </w:pPr>
      <w:bookmarkStart w:id="22" w:name="anchor1009"/>
      <w:bookmarkEnd w:id="22"/>
      <w:r>
        <w:t xml:space="preserve">9. Продажа товаров осуществляется с применением контрольно-кассовой техники в соответствии с </w:t>
      </w:r>
      <w:hyperlink r:id="rId18" w:history="1">
        <w:r>
          <w:t>Федеральным законом</w:t>
        </w:r>
      </w:hyperlink>
      <w:r>
        <w:t xml:space="preserve"> "О применении контрольн</w:t>
      </w:r>
      <w:r>
        <w:t>о-кассовой техники при осуществлении расчетов в Российской Федерации".</w:t>
      </w:r>
    </w:p>
    <w:p w:rsidR="00BF224C" w:rsidRDefault="0093290B">
      <w:pPr>
        <w:pStyle w:val="a3"/>
      </w:pPr>
      <w:bookmarkStart w:id="23" w:name="anchor1010"/>
      <w:bookmarkEnd w:id="23"/>
      <w:r>
        <w:t>10. Введение ограничений и запретов на продажу товаров допускается только в случаях, предусмотренных федеральными законами.</w:t>
      </w:r>
    </w:p>
    <w:p w:rsidR="00BF224C" w:rsidRDefault="0093290B">
      <w:pPr>
        <w:pStyle w:val="a3"/>
      </w:pPr>
      <w:bookmarkStart w:id="24" w:name="anchor1011"/>
      <w:bookmarkEnd w:id="24"/>
      <w:r>
        <w:t>11. Настоящие Правила в наглядной и доступной форме доводятся</w:t>
      </w:r>
      <w:r>
        <w:t xml:space="preserve"> продавцом до сведения потребителей.</w:t>
      </w:r>
    </w:p>
    <w:p w:rsidR="00BF224C" w:rsidRDefault="00BF224C">
      <w:pPr>
        <w:pStyle w:val="a3"/>
      </w:pPr>
    </w:p>
    <w:p w:rsidR="00BF224C" w:rsidRDefault="0093290B">
      <w:pPr>
        <w:pStyle w:val="1"/>
      </w:pPr>
      <w:bookmarkStart w:id="25" w:name="anchor12"/>
      <w:bookmarkEnd w:id="25"/>
      <w:r>
        <w:t>Правила продажи товаров при дистанционном способе продажи товара по договору розничной купли-продажи</w:t>
      </w:r>
    </w:p>
    <w:p w:rsidR="00BF224C" w:rsidRDefault="00BF224C">
      <w:pPr>
        <w:pStyle w:val="a3"/>
      </w:pPr>
    </w:p>
    <w:p w:rsidR="00BF224C" w:rsidRDefault="0093290B">
      <w:pPr>
        <w:pStyle w:val="a3"/>
      </w:pPr>
      <w:bookmarkStart w:id="26" w:name="anchor1012"/>
      <w:bookmarkEnd w:id="26"/>
      <w:r>
        <w:t>12. При дистанционном способе продажи товара продавец обязан заключить договор розничной купли-продажи с любым лицом</w:t>
      </w:r>
      <w:r>
        <w:t>, выразившим намерение приобрести товар на условиях оферты.</w:t>
      </w:r>
    </w:p>
    <w:p w:rsidR="00BF224C" w:rsidRDefault="0093290B">
      <w:pPr>
        <w:pStyle w:val="a3"/>
      </w:pPr>
      <w:bookmarkStart w:id="27" w:name="anchor1013"/>
      <w:bookmarkEnd w:id="27"/>
      <w:r>
        <w:lastRenderedPageBreak/>
        <w:t>13. Обязательства продавца по передаче товара и иные обязательства, связанные с передачей товара, возникают с момента получения продавцом сообщения потребителя о намерении заключить договор рознич</w:t>
      </w:r>
      <w:r>
        <w:t>ной купли-продажи, если оферта продавца не содержит иного условия о моменте возникновения у продавца обязательства по передаче товара потребителю.</w:t>
      </w:r>
    </w:p>
    <w:p w:rsidR="00BF224C" w:rsidRDefault="0093290B">
      <w:pPr>
        <w:pStyle w:val="a3"/>
      </w:pPr>
      <w:bookmarkStart w:id="28" w:name="anchor101302"/>
      <w:bookmarkEnd w:id="28"/>
      <w:r>
        <w:t>Договор розничной купли-продажи считается заключенным с момента выдачи продавцом потребителю кассового или то</w:t>
      </w:r>
      <w:r>
        <w:t>варного чека либо иного документа, подтверждающего оплату товара, или с момента получения продавцом сообщения потребителя о намерении заключить договор розничной купли-продажи.</w:t>
      </w:r>
    </w:p>
    <w:p w:rsidR="00BF224C" w:rsidRDefault="0093290B">
      <w:pPr>
        <w:pStyle w:val="a3"/>
      </w:pPr>
      <w:bookmarkStart w:id="29" w:name="anchor1014"/>
      <w:bookmarkEnd w:id="29"/>
      <w:r>
        <w:t>14. При дистанционном способе продажи товара с использованием информационно-тел</w:t>
      </w:r>
      <w:r>
        <w:t>екоммуникационной сети "Интернет" (далее - сеть "Интернет") и (или) программы для электронных вычислительных машин продавец предоставляет потребителю подтверждение заключения договора розничной купли-продажи на условиях оферты, которая содержит существенны</w:t>
      </w:r>
      <w:r>
        <w:t>е условия этого договора, после получения продавцом сообщения потребителя о намерении заключить договор розничной купли-продажи.</w:t>
      </w:r>
    </w:p>
    <w:p w:rsidR="00BF224C" w:rsidRDefault="0093290B">
      <w:pPr>
        <w:pStyle w:val="a3"/>
      </w:pPr>
      <w:r>
        <w:t>Указанное подтверждение должно содержать номер заказа или иной способ идентификации заказа, который позволяет потребителю получ</w:t>
      </w:r>
      <w:r>
        <w:t>ить информацию о заключенном договоре розничной купли-продажи и его условиях.</w:t>
      </w:r>
    </w:p>
    <w:p w:rsidR="00BF224C" w:rsidRDefault="0093290B">
      <w:pPr>
        <w:pStyle w:val="a3"/>
      </w:pPr>
      <w:bookmarkStart w:id="30" w:name="anchor1015"/>
      <w:bookmarkEnd w:id="30"/>
      <w:r>
        <w:t>15. Продавец или уполномоченное им лицо вправе ознакомить потребителя, заключившего договор розничной купли-продажи дистанционным способом продажи товара, с приобретаемым товаром</w:t>
      </w:r>
      <w:r>
        <w:t xml:space="preserve"> до его передачи потребителю.</w:t>
      </w:r>
    </w:p>
    <w:p w:rsidR="00BF224C" w:rsidRDefault="0093290B">
      <w:pPr>
        <w:pStyle w:val="a3"/>
      </w:pPr>
      <w:bookmarkStart w:id="31" w:name="anchor1016"/>
      <w:bookmarkEnd w:id="31"/>
      <w:r>
        <w:t xml:space="preserve">16. Товар признается непредназначенным для продажи дистанционным способом продажи товара в случае, если продажа товара на сайте и (или) странице сайта в сети "Интернет" и (или) в программе для электронных вычислительных машин </w:t>
      </w:r>
      <w:r>
        <w:t>подразумевает предварительное согласование условий договора розничной купли-продажи, в том числе согласование наличия, наименования и количества товара, а также в иных случаях, когда продавец явно определил, что соответствующий товар не предназначен для пр</w:t>
      </w:r>
      <w:r>
        <w:t>одажи дистанционным способом продажи товара.</w:t>
      </w:r>
    </w:p>
    <w:p w:rsidR="00BF224C" w:rsidRDefault="0093290B">
      <w:pPr>
        <w:pStyle w:val="a3"/>
      </w:pPr>
      <w:bookmarkStart w:id="32" w:name="anchor1017"/>
      <w:bookmarkEnd w:id="32"/>
      <w:r>
        <w:t xml:space="preserve">17. При дистанционном способе продажи товара с использованием сети "Интернет" продавец обязан обеспечить возможность ознакомления потребителя с офертой путем ее размещения на сайте и (или) странице сайта в сети </w:t>
      </w:r>
      <w:r>
        <w:t>"Интернет" и (или) в программе для электронных вычислительных машин, если соглашением между продавцом и владельцем агрегатора не предусмотрен иной порядок исполнения такой обязанности.</w:t>
      </w:r>
    </w:p>
    <w:p w:rsidR="00BF224C" w:rsidRDefault="0093290B">
      <w:pPr>
        <w:pStyle w:val="a3"/>
      </w:pPr>
      <w:bookmarkStart w:id="33" w:name="anchor1018"/>
      <w:bookmarkEnd w:id="33"/>
      <w:r>
        <w:t>18. При дистанционном способе продажи товара продавец предоставляет пот</w:t>
      </w:r>
      <w:r>
        <w:t>ребителю полную и достоверную информацию, характеризующую предлагаемый товар, посредством ее размещения на сайте и (или) странице сайта в сети "Интернет", и (или) в программе для электронных вычислительных машин, и (или) в средствах связи (телевизионной, п</w:t>
      </w:r>
      <w:r>
        <w:t>очтовой, радиосвязи и др.), и (или) в каталогах, буклетах, проспектах, на фотографиях или в других информационных материалах.</w:t>
      </w:r>
    </w:p>
    <w:p w:rsidR="00BF224C" w:rsidRDefault="0093290B">
      <w:pPr>
        <w:pStyle w:val="a3"/>
      </w:pPr>
      <w:bookmarkStart w:id="34" w:name="anchor10182"/>
      <w:bookmarkEnd w:id="34"/>
      <w:r>
        <w:t xml:space="preserve">Обязанность продавца, предусмотренная </w:t>
      </w:r>
      <w:hyperlink r:id="rId19" w:history="1">
        <w:r>
          <w:t>пунктом 3 статьи 26</w:t>
        </w:r>
        <w:r>
          <w:rPr>
            <w:vertAlign w:val="superscript"/>
          </w:rPr>
          <w:t> 1</w:t>
        </w:r>
      </w:hyperlink>
      <w:r>
        <w:t xml:space="preserve"> </w:t>
      </w:r>
      <w:r>
        <w:t>Закона Российской Федерации "О защите прав потребителей", признается исполненной также в случае предоставления потребителю информации с помощью электронных и иных технических средств.</w:t>
      </w:r>
    </w:p>
    <w:p w:rsidR="00BF224C" w:rsidRDefault="0093290B">
      <w:pPr>
        <w:pStyle w:val="a3"/>
      </w:pPr>
      <w:bookmarkStart w:id="35" w:name="anchor1019"/>
      <w:bookmarkEnd w:id="35"/>
      <w:r>
        <w:t>19. Юридические лица, зарегистрированные на территории Российской Федера</w:t>
      </w:r>
      <w:r>
        <w:t>ции и осуществляющие продажу товаров дистанционным способом продажи товара на территории Российской Федерации, обязаны указывать полное фирменное наименование (наименование), основной государственный регистрационный номер, адрес и место нахождения, адрес э</w:t>
      </w:r>
      <w:r>
        <w:t>лектронной почты и (или) номер телефона.</w:t>
      </w:r>
    </w:p>
    <w:p w:rsidR="00BF224C" w:rsidRDefault="0093290B">
      <w:pPr>
        <w:pStyle w:val="a3"/>
      </w:pPr>
      <w:bookmarkStart w:id="36" w:name="anchor101902"/>
      <w:bookmarkEnd w:id="36"/>
      <w:r>
        <w:t>Индивидуальные предприниматели, зарегистрированные на территории Российской Федерации и осуществляющие продажу товаров дистанционным способом продажи товара на территории Российской Федерации, обязаны указывать фами</w:t>
      </w:r>
      <w:r>
        <w:t>лию, имя, отчество (при наличии), основной государственный регистрационный номер, адрес электронной почты и (или) номер телефона.</w:t>
      </w:r>
    </w:p>
    <w:p w:rsidR="00BF224C" w:rsidRDefault="0093290B">
      <w:pPr>
        <w:pStyle w:val="a3"/>
      </w:pPr>
      <w:bookmarkStart w:id="37" w:name="anchor10193"/>
      <w:bookmarkEnd w:id="37"/>
      <w:r>
        <w:t>Указанная информация доводится до потребителя посредством ее размещения на сайте (при его наличии) и (или) странице сайта в се</w:t>
      </w:r>
      <w:r>
        <w:t>ти "Интернет" (при его наличии), а также в программе для электронных вычислительных машин (при ее наличии).</w:t>
      </w:r>
    </w:p>
    <w:p w:rsidR="00BF224C" w:rsidRDefault="0093290B">
      <w:pPr>
        <w:pStyle w:val="a3"/>
      </w:pPr>
      <w:bookmarkStart w:id="38" w:name="anchor1020"/>
      <w:bookmarkEnd w:id="38"/>
      <w:r>
        <w:lastRenderedPageBreak/>
        <w:t>20. Доставленный товар передается потребителю по указанному им адресу, а при отсутствии потребителя - любому лицу, предъявившему информацию о номере</w:t>
      </w:r>
      <w:r>
        <w:t xml:space="preserve"> заказа, либо иное (в том числе электронное) подтверждение заключения договора розничной купли-продажи или оформление заказа, если иное не предусмотрено законодательством Российской Федерации или договором розничной купли-продажи.</w:t>
      </w:r>
    </w:p>
    <w:p w:rsidR="00BF224C" w:rsidRDefault="0093290B">
      <w:pPr>
        <w:pStyle w:val="a3"/>
      </w:pPr>
      <w:r>
        <w:t>В случае если доставка то</w:t>
      </w:r>
      <w:r>
        <w:t>вара произведена в установленные договором розничной купли-продажи сроки, но товар не был передан потребителю по его вине, последующая доставка производится в новые сроки, согласованные с продавцом, на условиях, предусмотренных договором розничной купли-пр</w:t>
      </w:r>
      <w:r>
        <w:t>одажи.</w:t>
      </w:r>
    </w:p>
    <w:p w:rsidR="00BF224C" w:rsidRDefault="0093290B">
      <w:pPr>
        <w:pStyle w:val="a5"/>
        <w:rPr>
          <w:sz w:val="16"/>
        </w:rPr>
      </w:pPr>
      <w:r>
        <w:rPr>
          <w:sz w:val="16"/>
        </w:rPr>
        <w:t>ГАРАНТ:</w:t>
      </w:r>
    </w:p>
    <w:bookmarkStart w:id="39" w:name="anchor1021"/>
    <w:bookmarkEnd w:id="39"/>
    <w:p w:rsidR="00BF224C" w:rsidRDefault="0093290B">
      <w:pPr>
        <w:pStyle w:val="a5"/>
      </w:pPr>
      <w:r>
        <w:fldChar w:fldCharType="begin"/>
      </w:r>
      <w:r>
        <w:instrText xml:space="preserve"> HYPERLINK  "http://ivo.garant.ru/document/redirect/413136167/1111" </w:instrText>
      </w:r>
      <w:r>
        <w:fldChar w:fldCharType="separate"/>
      </w:r>
      <w:r>
        <w:t>Решением</w:t>
      </w:r>
      <w:r>
        <w:fldChar w:fldCharType="end"/>
      </w:r>
      <w:r>
        <w:t xml:space="preserve"> Верховного Суда Российской Федерации от 29 октября 2025 г. N АКПИ25-723, оставленным без изменения определением Апелляционной коллегии Верховного Суда РФ от 20 </w:t>
      </w:r>
      <w:r>
        <w:t>января 2026 г. N АПЛ25-385, пункт 21 признан не противоречащим действующему законодательству</w:t>
      </w:r>
    </w:p>
    <w:p w:rsidR="00BF224C" w:rsidRDefault="0093290B">
      <w:pPr>
        <w:pStyle w:val="a3"/>
      </w:pPr>
      <w:r>
        <w:t xml:space="preserve">21. Продавец доводит до потребителя в порядке, предусмотренном </w:t>
      </w:r>
      <w:hyperlink r:id="rId20" w:history="1">
        <w:r>
          <w:t>абзацем третьим пункта 19</w:t>
        </w:r>
      </w:hyperlink>
      <w:r>
        <w:t xml:space="preserve"> настоящих Правил, информацию о форме и </w:t>
      </w:r>
      <w:r>
        <w:t>способах направления претензий. В случае если такая информация продавцом не представлена, потребитель вправе направить претензию в любой форме и любым способом.</w:t>
      </w:r>
    </w:p>
    <w:p w:rsidR="00BF224C" w:rsidRDefault="0093290B">
      <w:pPr>
        <w:pStyle w:val="a3"/>
      </w:pPr>
      <w:bookmarkStart w:id="40" w:name="anchor1022"/>
      <w:bookmarkEnd w:id="40"/>
      <w:r>
        <w:t>22. При дистанционном способе продажи товара обязанность продавца по возврату денежной суммы, у</w:t>
      </w:r>
      <w:r>
        <w:t xml:space="preserve">плаченной потребителем по договору розничной купли-продажи, возникает в соответствии с </w:t>
      </w:r>
      <w:hyperlink r:id="rId21" w:history="1">
        <w:r>
          <w:t>пунктом 4 статьи 26</w:t>
        </w:r>
        <w:r>
          <w:rPr>
            <w:vertAlign w:val="superscript"/>
          </w:rPr>
          <w:t> 1</w:t>
        </w:r>
      </w:hyperlink>
      <w:r>
        <w:t xml:space="preserve"> Закона Российской Федерации "О защите прав потребителей".</w:t>
      </w:r>
    </w:p>
    <w:p w:rsidR="00BF224C" w:rsidRDefault="0093290B">
      <w:pPr>
        <w:pStyle w:val="a3"/>
      </w:pPr>
      <w:bookmarkStart w:id="41" w:name="anchor1023"/>
      <w:bookmarkEnd w:id="41"/>
      <w:r>
        <w:t>23. Расходы на осущ</w:t>
      </w:r>
      <w:r>
        <w:t>ествление возврата суммы, уплаченной потребителем в соответствии с договором розничной купли-продажи за товар ненадлежащего качества, несет продавец. В других случаях распределение указанных расходов определяется офертой.</w:t>
      </w:r>
    </w:p>
    <w:p w:rsidR="00BF224C" w:rsidRDefault="0093290B">
      <w:pPr>
        <w:pStyle w:val="a3"/>
      </w:pPr>
      <w:bookmarkStart w:id="42" w:name="anchor1024"/>
      <w:bookmarkEnd w:id="42"/>
      <w:r>
        <w:t>24. Оплата товара потребителем пут</w:t>
      </w:r>
      <w:r>
        <w:t>ем перевода средств на счет третьего лица, указанного продавцом, не освобождает продавца от обязанности осуществить возврат уплаченной потребителем суммы при возврате потребителем товара как надлежащего, так и ненадлежащего качества.</w:t>
      </w:r>
    </w:p>
    <w:p w:rsidR="00BF224C" w:rsidRDefault="0093290B">
      <w:pPr>
        <w:pStyle w:val="a3"/>
      </w:pPr>
      <w:bookmarkStart w:id="43" w:name="anchor1025"/>
      <w:bookmarkEnd w:id="43"/>
      <w:r>
        <w:t>25. Идентификация потр</w:t>
      </w:r>
      <w:r>
        <w:t>ебителя в целях заключения и (или) исполнения договора розничной купли-продажи с использованием сети "Интернет" может осуществляться в том числе с помощью федеральной государственной информационной системы "Единая система идентификации и аутентификации в и</w:t>
      </w:r>
      <w:r>
        <w:t>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форме", если необходимость такой идентификации предусмотрена законодательс</w:t>
      </w:r>
      <w:r>
        <w:t>твом Российской Федерации.</w:t>
      </w:r>
    </w:p>
    <w:p w:rsidR="00BF224C" w:rsidRDefault="0093290B">
      <w:pPr>
        <w:pStyle w:val="a3"/>
      </w:pPr>
      <w:bookmarkStart w:id="44" w:name="anchor1026"/>
      <w:bookmarkEnd w:id="44"/>
      <w:r>
        <w:t xml:space="preserve">26. Продажа лекарственных препаратов для медицинского применения при дистанционном способе продажи товара осуществляется в соответствии с </w:t>
      </w:r>
      <w:hyperlink r:id="rId22" w:history="1">
        <w:r>
          <w:t>Правилами</w:t>
        </w:r>
      </w:hyperlink>
      <w:r>
        <w:t xml:space="preserve"> выдачи разр</w:t>
      </w:r>
      <w:r>
        <w:t xml:space="preserve">ешения на осуществление розничной торговли лекарственными препаратами для медицинского применения дистанционным способом, осуществления такой торговли и доставки указанных лекарственных препаратов гражданам, утвержденными </w:t>
      </w:r>
      <w:hyperlink r:id="rId23" w:history="1">
        <w:r>
          <w:t>постановлением</w:t>
        </w:r>
      </w:hyperlink>
      <w:r>
        <w:t xml:space="preserve"> Правительства Российской Федерации от 16 мая 2020 г. N 697 "Об утверждении Правил выдачи разрешения на осуществление розничной торговли лекарственными препаратами для медицинского применения дистанционным спо</w:t>
      </w:r>
      <w:r>
        <w:t>собом, осуществления такой торговли и доставки указанных лекарственных препаратов гражданам и внесении изменений в некоторые акты Правительства Российской Федерации по вопросу розничной торговли лекарственными препаратами для медицинского применения дистан</w:t>
      </w:r>
      <w:r>
        <w:t>ционным способом".</w:t>
      </w:r>
    </w:p>
    <w:p w:rsidR="00BF224C" w:rsidRDefault="0093290B">
      <w:pPr>
        <w:pStyle w:val="a3"/>
      </w:pPr>
      <w:bookmarkStart w:id="45" w:name="anchor1027"/>
      <w:bookmarkEnd w:id="45"/>
      <w:r>
        <w:t xml:space="preserve">27. Требования, установленные </w:t>
      </w:r>
      <w:hyperlink r:id="rId24" w:history="1">
        <w:r>
          <w:t>абзацем вторым пункта 2</w:t>
        </w:r>
      </w:hyperlink>
      <w:r>
        <w:t xml:space="preserve">, </w:t>
      </w:r>
      <w:hyperlink r:id="rId25" w:history="1">
        <w:r>
          <w:t>пунктами 4</w:t>
        </w:r>
      </w:hyperlink>
      <w:r>
        <w:t xml:space="preserve">, </w:t>
      </w:r>
      <w:hyperlink r:id="rId26" w:history="1">
        <w:r>
          <w:t>37</w:t>
        </w:r>
      </w:hyperlink>
      <w:r>
        <w:t xml:space="preserve">, </w:t>
      </w:r>
      <w:hyperlink r:id="rId27" w:history="1">
        <w:r>
          <w:t>56</w:t>
        </w:r>
      </w:hyperlink>
      <w:r>
        <w:t xml:space="preserve">, </w:t>
      </w:r>
      <w:hyperlink r:id="rId28" w:history="1">
        <w:r>
          <w:t>64</w:t>
        </w:r>
      </w:hyperlink>
      <w:r>
        <w:t xml:space="preserve"> и </w:t>
      </w:r>
      <w:hyperlink r:id="rId29" w:history="1">
        <w:r>
          <w:t>67</w:t>
        </w:r>
      </w:hyperlink>
      <w:r>
        <w:t xml:space="preserve"> настоящих Правил, не применяются к отношениям продавца и потребителя при продаже товаров дистанционным способом продажи товара.</w:t>
      </w:r>
    </w:p>
    <w:p w:rsidR="00BF224C" w:rsidRDefault="00BF224C">
      <w:pPr>
        <w:pStyle w:val="a3"/>
      </w:pPr>
    </w:p>
    <w:p w:rsidR="00BF224C" w:rsidRDefault="0093290B">
      <w:pPr>
        <w:pStyle w:val="1"/>
      </w:pPr>
      <w:bookmarkStart w:id="46" w:name="anchor13"/>
      <w:bookmarkEnd w:id="46"/>
      <w:r>
        <w:t>Правила продажи товаров по договору розничной купли-продажи с использованием автоматов</w:t>
      </w:r>
    </w:p>
    <w:p w:rsidR="00BF224C" w:rsidRDefault="00BF224C">
      <w:pPr>
        <w:pStyle w:val="a3"/>
      </w:pPr>
    </w:p>
    <w:p w:rsidR="00BF224C" w:rsidRDefault="0093290B">
      <w:pPr>
        <w:pStyle w:val="a3"/>
      </w:pPr>
      <w:bookmarkStart w:id="47" w:name="anchor1028"/>
      <w:bookmarkEnd w:id="47"/>
      <w:r>
        <w:lastRenderedPageBreak/>
        <w:t>28. При продаже то</w:t>
      </w:r>
      <w:r>
        <w:t>варов с использованием автоматов не допускается продажа товаров, свободный оборот которых запрещен или ограничен, а также товаров, к которым есть специальные требования, исключающие возможность их продажи с использованием автоматов.</w:t>
      </w:r>
    </w:p>
    <w:p w:rsidR="00BF224C" w:rsidRDefault="0093290B">
      <w:pPr>
        <w:pStyle w:val="a3"/>
      </w:pPr>
      <w:bookmarkStart w:id="48" w:name="anchor1029"/>
      <w:bookmarkEnd w:id="48"/>
      <w:r>
        <w:t>29. При продаже товаров</w:t>
      </w:r>
      <w:r>
        <w:t xml:space="preserve"> с использованием автоматов продавец обязан обеспечить целостность товара (при продаже товара в потребительской упаковке), сохранность его потребительских свойств для использования товара по назначению, а также довести до сведения потребителя следующую инф</w:t>
      </w:r>
      <w:r>
        <w:t>ормацию:</w:t>
      </w:r>
    </w:p>
    <w:p w:rsidR="00BF224C" w:rsidRDefault="0093290B">
      <w:pPr>
        <w:pStyle w:val="a3"/>
      </w:pPr>
      <w:bookmarkStart w:id="49" w:name="anchor1291"/>
      <w:bookmarkEnd w:id="49"/>
      <w:r>
        <w:t>а) наименование (фирменное наименование) продавца, его основной государственный регистрационный номер, его место нахождения и адрес, режим работы, его номер телефона и адрес электронной почты;</w:t>
      </w:r>
    </w:p>
    <w:p w:rsidR="00BF224C" w:rsidRDefault="0093290B">
      <w:pPr>
        <w:pStyle w:val="a3"/>
      </w:pPr>
      <w:bookmarkStart w:id="50" w:name="anchor1292"/>
      <w:bookmarkEnd w:id="50"/>
      <w:r>
        <w:t>б) правила пользования автоматом для заключения догово</w:t>
      </w:r>
      <w:r>
        <w:t>ра розничной купли-продажи;</w:t>
      </w:r>
    </w:p>
    <w:p w:rsidR="00BF224C" w:rsidRDefault="0093290B">
      <w:pPr>
        <w:pStyle w:val="a3"/>
      </w:pPr>
      <w:bookmarkStart w:id="51" w:name="anchor1293"/>
      <w:bookmarkEnd w:id="51"/>
      <w:r>
        <w:t>в) порядок возврата суммы, уплаченной за товар, если товар не предоставлен потребителю.</w:t>
      </w:r>
    </w:p>
    <w:p w:rsidR="00BF224C" w:rsidRDefault="00BF224C">
      <w:pPr>
        <w:pStyle w:val="a3"/>
      </w:pPr>
    </w:p>
    <w:p w:rsidR="00BF224C" w:rsidRDefault="0093290B">
      <w:pPr>
        <w:pStyle w:val="1"/>
      </w:pPr>
      <w:bookmarkStart w:id="52" w:name="anchor14"/>
      <w:bookmarkEnd w:id="52"/>
      <w:r>
        <w:t>Правила продажи непродовольственных товаров, бывших в употреблении</w:t>
      </w:r>
    </w:p>
    <w:p w:rsidR="00BF224C" w:rsidRDefault="00BF224C">
      <w:pPr>
        <w:pStyle w:val="a3"/>
      </w:pPr>
    </w:p>
    <w:p w:rsidR="00BF224C" w:rsidRDefault="0093290B">
      <w:pPr>
        <w:pStyle w:val="a3"/>
      </w:pPr>
      <w:bookmarkStart w:id="53" w:name="anchor1030"/>
      <w:bookmarkEnd w:id="53"/>
      <w:r>
        <w:t>30. Не подлежат продаже бывшие в употреблении медицинские изделия, лека</w:t>
      </w:r>
      <w:r>
        <w:t>рственные препараты, предметы личной гигиены, парфюмерно-косметические товары, товары бытовой химии, бельевые изделия швейные и трикотажные, чулочно-носочные изделия, а также посуда разового использования.</w:t>
      </w:r>
    </w:p>
    <w:p w:rsidR="00BF224C" w:rsidRDefault="0093290B">
      <w:pPr>
        <w:pStyle w:val="a3"/>
      </w:pPr>
      <w:bookmarkStart w:id="54" w:name="anchor1031"/>
      <w:bookmarkEnd w:id="54"/>
      <w:r>
        <w:t>31. При передаче технически сложных товаров бытово</w:t>
      </w:r>
      <w:r>
        <w:t>го назначения, бывших в употреблении, потребителю одновременно передаются (при наличии у продавца) соответствующие технические и (или) эксплуатационные документы (технический паспорт или иной, заменяющий его документ, инструкция по эксплуатации), а также г</w:t>
      </w:r>
      <w:r>
        <w:t>арантийный талон на товар, подтверждающий право потребителя на использование оставшегося гарантийного срока.</w:t>
      </w:r>
    </w:p>
    <w:p w:rsidR="00BF224C" w:rsidRDefault="00BF224C">
      <w:pPr>
        <w:pStyle w:val="a3"/>
      </w:pPr>
    </w:p>
    <w:p w:rsidR="00BF224C" w:rsidRDefault="0093290B">
      <w:pPr>
        <w:pStyle w:val="1"/>
      </w:pPr>
      <w:bookmarkStart w:id="55" w:name="anchor15"/>
      <w:bookmarkEnd w:id="55"/>
      <w:r>
        <w:t>Правила продажи непродовольственных товаров, принятых на комиссию</w:t>
      </w:r>
    </w:p>
    <w:p w:rsidR="00BF224C" w:rsidRDefault="00BF224C">
      <w:pPr>
        <w:pStyle w:val="a3"/>
      </w:pPr>
    </w:p>
    <w:p w:rsidR="00BF224C" w:rsidRDefault="0093290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F224C" w:rsidRDefault="0093290B">
      <w:pPr>
        <w:pStyle w:val="a8"/>
      </w:pPr>
      <w:bookmarkStart w:id="56" w:name="anchor1032"/>
      <w:bookmarkEnd w:id="56"/>
      <w:r>
        <w:t xml:space="preserve">Пункт 32 изменен с 1 сентября 2024 г. - </w:t>
      </w:r>
      <w:hyperlink r:id="rId30" w:history="1">
        <w:r>
          <w:t>Постановление</w:t>
        </w:r>
      </w:hyperlink>
      <w:r>
        <w:t xml:space="preserve"> Правительства России от 17 мая 2024 г. N 616</w:t>
      </w:r>
    </w:p>
    <w:p w:rsidR="00BF224C" w:rsidRDefault="0093290B">
      <w:pPr>
        <w:pStyle w:val="a8"/>
      </w:pPr>
      <w:hyperlink r:id="rId31" w:history="1">
        <w:r>
          <w:t>См. предыдущую редакцию</w:t>
        </w:r>
      </w:hyperlink>
    </w:p>
    <w:p w:rsidR="00BF224C" w:rsidRDefault="0093290B">
      <w:pPr>
        <w:pStyle w:val="a3"/>
      </w:pPr>
      <w:r>
        <w:t xml:space="preserve">32. Не допускается комиссионная торговля </w:t>
      </w:r>
      <w:r>
        <w:t>товарами, которые изъяты из оборота, розничная продажа которых запрещена или ограничена, драгоценными металлами и драгоценными камнями (за исключением ювелирных и других изделий из драгоценных металлов и (или) драгоценных камней, инвестиционных драгоценных</w:t>
      </w:r>
      <w:r>
        <w:t xml:space="preserve"> металлов, монет из драгоценных металлов и ограненных сертифицированных драгоценных камней), товарами для профилактики и лечения заболеваний в домашних условиях, предметами личной гигиены, изделиями швейными и трикотажными бельевыми, изделиями чулочно-носо</w:t>
      </w:r>
      <w:r>
        <w:t>чными, изделиями и материалами, контактирующими с пищевыми продуктами, из полимерных материалов, в том числе для разового использования, товарами бытовой химии и лекарственными препаратами.</w:t>
      </w:r>
    </w:p>
    <w:p w:rsidR="00BF224C" w:rsidRDefault="0093290B">
      <w:pPr>
        <w:pStyle w:val="a3"/>
      </w:pPr>
      <w:bookmarkStart w:id="57" w:name="anchor1033"/>
      <w:bookmarkEnd w:id="57"/>
      <w:r>
        <w:t>33. При продаже непродовольственных товаров, принятых на комиссию,</w:t>
      </w:r>
      <w:r>
        <w:t xml:space="preserve"> продавец обеспечивает наличие на товаре ярлыка, содержащего:</w:t>
      </w:r>
    </w:p>
    <w:p w:rsidR="00BF224C" w:rsidRDefault="0093290B">
      <w:pPr>
        <w:pStyle w:val="a3"/>
      </w:pPr>
      <w:bookmarkStart w:id="58" w:name="anchor1331"/>
      <w:bookmarkEnd w:id="58"/>
      <w:r>
        <w:t>а) сведения, характеризующие состояние товара (новый, бывший в употреблении, недостатки товара);</w:t>
      </w:r>
    </w:p>
    <w:p w:rsidR="00BF224C" w:rsidRDefault="0093290B">
      <w:pPr>
        <w:pStyle w:val="a3"/>
      </w:pPr>
      <w:bookmarkStart w:id="59" w:name="anchor1332"/>
      <w:bookmarkEnd w:id="59"/>
      <w:r>
        <w:t xml:space="preserve">б) сведения о подтверждении соответствия товара установленным требованиям, а также о сроке </w:t>
      </w:r>
      <w:r>
        <w:t>годности и (или) сроке службы. В случае если такая информация отсутствует, продавец обязан предоставить потребителю информацию о том, что соответствие товара установленным требованиям должно быть подтверждено, на него должен быть установлен срок годности и</w:t>
      </w:r>
      <w:r>
        <w:t>ли срок службы, но сведения об этом отсутствуют.</w:t>
      </w:r>
    </w:p>
    <w:p w:rsidR="00BF224C" w:rsidRDefault="0093290B">
      <w:pPr>
        <w:pStyle w:val="a3"/>
      </w:pPr>
      <w:bookmarkStart w:id="60" w:name="anchor1034"/>
      <w:bookmarkEnd w:id="60"/>
      <w:r>
        <w:lastRenderedPageBreak/>
        <w:t>34. При передаче товара потребителю одновременно передаются установленные изготовителем комплект принадлежностей (при наличии) и документы, содержащие информацию о правилах и условиях безопасного использован</w:t>
      </w:r>
      <w:r>
        <w:t>ия товара (при наличии).</w:t>
      </w:r>
    </w:p>
    <w:p w:rsidR="00BF224C" w:rsidRDefault="0093290B">
      <w:pPr>
        <w:pStyle w:val="a3"/>
      </w:pPr>
      <w:r>
        <w:t>Вместе с товаром, в отношении которого установлен гарантийный срок, если он не истек, потребителю передаются (при наличии у продавца) соответствующие технические и (или) эксплуатационные документы (технический паспорт или иной заме</w:t>
      </w:r>
      <w:r>
        <w:t>няющий его документ, инструкция по эксплуатации), а также гарантийный талон на товар, подтверждающий право потребителя на использование оставшегося гарантийного срока.</w:t>
      </w:r>
    </w:p>
    <w:p w:rsidR="00BF224C" w:rsidRDefault="00BF224C">
      <w:pPr>
        <w:pStyle w:val="a3"/>
      </w:pPr>
    </w:p>
    <w:p w:rsidR="00BF224C" w:rsidRDefault="0093290B">
      <w:pPr>
        <w:pStyle w:val="1"/>
      </w:pPr>
      <w:bookmarkStart w:id="61" w:name="anchor20"/>
      <w:bookmarkEnd w:id="61"/>
      <w:r>
        <w:t>II. Правила продажи отдельных видов товаров по договору розничной купли-продажи</w:t>
      </w:r>
    </w:p>
    <w:p w:rsidR="00BF224C" w:rsidRDefault="00BF224C">
      <w:pPr>
        <w:pStyle w:val="a3"/>
      </w:pPr>
    </w:p>
    <w:p w:rsidR="00BF224C" w:rsidRDefault="0093290B">
      <w:pPr>
        <w:pStyle w:val="1"/>
      </w:pPr>
      <w:bookmarkStart w:id="62" w:name="anchor21"/>
      <w:bookmarkEnd w:id="62"/>
      <w:r>
        <w:t>Особен</w:t>
      </w:r>
      <w:r>
        <w:t>ности продажи продовольственных товаров по договору розничной купли-продажи</w:t>
      </w:r>
    </w:p>
    <w:p w:rsidR="00BF224C" w:rsidRDefault="00BF224C">
      <w:pPr>
        <w:pStyle w:val="a3"/>
      </w:pPr>
    </w:p>
    <w:p w:rsidR="00BF224C" w:rsidRDefault="0093290B">
      <w:pPr>
        <w:pStyle w:val="a3"/>
      </w:pPr>
      <w:bookmarkStart w:id="63" w:name="anchor1035"/>
      <w:bookmarkEnd w:id="63"/>
      <w:r>
        <w:t>35. В случае осуществления продавцом предпродажного фасования и упаковки продовольственных товаров, цена которых определяется на основании установленной продавцом цены за вес (мас</w:t>
      </w:r>
      <w:r>
        <w:t>су нетто) товара, на расфасованном товаре указывается его наименование, вес (масса нетто), цена за единицу измерения товара или вес (масса нетто) товара, цена отвеса, дата фасования и срок годности.</w:t>
      </w:r>
    </w:p>
    <w:p w:rsidR="00BF224C" w:rsidRDefault="0093290B">
      <w:pPr>
        <w:pStyle w:val="a3"/>
      </w:pPr>
      <w:bookmarkStart w:id="64" w:name="anchor1036"/>
      <w:bookmarkEnd w:id="64"/>
      <w:r>
        <w:t>36. Продовольственные товары, цена которых определяется н</w:t>
      </w:r>
      <w:r>
        <w:t>а основании установленной продавцом цены за вес (массу нетто) товара, передаются потребителю в потребительской упаковке (за исключением товаров, реализуемых методом самообслуживания или в тару потребителя) без взимания за потребительскую упаковку дополните</w:t>
      </w:r>
      <w:r>
        <w:t>льной платы.</w:t>
      </w:r>
    </w:p>
    <w:p w:rsidR="00BF224C" w:rsidRDefault="0093290B">
      <w:pPr>
        <w:pStyle w:val="a3"/>
      </w:pPr>
      <w:bookmarkStart w:id="65" w:name="anchor1037"/>
      <w:bookmarkEnd w:id="65"/>
      <w:r>
        <w:t>37. В месте продажи размещение (выкладка) молочных, молочных составных и молокосодержащих продуктов должно осуществляться способом, позволяющим визуально отделить указанные продукты от иных пищевых продуктов, и сопровождаться информационной на</w:t>
      </w:r>
      <w:r>
        <w:t>дписью "Продукты без заменителя молочного жира".</w:t>
      </w:r>
    </w:p>
    <w:p w:rsidR="00BF224C" w:rsidRDefault="00BF224C">
      <w:pPr>
        <w:pStyle w:val="a3"/>
      </w:pPr>
    </w:p>
    <w:p w:rsidR="00BF224C" w:rsidRDefault="0093290B">
      <w:pPr>
        <w:pStyle w:val="1"/>
      </w:pPr>
      <w:bookmarkStart w:id="66" w:name="anchor22"/>
      <w:bookmarkEnd w:id="66"/>
      <w:r>
        <w:t>Особенности продажи технически сложных товаров бытового назначения по договору розничной купли-продажи</w:t>
      </w:r>
    </w:p>
    <w:p w:rsidR="00BF224C" w:rsidRDefault="00BF224C">
      <w:pPr>
        <w:pStyle w:val="a3"/>
      </w:pPr>
    </w:p>
    <w:p w:rsidR="00BF224C" w:rsidRDefault="0093290B">
      <w:pPr>
        <w:pStyle w:val="a3"/>
      </w:pPr>
      <w:bookmarkStart w:id="67" w:name="anchor1038"/>
      <w:bookmarkEnd w:id="67"/>
      <w:r>
        <w:t>38. Образцы технически сложных товаров бытового назначения, предлагаемых для продажи, должны быть разм</w:t>
      </w:r>
      <w:r>
        <w:t>ещены в торговом помещении и сопровождаться краткими аннотациями, содержащими основные технические характеристики.</w:t>
      </w:r>
    </w:p>
    <w:p w:rsidR="00BF224C" w:rsidRDefault="0093290B">
      <w:pPr>
        <w:pStyle w:val="a3"/>
      </w:pPr>
      <w:bookmarkStart w:id="68" w:name="anchor1039"/>
      <w:bookmarkEnd w:id="68"/>
      <w:r>
        <w:t>39. Лицо, осуществляющее продажу технически сложных товаров бытового назначения, по требованию потребителя проверяет в его присутствии компле</w:t>
      </w:r>
      <w:r>
        <w:t>ктность товара, наличие относящихся к нему технических и (или) эксплуатационных документов, правильность цены.</w:t>
      </w:r>
    </w:p>
    <w:p w:rsidR="00BF224C" w:rsidRDefault="0093290B">
      <w:pPr>
        <w:pStyle w:val="a3"/>
      </w:pPr>
      <w:bookmarkStart w:id="69" w:name="anchor10392"/>
      <w:bookmarkEnd w:id="69"/>
      <w:r>
        <w:t>В случае если кассовый чек на товар, электронный или иной документ, подтверждающий оплату товара, не содержит наименование товара, артикул и (или</w:t>
      </w:r>
      <w:r>
        <w:t>) модель, сорт (при наличии), вместе с товаром потребителю по его требованию передается товарный чек, в котором указываются эти сведения, наименование продавца, дата продажи и цена товара, и лицом, непосредственно осуществляющим продажу товара, проставляет</w:t>
      </w:r>
      <w:r>
        <w:t>ся подпись.</w:t>
      </w:r>
    </w:p>
    <w:p w:rsidR="00BF224C" w:rsidRDefault="0093290B">
      <w:pPr>
        <w:pStyle w:val="a3"/>
      </w:pPr>
      <w:bookmarkStart w:id="70" w:name="anchor1040"/>
      <w:bookmarkEnd w:id="70"/>
      <w:r>
        <w:t>40. Продавец или иное лицо, выполняющее функции продавца по договору с ним, обязаны осуществить сборку и (или) установку (подключение) на дому у потребителя технически сложного товара бытового назначения, самостоятельная сборка и (или) подключе</w:t>
      </w:r>
      <w:r>
        <w:t>ние которого потребителем в соответствии с обязательными требованиями, изложенными в технических и (или) эксплуатационных документах, прилагаемых к товару, не допускается.</w:t>
      </w:r>
    </w:p>
    <w:p w:rsidR="00BF224C" w:rsidRDefault="0093290B">
      <w:pPr>
        <w:pStyle w:val="a3"/>
      </w:pPr>
      <w:r>
        <w:t>В случае если у продавца отсутствует возможность выполнения указанных работ, он обяз</w:t>
      </w:r>
      <w:r>
        <w:t>ан довести до сведения потребителя в момент продажи технически сложного товара бытового назначения информацию о лице, выполняющем указанные работы в субъекте Российской Федерации, в котором была осуществлена продажа технически сложного товара бытового назн</w:t>
      </w:r>
      <w:r>
        <w:t>ачения, или в субъектах Российской Федерации, граничащих с этим субъектом Российской Федерации.</w:t>
      </w:r>
    </w:p>
    <w:p w:rsidR="00BF224C" w:rsidRDefault="0093290B">
      <w:pPr>
        <w:pStyle w:val="a3"/>
      </w:pPr>
      <w:r>
        <w:t>Продавец вправе привлекать третье лицо для осуществления сборки и (или) установки (подключения) на дому у потребителя технически сложного товара бытового назнач</w:t>
      </w:r>
      <w:r>
        <w:t>ения.</w:t>
      </w:r>
    </w:p>
    <w:p w:rsidR="00BF224C" w:rsidRDefault="0093290B">
      <w:pPr>
        <w:pStyle w:val="a3"/>
      </w:pPr>
      <w:r>
        <w:t>Если стоимость сборки и (или) установки товара включена в его стоимость, то указанные работы должны выполняться продавцом или соответствующим лицом бесплатно.</w:t>
      </w:r>
    </w:p>
    <w:p w:rsidR="00BF224C" w:rsidRDefault="0093290B">
      <w:pPr>
        <w:pStyle w:val="a3"/>
      </w:pPr>
      <w:bookmarkStart w:id="71" w:name="anchor1041"/>
      <w:bookmarkEnd w:id="71"/>
      <w:r>
        <w:t>41. При дистанционном способе продажи товара возврат технически сложного товара бытового на</w:t>
      </w:r>
      <w:r>
        <w:t>значения надлежащего качества возможен в случае, если сохранены его потребительские свойства и товарный вид, документ, подтверждающий факт и условия покупки указанного товара. Отсутствие у потребителя документа, подтверждающего факт и условия покупки техни</w:t>
      </w:r>
      <w:r>
        <w:t>чески сложного товара бытового назначения у продавца, не лишает его возможности ссылаться на другие доказательства приобретения технически сложного товара бытового назначения у этого продавца.</w:t>
      </w:r>
    </w:p>
    <w:p w:rsidR="00BF224C" w:rsidRDefault="00BF224C">
      <w:pPr>
        <w:pStyle w:val="a3"/>
      </w:pPr>
    </w:p>
    <w:p w:rsidR="00BF224C" w:rsidRDefault="0093290B">
      <w:pPr>
        <w:pStyle w:val="1"/>
      </w:pPr>
      <w:bookmarkStart w:id="72" w:name="anchor23"/>
      <w:bookmarkEnd w:id="72"/>
      <w:r>
        <w:t>Особенности продажи автомобилей, мототехники, прицепов и номер</w:t>
      </w:r>
      <w:r>
        <w:t>ных агрегатов</w:t>
      </w:r>
    </w:p>
    <w:p w:rsidR="00BF224C" w:rsidRDefault="00BF224C">
      <w:pPr>
        <w:pStyle w:val="a3"/>
      </w:pPr>
    </w:p>
    <w:p w:rsidR="00BF224C" w:rsidRDefault="0093290B">
      <w:pPr>
        <w:pStyle w:val="a3"/>
      </w:pPr>
      <w:bookmarkStart w:id="73" w:name="anchor1042"/>
      <w:bookmarkEnd w:id="73"/>
      <w:r>
        <w:t>42. Автомобили, мотоциклы и другие виды мототехники, прицепы и номерные агрегаты к ним (двигатель, блок цилиндров двигателя, шасси (рама), кузов (кабина) автотранспортного средства или самоходной машины, а также коробка передач и мост самохо</w:t>
      </w:r>
      <w:r>
        <w:t>дной машины) должны пройти предпродажную подготовку, виды и объемы которой определяются изготовителем. В сервисной книжке на товар или ином заменяющем ее документе продавец обязан сделать отметку о проведении такой подготовки.</w:t>
      </w:r>
    </w:p>
    <w:p w:rsidR="00BF224C" w:rsidRDefault="0093290B">
      <w:pPr>
        <w:pStyle w:val="a3"/>
      </w:pPr>
      <w:bookmarkStart w:id="74" w:name="anchor1043"/>
      <w:bookmarkEnd w:id="74"/>
      <w:r>
        <w:t>43. При передаче товара потре</w:t>
      </w:r>
      <w:r>
        <w:t>бителю одновременно передаются установленные изготовителем комплект принадлежностей и документы с информацией о правилах и условиях эффективного и безопасного использования товара и поддержания его в пригодном к эксплуатации состоянии, в том числе сервисна</w:t>
      </w:r>
      <w:r>
        <w:t>я книжка или иной заменяющий ее документ (в случае если такие документы представляются в электронной форме, то продавец при передаче товара потребителю обязан довести до сведения потребителя порядок доступа к ним), а также документ, удостоверяющий право со</w:t>
      </w:r>
      <w:r>
        <w:t>бственности на транспортное средство и номерной агрегат.</w:t>
      </w:r>
    </w:p>
    <w:p w:rsidR="00BF224C" w:rsidRDefault="0093290B">
      <w:pPr>
        <w:pStyle w:val="a3"/>
      </w:pPr>
      <w:bookmarkStart w:id="75" w:name="anchor1044"/>
      <w:bookmarkEnd w:id="75"/>
      <w:r>
        <w:t>44. Лицо, осуществляющее продажу, при передаче товара проверяет в присутствии потребителя качество выполненных работ по предпродажной подготовке товара, а также его комплектность.</w:t>
      </w:r>
    </w:p>
    <w:p w:rsidR="00BF224C" w:rsidRDefault="0093290B">
      <w:pPr>
        <w:pStyle w:val="a3"/>
      </w:pPr>
      <w:bookmarkStart w:id="76" w:name="anchor1045"/>
      <w:bookmarkEnd w:id="76"/>
      <w:r>
        <w:t>45. При дистанционн</w:t>
      </w:r>
      <w:r>
        <w:t>ом способе продажи товара возврат транспортного средства надлежащего качества возможен в случае, если сохранены его потребительские свойства и товарный вид, документ, подтверждающий факт и условия покупки указанного товара у продавца. Отсутствие у потребит</w:t>
      </w:r>
      <w:r>
        <w:t>еля документа, подтверждающего факт и условия покупки транспортного средства, не лишает его возможности ссылаться на другие доказательства приобретения транспортного средства у этого продавца.</w:t>
      </w:r>
    </w:p>
    <w:p w:rsidR="00BF224C" w:rsidRDefault="00BF224C">
      <w:pPr>
        <w:pStyle w:val="a3"/>
      </w:pPr>
    </w:p>
    <w:p w:rsidR="00BF224C" w:rsidRDefault="0093290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F224C" w:rsidRDefault="0093290B">
      <w:pPr>
        <w:pStyle w:val="a8"/>
      </w:pPr>
      <w:bookmarkStart w:id="77" w:name="anchor24"/>
      <w:bookmarkEnd w:id="77"/>
      <w:r>
        <w:t xml:space="preserve">Наименование изменено с 1 сентября </w:t>
      </w:r>
      <w:r>
        <w:t xml:space="preserve">2024 г. - </w:t>
      </w:r>
      <w:hyperlink r:id="rId32" w:history="1">
        <w:r>
          <w:t>Постановление</w:t>
        </w:r>
      </w:hyperlink>
      <w:r>
        <w:t xml:space="preserve"> Правительства России от 17 мая 2024 г. N 616</w:t>
      </w:r>
    </w:p>
    <w:p w:rsidR="00BF224C" w:rsidRDefault="0093290B">
      <w:pPr>
        <w:pStyle w:val="a8"/>
      </w:pPr>
      <w:hyperlink r:id="rId33" w:history="1">
        <w:r>
          <w:t>См. предыдущую редакцию</w:t>
        </w:r>
      </w:hyperlink>
    </w:p>
    <w:p w:rsidR="00BF224C" w:rsidRDefault="0093290B">
      <w:pPr>
        <w:pStyle w:val="1"/>
      </w:pPr>
      <w:r>
        <w:t>Особенности продажи драг</w:t>
      </w:r>
      <w:r>
        <w:t>оценных металлов и драгоценных камней</w:t>
      </w:r>
    </w:p>
    <w:p w:rsidR="00BF224C" w:rsidRDefault="00BF224C">
      <w:pPr>
        <w:pStyle w:val="a3"/>
      </w:pPr>
    </w:p>
    <w:p w:rsidR="00BF224C" w:rsidRDefault="0093290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F224C" w:rsidRDefault="0093290B">
      <w:pPr>
        <w:pStyle w:val="a8"/>
      </w:pPr>
      <w:bookmarkStart w:id="78" w:name="anchor1046"/>
      <w:bookmarkEnd w:id="78"/>
      <w:r>
        <w:t xml:space="preserve">Пункт 46 изменен с 1 сентября 2025 г. - </w:t>
      </w:r>
      <w:hyperlink r:id="rId34" w:history="1">
        <w:r>
          <w:t>Постановление</w:t>
        </w:r>
      </w:hyperlink>
      <w:r>
        <w:t xml:space="preserve"> Правительства России от 17 мая 2024 г. N 616</w:t>
      </w:r>
    </w:p>
    <w:p w:rsidR="00BF224C" w:rsidRDefault="0093290B">
      <w:pPr>
        <w:pStyle w:val="a8"/>
      </w:pPr>
      <w:hyperlink r:id="rId35" w:history="1">
        <w:r>
          <w:t>См. предыдущую редакцию</w:t>
        </w:r>
      </w:hyperlink>
    </w:p>
    <w:p w:rsidR="00BF224C" w:rsidRDefault="0093290B">
      <w:pPr>
        <w:pStyle w:val="a3"/>
      </w:pPr>
      <w:r>
        <w:t>46. Продажа ювелирных и других изделий из драгоценных металлов, произведенных в Российской Федерации, ввезенных на ее территорию, подлежащих опробованию, анализу и клеймению, осуществ</w:t>
      </w:r>
      <w:r>
        <w:t>ляется только при наличии на этих изделиях оттисков государственных пробирных клейм, а также оттисков именников (для изделий российского производства).</w:t>
      </w:r>
    </w:p>
    <w:p w:rsidR="00BF224C" w:rsidRDefault="0093290B">
      <w:pPr>
        <w:pStyle w:val="a3"/>
      </w:pPr>
      <w:r>
        <w:t>Допускается продажа ювелирных и других изделий из серебра российского производства без оттиска государст</w:t>
      </w:r>
      <w:r>
        <w:t>венного пробирного клейма.</w:t>
      </w:r>
    </w:p>
    <w:p w:rsidR="00BF224C" w:rsidRDefault="0093290B">
      <w:pPr>
        <w:pStyle w:val="a3"/>
      </w:pPr>
      <w:bookmarkStart w:id="79" w:name="anchor10463"/>
      <w:bookmarkEnd w:id="79"/>
      <w:r>
        <w:t>Продажа ограненных драгоценных камней осуществляется только при наличии сертификата на каждый такой камень.</w:t>
      </w:r>
    </w:p>
    <w:p w:rsidR="00BF224C" w:rsidRDefault="0093290B">
      <w:pPr>
        <w:pStyle w:val="a3"/>
      </w:pPr>
      <w:bookmarkStart w:id="80" w:name="anchor10464"/>
      <w:bookmarkEnd w:id="80"/>
      <w:r>
        <w:t>Продажа инвестиционных драгоценных металлов осуществляется только при наличии паспорта или сертификата на каждый слиток.</w:t>
      </w:r>
    </w:p>
    <w:p w:rsidR="00BF224C" w:rsidRDefault="0093290B">
      <w:pPr>
        <w:pStyle w:val="a5"/>
        <w:rPr>
          <w:sz w:val="16"/>
        </w:rPr>
      </w:pPr>
      <w:r>
        <w:rPr>
          <w:sz w:val="16"/>
        </w:rPr>
        <w:t>ГАРАНТ:</w:t>
      </w:r>
    </w:p>
    <w:p w:rsidR="00BF224C" w:rsidRDefault="0093290B">
      <w:pPr>
        <w:pStyle w:val="a5"/>
      </w:pPr>
      <w:bookmarkStart w:id="81" w:name="anchor10465"/>
      <w:bookmarkEnd w:id="81"/>
      <w:r>
        <w:t xml:space="preserve">Требования, указанные в абзаце 5 пункта 46, </w:t>
      </w:r>
      <w:hyperlink r:id="rId36" w:history="1">
        <w:r>
          <w:t>не распространяются</w:t>
        </w:r>
      </w:hyperlink>
      <w:r>
        <w:t xml:space="preserve"> на монеты из золота, выпущенные в обращение до 1 сентября 2025 г.</w:t>
      </w:r>
    </w:p>
    <w:p w:rsidR="00BF224C" w:rsidRDefault="0093290B">
      <w:pPr>
        <w:pStyle w:val="a3"/>
      </w:pPr>
      <w:r>
        <w:t xml:space="preserve">Продажа монет из золота, в том числе принятых на комиссию от физических лиц, </w:t>
      </w:r>
      <w:r>
        <w:t>осуществляется при наличии документа, подтверждающего подлинность, на каждую монету.</w:t>
      </w:r>
    </w:p>
    <w:p w:rsidR="00BF224C" w:rsidRDefault="0093290B">
      <w:pPr>
        <w:pStyle w:val="a3"/>
      </w:pPr>
      <w:bookmarkStart w:id="82" w:name="anchor1047"/>
      <w:bookmarkEnd w:id="82"/>
      <w:r>
        <w:t>47. Информация о предлагаемых к продаже ювелирных и других изделиях из драгоценных металлов и (или) драгоценных камней, а также об ограненных драгоценных камнях должна сод</w:t>
      </w:r>
      <w:r>
        <w:t xml:space="preserve">ержать извлечения из нормативных правовых актов, устанавливающих </w:t>
      </w:r>
      <w:hyperlink r:id="rId37" w:history="1">
        <w:r>
          <w:t>порядок</w:t>
        </w:r>
      </w:hyperlink>
      <w:r>
        <w:t xml:space="preserve"> опробования, анализа и клеймения ювелирных и других изделий из драгоценных металлов и сертификации драгоценных ка</w:t>
      </w:r>
      <w:r>
        <w:t>мней.</w:t>
      </w:r>
    </w:p>
    <w:p w:rsidR="00BF224C" w:rsidRDefault="0093290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F224C" w:rsidRDefault="0093290B">
      <w:pPr>
        <w:pStyle w:val="a8"/>
      </w:pPr>
      <w:bookmarkStart w:id="83" w:name="anchor1048"/>
      <w:bookmarkEnd w:id="83"/>
      <w:r>
        <w:t xml:space="preserve">Пункт 48 изменен с 1 сентября 2024 г. - </w:t>
      </w:r>
      <w:hyperlink r:id="rId38" w:history="1">
        <w:r>
          <w:t>Постановление</w:t>
        </w:r>
      </w:hyperlink>
      <w:r>
        <w:t xml:space="preserve"> Правительства России от 17 мая 2024 г. N 616</w:t>
      </w:r>
    </w:p>
    <w:p w:rsidR="00BF224C" w:rsidRDefault="0093290B">
      <w:pPr>
        <w:pStyle w:val="a8"/>
      </w:pPr>
      <w:hyperlink r:id="rId39" w:history="1">
        <w:r>
          <w:t>См. предыдущую редакцию</w:t>
        </w:r>
      </w:hyperlink>
    </w:p>
    <w:p w:rsidR="00BF224C" w:rsidRDefault="0093290B">
      <w:pPr>
        <w:pStyle w:val="a3"/>
      </w:pPr>
      <w:r>
        <w:t xml:space="preserve">48. Ювелирные и другие изделия из драгоценных металлов и (или) драгоценных камней, выставленные для продажи, должны быть сгруппированы по их назначению и иметь опломбированные ярлыки с указанием наименования изделия </w:t>
      </w:r>
      <w:r>
        <w:t>и его изготовителя (или импортера и страны происхождения (производства) изделия), артикула и (или) модели, общего веса изделия, наименования драгоценного металла и его пробы, наименования, веса, формы огранки и качественно-цветовых характеристик вставок др</w:t>
      </w:r>
      <w:r>
        <w:t>агоценных камней, наименования вставок, не относящихся к драгоценным камням, а также цены изделия.</w:t>
      </w:r>
    </w:p>
    <w:p w:rsidR="00BF224C" w:rsidRDefault="0093290B">
      <w:pPr>
        <w:pStyle w:val="a3"/>
      </w:pPr>
      <w:r>
        <w:t>В случае если драгоценный камень, закрепленный в ювелирном изделии, подвергся обработке, изменившей качественно-цветовые характеристики драгоценного камня, н</w:t>
      </w:r>
      <w:r>
        <w:t>а ярлыках ювелирных изделий должна быть указана информация вместе с наименованием вставок драгоценных камней - "облагороженный".</w:t>
      </w:r>
    </w:p>
    <w:p w:rsidR="00BF224C" w:rsidRDefault="0093290B">
      <w:pPr>
        <w:pStyle w:val="a3"/>
      </w:pPr>
      <w:r>
        <w:t>В случае если вставка, закрепленная в ювелирном изделии, состоит из 2 и более частей, соединенных скрепляющим веществом, одна и</w:t>
      </w:r>
      <w:r>
        <w:t xml:space="preserve"> (или) более из которых относится к драгоценным камням, на ярлыках ювелирных изделий должна быть указана информация вместе с наименованием вставки - "составной", а также наименование части (частей) вставки, относящихся к драгоценным камням.</w:t>
      </w:r>
    </w:p>
    <w:p w:rsidR="00BF224C" w:rsidRDefault="0093290B">
      <w:pPr>
        <w:pStyle w:val="a3"/>
      </w:pPr>
      <w:r>
        <w:t>При использован</w:t>
      </w:r>
      <w:r>
        <w:t xml:space="preserve">ии наименования природного минерала для обозначения вставок из материалов искусственного происхождения, закрепленных в ювелирных изделиях из драгоценных металлов, на ярлыках ювелирных изделий должна быть указана информация вместе с наименованием вставок - </w:t>
      </w:r>
      <w:r>
        <w:t>"синтетический (выращенный)" или "имитация".</w:t>
      </w:r>
    </w:p>
    <w:p w:rsidR="00BF224C" w:rsidRDefault="0093290B">
      <w:pPr>
        <w:pStyle w:val="a3"/>
      </w:pPr>
      <w:bookmarkStart w:id="84" w:name="anchor10485"/>
      <w:bookmarkEnd w:id="84"/>
      <w:r>
        <w:t xml:space="preserve">В случае если ювелирные изделия, в том числе принятые на комиссию от физических лиц или приобретенные у физических лиц по договору купли-продажи, выставленные для продажи, были в употреблении и не утратили свои </w:t>
      </w:r>
      <w:r>
        <w:t>потребительские и (или) функциональные свойства, на ярлыках ювелирных изделий должна быть указана информация - "бывший в употреблении".</w:t>
      </w:r>
    </w:p>
    <w:p w:rsidR="00BF224C" w:rsidRDefault="0093290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F224C" w:rsidRDefault="0093290B">
      <w:pPr>
        <w:pStyle w:val="a8"/>
      </w:pPr>
      <w:bookmarkStart w:id="85" w:name="anchor1049"/>
      <w:bookmarkEnd w:id="85"/>
      <w:r>
        <w:t xml:space="preserve">Пункт 49 изменен с 1 сентября 2024 г. - </w:t>
      </w:r>
      <w:hyperlink r:id="rId40" w:history="1">
        <w:r>
          <w:t>Постановление</w:t>
        </w:r>
      </w:hyperlink>
      <w:r>
        <w:t xml:space="preserve"> Правительства России от 17 мая 2024 г. N 616</w:t>
      </w:r>
    </w:p>
    <w:p w:rsidR="00BF224C" w:rsidRDefault="0093290B">
      <w:pPr>
        <w:pStyle w:val="a8"/>
      </w:pPr>
      <w:r>
        <w:t xml:space="preserve">Изменения в части, касающейся монет из золота, </w:t>
      </w:r>
      <w:hyperlink r:id="rId41" w:history="1">
        <w:r>
          <w:t>вступают в силу</w:t>
        </w:r>
      </w:hyperlink>
      <w:r>
        <w:t xml:space="preserve"> с 1 сентября 2025 г.</w:t>
      </w:r>
    </w:p>
    <w:p w:rsidR="00BF224C" w:rsidRDefault="0093290B">
      <w:pPr>
        <w:pStyle w:val="a8"/>
      </w:pPr>
      <w:hyperlink r:id="rId42" w:history="1">
        <w:r>
          <w:t>См. предыдущую редакцию</w:t>
        </w:r>
      </w:hyperlink>
    </w:p>
    <w:p w:rsidR="00BF224C" w:rsidRDefault="0093290B">
      <w:pPr>
        <w:pStyle w:val="a5"/>
        <w:rPr>
          <w:sz w:val="16"/>
        </w:rPr>
      </w:pPr>
      <w:r>
        <w:rPr>
          <w:sz w:val="16"/>
        </w:rPr>
        <w:t>ГАРАНТ:</w:t>
      </w:r>
    </w:p>
    <w:p w:rsidR="00BF224C" w:rsidRDefault="0093290B">
      <w:pPr>
        <w:pStyle w:val="a5"/>
      </w:pPr>
      <w:bookmarkStart w:id="86" w:name="anchor130712"/>
      <w:bookmarkEnd w:id="86"/>
      <w:r>
        <w:t xml:space="preserve">Требования, указанные в абзаце 1 пункта 49, </w:t>
      </w:r>
      <w:hyperlink r:id="rId43" w:history="1">
        <w:r>
          <w:t>не распространяются</w:t>
        </w:r>
      </w:hyperlink>
      <w:r>
        <w:t xml:space="preserve"> на монеты из золота, выпущенные в обращение до 1 сентября 2025</w:t>
      </w:r>
      <w:r>
        <w:t> г.</w:t>
      </w:r>
    </w:p>
    <w:p w:rsidR="00BF224C" w:rsidRDefault="0093290B">
      <w:pPr>
        <w:pStyle w:val="a3"/>
      </w:pPr>
      <w:r>
        <w:t>49. При передаче приобретенного товара потребителю продавец проверяет соответствие ювелирного изделия данным, указанным на ярлыке, для инвестиционных драгоценных металлов - соответствие паспорту или сертификату на каждый слиток, для монет из золота - с</w:t>
      </w:r>
      <w:r>
        <w:t>оответствие документу, подтверждающему подлинность монеты, для ограненных драгоценных камней - соответствие сертификату на каждый ограненный драгоценный камень.</w:t>
      </w:r>
    </w:p>
    <w:p w:rsidR="00BF224C" w:rsidRDefault="0093290B">
      <w:pPr>
        <w:pStyle w:val="a3"/>
      </w:pPr>
      <w:bookmarkStart w:id="87" w:name="anchor10492"/>
      <w:bookmarkEnd w:id="87"/>
      <w:r>
        <w:t>По требованию потребителя в его присутствии проводится взвешивание приобретенных ювелирного и д</w:t>
      </w:r>
      <w:r>
        <w:t xml:space="preserve">ругого изделия из драгоценных металлов и (или) драгоценных камней, монеты из драгоценных металлов с применением средств измерений, находящихся в исправном состоянии и соответствующих требованиям </w:t>
      </w:r>
      <w:hyperlink r:id="rId44" w:history="1">
        <w:r>
          <w:t>законодательства</w:t>
        </w:r>
      </w:hyperlink>
      <w:r>
        <w:t xml:space="preserve"> Российской Федерации об обеспечении единства измерений.</w:t>
      </w:r>
    </w:p>
    <w:p w:rsidR="00BF224C" w:rsidRDefault="0093290B">
      <w:pPr>
        <w:pStyle w:val="a3"/>
      </w:pPr>
      <w:bookmarkStart w:id="88" w:name="anchor1050"/>
      <w:bookmarkEnd w:id="88"/>
      <w:r>
        <w:t>50. Ювелирные и другие изделия из драгоценных металлов и (или) драгоценных камней, а также ограненные драгоценные камни должны иметь потребительскую упаковку.</w:t>
      </w:r>
    </w:p>
    <w:p w:rsidR="00BF224C" w:rsidRDefault="0093290B">
      <w:pPr>
        <w:pStyle w:val="a8"/>
        <w:rPr>
          <w:sz w:val="16"/>
        </w:rPr>
      </w:pPr>
      <w:r>
        <w:rPr>
          <w:sz w:val="16"/>
        </w:rPr>
        <w:t>Информация об изме</w:t>
      </w:r>
      <w:r>
        <w:rPr>
          <w:sz w:val="16"/>
        </w:rPr>
        <w:t>нениях:</w:t>
      </w:r>
    </w:p>
    <w:p w:rsidR="00BF224C" w:rsidRDefault="0093290B">
      <w:pPr>
        <w:pStyle w:val="a8"/>
      </w:pPr>
      <w:bookmarkStart w:id="89" w:name="anchor1051"/>
      <w:bookmarkEnd w:id="89"/>
      <w:r>
        <w:t xml:space="preserve">Пункт 51 изменен с 1 сентября 2024 г. - </w:t>
      </w:r>
      <w:hyperlink r:id="rId45" w:history="1">
        <w:r>
          <w:t>Постановление</w:t>
        </w:r>
      </w:hyperlink>
      <w:r>
        <w:t xml:space="preserve"> Правительства России от 17 мая 2024 г. N 616</w:t>
      </w:r>
    </w:p>
    <w:p w:rsidR="00BF224C" w:rsidRDefault="0093290B">
      <w:pPr>
        <w:pStyle w:val="a8"/>
      </w:pPr>
      <w:hyperlink r:id="rId46" w:history="1">
        <w:r>
          <w:t>См. пред</w:t>
        </w:r>
        <w:r>
          <w:t>ыдущую редакцию</w:t>
        </w:r>
      </w:hyperlink>
    </w:p>
    <w:p w:rsidR="00BF224C" w:rsidRDefault="0093290B">
      <w:pPr>
        <w:pStyle w:val="a3"/>
      </w:pPr>
      <w:r>
        <w:t>51. На территории Российской Федерации допускается продажа ювелирных изделий из драгоценных металлов и (или) драгоценных камней, инвестиционных драгоценных металлов, монет из драгоценных металлов, а также сертифицированных ограненных драгоц</w:t>
      </w:r>
      <w:r>
        <w:t>енных камней дистанционным способом продажи товара.</w:t>
      </w:r>
    </w:p>
    <w:p w:rsidR="00BF224C" w:rsidRDefault="0093290B">
      <w:pPr>
        <w:pStyle w:val="a3"/>
      </w:pPr>
      <w:bookmarkStart w:id="90" w:name="anchor10512"/>
      <w:bookmarkEnd w:id="90"/>
      <w:r>
        <w:t>При дистанционном способе продажи товара возврат ювелирных изделий из драгоценных металлов и (или) драгоценных камней, монет из драгоценных металлов, а также сертифицированных ограненных драгоценных камне</w:t>
      </w:r>
      <w:r>
        <w:t>й надлежащего качества возможен в случае, если сохранены его товарный вид, потребительские свойства, документ, подтверждающий факт и условия покупки указанного товара у продавца, и потребительская упаковка (в отношении монет из драгоценных металлов - при н</w:t>
      </w:r>
      <w:r>
        <w:t>аличии такой упаковки). Отсутствие у потребителя документа, подтверждающего факт и условия покупки ювелирных изделий из драгоценных металлов и (или) драгоценных камней, не лишает его возможности ссылаться на другие доказательства приобретения ювелирных изд</w:t>
      </w:r>
      <w:r>
        <w:t>елий из драгоценных металлов и (или) драгоценных камней у этого продавца.</w:t>
      </w:r>
    </w:p>
    <w:p w:rsidR="00BF224C" w:rsidRDefault="0093290B">
      <w:pPr>
        <w:pStyle w:val="a3"/>
      </w:pPr>
      <w:bookmarkStart w:id="91" w:name="anchor10513"/>
      <w:bookmarkEnd w:id="91"/>
      <w:r>
        <w:t>При дистанционном способе продажи инвестиционные драгоценные металлы возврату не подлежат.</w:t>
      </w:r>
    </w:p>
    <w:p w:rsidR="00BF224C" w:rsidRDefault="0093290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F224C" w:rsidRDefault="0093290B">
      <w:pPr>
        <w:pStyle w:val="a8"/>
      </w:pPr>
      <w:bookmarkStart w:id="92" w:name="anchor10511"/>
      <w:bookmarkEnd w:id="92"/>
      <w:r>
        <w:t xml:space="preserve">Подраздел дополнен пунктом 51.1 с 1 сентября 2025 г. - </w:t>
      </w:r>
      <w:hyperlink r:id="rId47" w:history="1">
        <w:r>
          <w:t>Постановление</w:t>
        </w:r>
      </w:hyperlink>
      <w:r>
        <w:t xml:space="preserve"> Правительства России от 17 мая 2024 г. N 616</w:t>
      </w:r>
    </w:p>
    <w:p w:rsidR="00BF224C" w:rsidRDefault="0093290B">
      <w:pPr>
        <w:pStyle w:val="a3"/>
      </w:pPr>
      <w:r>
        <w:t>51</w:t>
      </w:r>
      <w:r>
        <w:rPr>
          <w:vertAlign w:val="superscript"/>
        </w:rPr>
        <w:t> 1</w:t>
      </w:r>
      <w:r>
        <w:t xml:space="preserve">. Требования, указанные в </w:t>
      </w:r>
      <w:hyperlink r:id="rId48" w:history="1">
        <w:r>
          <w:t>абзаце пятом пункта 46</w:t>
        </w:r>
      </w:hyperlink>
      <w:r>
        <w:t xml:space="preserve"> и </w:t>
      </w:r>
      <w:hyperlink r:id="rId49" w:history="1">
        <w:r>
          <w:t xml:space="preserve">абзаце первом </w:t>
        </w:r>
        <w:r>
          <w:t>пункта 49</w:t>
        </w:r>
      </w:hyperlink>
      <w:r>
        <w:t xml:space="preserve"> настоящих Правил, не распространяются на монеты из золота, выпущенные в обращение до 1 сентября 2025 г.</w:t>
      </w:r>
    </w:p>
    <w:p w:rsidR="00BF224C" w:rsidRDefault="00BF224C">
      <w:pPr>
        <w:pStyle w:val="a3"/>
      </w:pPr>
    </w:p>
    <w:p w:rsidR="00BF224C" w:rsidRDefault="0093290B">
      <w:pPr>
        <w:pStyle w:val="1"/>
      </w:pPr>
      <w:bookmarkStart w:id="93" w:name="anchor25"/>
      <w:bookmarkEnd w:id="93"/>
      <w:r>
        <w:t>Особенности продажи животных и растений</w:t>
      </w:r>
    </w:p>
    <w:p w:rsidR="00BF224C" w:rsidRDefault="00BF224C">
      <w:pPr>
        <w:pStyle w:val="a3"/>
      </w:pPr>
    </w:p>
    <w:p w:rsidR="00BF224C" w:rsidRDefault="0093290B">
      <w:pPr>
        <w:pStyle w:val="a3"/>
      </w:pPr>
      <w:bookmarkStart w:id="94" w:name="anchor1052"/>
      <w:bookmarkEnd w:id="94"/>
      <w:r>
        <w:t>52. Информация о животных и растениях, предлагаемых к продаже, должна содержать их видовое название,</w:t>
      </w:r>
      <w:r>
        <w:t xml:space="preserve"> сведения об особенностях содержания и разведения. Продавец также должен предоставить следующую информацию:</w:t>
      </w:r>
    </w:p>
    <w:p w:rsidR="00BF224C" w:rsidRDefault="0093290B">
      <w:pPr>
        <w:pStyle w:val="a3"/>
      </w:pPr>
      <w:bookmarkStart w:id="95" w:name="anchor1521"/>
      <w:bookmarkEnd w:id="95"/>
      <w:r>
        <w:t>а) номер и дата разрешения на добывание, оборот, содержание и разведение в полувольных условиях и искусственно созданной среде обитания определенных</w:t>
      </w:r>
      <w:r>
        <w:t xml:space="preserve"> видов диких животных;</w:t>
      </w:r>
    </w:p>
    <w:p w:rsidR="00BF224C" w:rsidRDefault="0093290B">
      <w:pPr>
        <w:pStyle w:val="a3"/>
      </w:pPr>
      <w:bookmarkStart w:id="96" w:name="anchor1522"/>
      <w:bookmarkEnd w:id="96"/>
      <w:r>
        <w:t>б) номер и дата разрешения на ввоз на территорию Российской Федерации определенных видов диких животных и дикорастущих растений, выданного компетентным органом страны-экспортера или иным уполномоченным на выдачу такого разрешения орг</w:t>
      </w:r>
      <w:r>
        <w:t xml:space="preserve">аном (в отношении ввезенных в Российскую Федерацию диких животных и дикорастущих растений, подпадающих под действие </w:t>
      </w:r>
      <w:hyperlink r:id="rId50" w:history="1">
        <w:r>
          <w:t>Конвенции</w:t>
        </w:r>
      </w:hyperlink>
      <w:r>
        <w:t xml:space="preserve"> о международной торговле видами дикой фауны и флоры, находящимис</w:t>
      </w:r>
      <w:r>
        <w:t>я под угрозой исчезновения, или конфискованных в результате нарушения указанной Конвенции);</w:t>
      </w:r>
    </w:p>
    <w:p w:rsidR="00BF224C" w:rsidRDefault="0093290B">
      <w:pPr>
        <w:pStyle w:val="a3"/>
      </w:pPr>
      <w:bookmarkStart w:id="97" w:name="anchor1523"/>
      <w:bookmarkEnd w:id="97"/>
      <w:r>
        <w:t>в) номер и дата свидетельства о внесении зоологической коллекции, частью которой является предлагаемое к продаже дикое животное, в реестр зоологических коллекций, п</w:t>
      </w:r>
      <w:r>
        <w:t>оставленных на государственный учет (в отношении диких животных, разведенных в неволе и являющихся частью зоологической коллекции);</w:t>
      </w:r>
    </w:p>
    <w:p w:rsidR="00BF224C" w:rsidRDefault="0093290B">
      <w:pPr>
        <w:pStyle w:val="a3"/>
      </w:pPr>
      <w:bookmarkStart w:id="98" w:name="anchor1524"/>
      <w:bookmarkEnd w:id="98"/>
      <w:r>
        <w:t xml:space="preserve">г) ветеринарный сопроводительный документ, оформленный в соответствии со </w:t>
      </w:r>
      <w:hyperlink r:id="rId51" w:history="1">
        <w:r>
          <w:t>статьей 2</w:t>
        </w:r>
        <w:r>
          <w:rPr>
            <w:vertAlign w:val="superscript"/>
          </w:rPr>
          <w:t> 3</w:t>
        </w:r>
      </w:hyperlink>
      <w:r>
        <w:t xml:space="preserve"> Закона Российской Федерации "О ветеринарии", либо ветеринарный паспорт животного, оформленный в соответствии с </w:t>
      </w:r>
      <w:hyperlink r:id="rId52" w:history="1">
        <w:r>
          <w:t>решением</w:t>
        </w:r>
      </w:hyperlink>
      <w:r>
        <w:t xml:space="preserve"> Комиссии Таможенного союза от 18 июня 2</w:t>
      </w:r>
      <w:r>
        <w:t>010 г. N 317 "О применении ветеринарно-санитарных мер в Евразийском экономическом союзе".</w:t>
      </w:r>
    </w:p>
    <w:p w:rsidR="00BF224C" w:rsidRDefault="0093290B">
      <w:pPr>
        <w:pStyle w:val="a3"/>
      </w:pPr>
      <w:bookmarkStart w:id="99" w:name="anchor1053"/>
      <w:bookmarkEnd w:id="99"/>
      <w:r>
        <w:t>53. В случае если кассовый чек на товар, электронный или иной документ, подтверждающий оплату товара, не содержит видовое название и количество животных или растений,</w:t>
      </w:r>
      <w:r>
        <w:t xml:space="preserve"> вместе с товаром потребителю по его требованию передается товарный чек, в котором указываются эти сведения, наименование продавца, дата продажи и цена, и лицом, непосредственно осуществляющим продажу товара, проставляется подпись.</w:t>
      </w:r>
    </w:p>
    <w:p w:rsidR="00BF224C" w:rsidRDefault="0093290B">
      <w:pPr>
        <w:pStyle w:val="a3"/>
      </w:pPr>
      <w:bookmarkStart w:id="100" w:name="anchor10532"/>
      <w:bookmarkEnd w:id="100"/>
      <w:r>
        <w:t>Потребителю передаются с</w:t>
      </w:r>
      <w:r>
        <w:t xml:space="preserve">ведения о номере и дате одного из документов, указанных в </w:t>
      </w:r>
      <w:hyperlink r:id="rId53" w:history="1">
        <w:r>
          <w:t>пункте 52</w:t>
        </w:r>
      </w:hyperlink>
      <w:r>
        <w:t xml:space="preserve"> настоящих Правил (при продаже дикого животного или дикорастущего растения).</w:t>
      </w:r>
    </w:p>
    <w:p w:rsidR="00BF224C" w:rsidRDefault="00BF224C">
      <w:pPr>
        <w:pStyle w:val="a3"/>
      </w:pPr>
    </w:p>
    <w:p w:rsidR="00BF224C" w:rsidRDefault="0093290B">
      <w:pPr>
        <w:pStyle w:val="1"/>
      </w:pPr>
      <w:bookmarkStart w:id="101" w:name="anchor26"/>
      <w:bookmarkEnd w:id="101"/>
      <w:r>
        <w:t>Особенности продажи экземпляров аудиовизуальных произведений и фонограмм, программ</w:t>
      </w:r>
      <w:r>
        <w:t xml:space="preserve"> для электронных вычислительных машин и баз данных</w:t>
      </w:r>
    </w:p>
    <w:p w:rsidR="00BF224C" w:rsidRDefault="00BF224C">
      <w:pPr>
        <w:pStyle w:val="a3"/>
      </w:pPr>
    </w:p>
    <w:p w:rsidR="00BF224C" w:rsidRDefault="0093290B">
      <w:pPr>
        <w:pStyle w:val="a3"/>
      </w:pPr>
      <w:bookmarkStart w:id="102" w:name="anchor1054"/>
      <w:bookmarkEnd w:id="102"/>
      <w:r>
        <w:t>54. При продаже экземпляров аудиовизуальных произведений, фонограмм, программ для электронных вычислительных машин и баз данных продавец обязан предоставить потребителю следующую информацию о предлагаемом</w:t>
      </w:r>
      <w:r>
        <w:t xml:space="preserve"> к продаже товаре, наличие которой на каждом экземпляре (потребительской упаковке) является обязательным:</w:t>
      </w:r>
    </w:p>
    <w:p w:rsidR="00BF224C" w:rsidRDefault="0093290B">
      <w:pPr>
        <w:pStyle w:val="a3"/>
      </w:pPr>
      <w:bookmarkStart w:id="103" w:name="anchor1541"/>
      <w:bookmarkEnd w:id="103"/>
      <w:r>
        <w:t>а) технические характеристики носителя, а также записи аудиовизуального произведения, фонограммы, программы для электронных вычислительных машин и баз</w:t>
      </w:r>
      <w:r>
        <w:t>ы данных;</w:t>
      </w:r>
    </w:p>
    <w:p w:rsidR="00BF224C" w:rsidRDefault="0093290B">
      <w:pPr>
        <w:pStyle w:val="a3"/>
      </w:pPr>
      <w:bookmarkStart w:id="104" w:name="anchor1542"/>
      <w:bookmarkEnd w:id="104"/>
      <w:r>
        <w:t>б) сведения об обладателе авторского права и (или) смежных прав на аудиовизуальное произведение, фонограмму, программу для электронных вычислительных машин и базу данных;</w:t>
      </w:r>
    </w:p>
    <w:p w:rsidR="00BF224C" w:rsidRDefault="0093290B">
      <w:pPr>
        <w:pStyle w:val="a3"/>
      </w:pPr>
      <w:bookmarkStart w:id="105" w:name="anchor1543"/>
      <w:bookmarkEnd w:id="105"/>
      <w:r>
        <w:t>в) номер регистрации программы для электронных вычислительных машин или баз</w:t>
      </w:r>
      <w:r>
        <w:t>ы данных, если они были зарегистрированы;</w:t>
      </w:r>
    </w:p>
    <w:p w:rsidR="00BF224C" w:rsidRDefault="0093290B">
      <w:pPr>
        <w:pStyle w:val="a3"/>
      </w:pPr>
      <w:bookmarkStart w:id="106" w:name="anchor1544"/>
      <w:bookmarkEnd w:id="106"/>
      <w:r>
        <w:t>г) знак информационной продукции.</w:t>
      </w:r>
    </w:p>
    <w:p w:rsidR="00BF224C" w:rsidRDefault="0093290B">
      <w:pPr>
        <w:pStyle w:val="a3"/>
      </w:pPr>
      <w:bookmarkStart w:id="107" w:name="anchor1055"/>
      <w:bookmarkEnd w:id="107"/>
      <w:r>
        <w:t>55. В отношении экземпляров фильмов продавец обязан предоставить потребителю также следующую информацию:</w:t>
      </w:r>
    </w:p>
    <w:p w:rsidR="00BF224C" w:rsidRDefault="0093290B">
      <w:pPr>
        <w:pStyle w:val="a3"/>
      </w:pPr>
      <w:bookmarkStart w:id="108" w:name="anchor1551"/>
      <w:bookmarkEnd w:id="108"/>
      <w:r>
        <w:t>а) номер и дата прокатного удостоверения;</w:t>
      </w:r>
    </w:p>
    <w:p w:rsidR="00BF224C" w:rsidRDefault="0093290B">
      <w:pPr>
        <w:pStyle w:val="a3"/>
      </w:pPr>
      <w:bookmarkStart w:id="109" w:name="anchor1552"/>
      <w:bookmarkEnd w:id="109"/>
      <w:r>
        <w:t xml:space="preserve">б) наименование фильма, страны и </w:t>
      </w:r>
      <w:r>
        <w:t>студии, на которой снят фильм, год его выпуска;</w:t>
      </w:r>
    </w:p>
    <w:p w:rsidR="00BF224C" w:rsidRDefault="0093290B">
      <w:pPr>
        <w:pStyle w:val="a3"/>
      </w:pPr>
      <w:bookmarkStart w:id="110" w:name="anchor1553"/>
      <w:bookmarkEnd w:id="110"/>
      <w:r>
        <w:t>в) основные фильмографические данные (жанр, аннотация, сведения об авторе сценария, режиссере, композиторе, исполнителях главных ролей);</w:t>
      </w:r>
    </w:p>
    <w:p w:rsidR="00BF224C" w:rsidRDefault="0093290B">
      <w:pPr>
        <w:pStyle w:val="a3"/>
      </w:pPr>
      <w:bookmarkStart w:id="111" w:name="anchor1554"/>
      <w:bookmarkEnd w:id="111"/>
      <w:r>
        <w:t>г) продолжительность фильма (в часах и минутах).</w:t>
      </w:r>
    </w:p>
    <w:p w:rsidR="00BF224C" w:rsidRDefault="0093290B">
      <w:pPr>
        <w:pStyle w:val="a3"/>
      </w:pPr>
      <w:bookmarkStart w:id="112" w:name="anchor1056"/>
      <w:bookmarkEnd w:id="112"/>
      <w:r>
        <w:t>56. При передаче оплач</w:t>
      </w:r>
      <w:r>
        <w:t>енного товара продавец по требованию потребителя предоставляет ему возможность ознакомиться с фрагментами аудиовизуального произведения, фонограммы, демонстрирует работу программы для электронных вычислительных машин и базы данных. Места продажи должны быт</w:t>
      </w:r>
      <w:r>
        <w:t>ь технически оснащены для того, чтобы предоставить потребителю возможность проверить качество приобретаемых экземпляров аудиовизуальных произведений, фонограмм, программ для электронных вычислительных машин и баз данных.</w:t>
      </w:r>
    </w:p>
    <w:p w:rsidR="00BF224C" w:rsidRDefault="0093290B">
      <w:pPr>
        <w:pStyle w:val="a3"/>
      </w:pPr>
      <w:bookmarkStart w:id="113" w:name="anchor1057"/>
      <w:bookmarkEnd w:id="113"/>
      <w:r>
        <w:t>57. Продажа экземпляров аудиовизуал</w:t>
      </w:r>
      <w:r>
        <w:t>ьных произведений, фонограмм, программ для электронных вычислительных машин и баз данных осуществляется только в потребительской упаковке.</w:t>
      </w:r>
    </w:p>
    <w:p w:rsidR="00BF224C" w:rsidRDefault="0093290B">
      <w:pPr>
        <w:pStyle w:val="a3"/>
      </w:pPr>
      <w:bookmarkStart w:id="114" w:name="anchor1058"/>
      <w:bookmarkEnd w:id="114"/>
      <w:r>
        <w:t>58. Не допускается продажа экземпляров аудиовизуальных произведений, фонограмм, программ для электронных вычислительн</w:t>
      </w:r>
      <w:r>
        <w:t>ых машин и баз данных при осуществлении розничной торговли с использованием лотков и палаток.</w:t>
      </w:r>
    </w:p>
    <w:p w:rsidR="00BF224C" w:rsidRDefault="00BF224C">
      <w:pPr>
        <w:pStyle w:val="a3"/>
      </w:pPr>
    </w:p>
    <w:p w:rsidR="00BF224C" w:rsidRDefault="0093290B">
      <w:pPr>
        <w:pStyle w:val="1"/>
      </w:pPr>
      <w:bookmarkStart w:id="115" w:name="anchor27"/>
      <w:bookmarkEnd w:id="115"/>
      <w:r>
        <w:t>Особенности продажи строительных материалов и изделий</w:t>
      </w:r>
    </w:p>
    <w:p w:rsidR="00BF224C" w:rsidRDefault="00BF224C">
      <w:pPr>
        <w:pStyle w:val="a3"/>
      </w:pPr>
    </w:p>
    <w:p w:rsidR="00BF224C" w:rsidRDefault="0093290B">
      <w:pPr>
        <w:pStyle w:val="a3"/>
      </w:pPr>
      <w:bookmarkStart w:id="116" w:name="anchor1059"/>
      <w:bookmarkEnd w:id="116"/>
      <w:r>
        <w:t>59. При продаже круглых лесоматериалов и пиломатериалов продавец обязан на доступном для потребителя месте</w:t>
      </w:r>
      <w:r>
        <w:t xml:space="preserve"> разместить информацию с указанием коэффициентов перевода круглых лесоматериалов и пиломатериалов в плотную кубомассу, кубатуры пиломатериалов и методики измерений, соответствующей требованиям </w:t>
      </w:r>
      <w:hyperlink r:id="rId54" w:history="1">
        <w:r>
          <w:t>законодательства</w:t>
        </w:r>
      </w:hyperlink>
      <w:r>
        <w:t xml:space="preserve"> Российской Федерации об обеспечении единства измерений.</w:t>
      </w:r>
    </w:p>
    <w:p w:rsidR="00BF224C" w:rsidRDefault="0093290B">
      <w:pPr>
        <w:pStyle w:val="a3"/>
      </w:pPr>
      <w:r>
        <w:t>По требованию потребителя продавец обязан ознакомить его с порядком измерения строительных материалов и изделий, установленным стандартами.</w:t>
      </w:r>
    </w:p>
    <w:p w:rsidR="00BF224C" w:rsidRDefault="0093290B">
      <w:pPr>
        <w:pStyle w:val="a3"/>
      </w:pPr>
      <w:bookmarkStart w:id="117" w:name="anchor1060"/>
      <w:bookmarkEnd w:id="117"/>
      <w:r>
        <w:t xml:space="preserve">60. Вместе с товаром потребителю </w:t>
      </w:r>
      <w:r>
        <w:t>передается относящаяся к товару документация изготовителя. Если кассовый чек, электронный или иной документ, подтверждающий оплату товара, не содержит наименование товара, основные показатели, характеризующие этот товар, и количество товара, потребителю по</w:t>
      </w:r>
      <w:r>
        <w:t xml:space="preserve"> его требованию также передается товарный чек, в котором указываются эти сведения, наименование продавца, дата продажи и цена товара, и лицом, непосредственно осуществляющим продажу товара, проставляется подпись.</w:t>
      </w:r>
    </w:p>
    <w:p w:rsidR="00BF224C" w:rsidRDefault="0093290B">
      <w:pPr>
        <w:pStyle w:val="a3"/>
      </w:pPr>
      <w:bookmarkStart w:id="118" w:name="anchor1061"/>
      <w:bookmarkEnd w:id="118"/>
      <w:r>
        <w:t xml:space="preserve">61. Продавец должен обеспечить условия для </w:t>
      </w:r>
      <w:r>
        <w:t>вывоза лесных и строительных материалов транспортом потребителя.</w:t>
      </w:r>
    </w:p>
    <w:p w:rsidR="00BF224C" w:rsidRDefault="00BF224C">
      <w:pPr>
        <w:pStyle w:val="a3"/>
      </w:pPr>
    </w:p>
    <w:p w:rsidR="00BF224C" w:rsidRDefault="0093290B">
      <w:pPr>
        <w:pStyle w:val="1"/>
      </w:pPr>
      <w:bookmarkStart w:id="119" w:name="anchor28"/>
      <w:bookmarkEnd w:id="119"/>
      <w:r>
        <w:t>Особенности продажи иных видов товаров по договору розничной купли-продажи</w:t>
      </w:r>
    </w:p>
    <w:p w:rsidR="00BF224C" w:rsidRDefault="00BF224C">
      <w:pPr>
        <w:pStyle w:val="a3"/>
      </w:pPr>
    </w:p>
    <w:p w:rsidR="00BF224C" w:rsidRDefault="0093290B">
      <w:pPr>
        <w:pStyle w:val="a3"/>
      </w:pPr>
      <w:bookmarkStart w:id="120" w:name="anchor1062"/>
      <w:bookmarkEnd w:id="120"/>
      <w:r>
        <w:t>62. Ткани, одежда, меховые товары и обувь передаются потребителю (по его требованию) в упакованном виде без взиман</w:t>
      </w:r>
      <w:r>
        <w:t>ия за потребительскую упаковку дополнительной платы.</w:t>
      </w:r>
    </w:p>
    <w:p w:rsidR="00BF224C" w:rsidRDefault="0093290B">
      <w:pPr>
        <w:pStyle w:val="a3"/>
      </w:pPr>
      <w:bookmarkStart w:id="121" w:name="anchor1063"/>
      <w:bookmarkEnd w:id="121"/>
      <w:r>
        <w:t>63. В случае если кассовый чек на текстильные, трикотажные, швейные, меховые товары и обувь, электронный или иной документ, подтверждающий оплату таких товаров, не содержит наименование товара, артикул и</w:t>
      </w:r>
      <w:r>
        <w:t xml:space="preserve"> (или) модель, сорт (при наличии), вместе с товаром потребителю по его требованию передается товарный чек, в котором указываются эти сведения, наименование продавца, дата продажи и цена товара, и лицом, непосредственно осуществляющим продажу товара, проста</w:t>
      </w:r>
      <w:r>
        <w:t>вляется подпись.</w:t>
      </w:r>
    </w:p>
    <w:p w:rsidR="00BF224C" w:rsidRDefault="0093290B">
      <w:pPr>
        <w:pStyle w:val="a3"/>
      </w:pPr>
      <w:bookmarkStart w:id="122" w:name="anchor1064"/>
      <w:bookmarkEnd w:id="122"/>
      <w:r>
        <w:t>64. Непериодические издания, имеющиеся в продаже, размещаются в месте продажи или вносятся в каталоги изданий, имеющихся в наличии.</w:t>
      </w:r>
    </w:p>
    <w:p w:rsidR="00BF224C" w:rsidRDefault="0093290B">
      <w:pPr>
        <w:pStyle w:val="a3"/>
      </w:pPr>
      <w:r>
        <w:t>Допускается обозначение цены на каждом выставленном для продажи экземпляре издания.</w:t>
      </w:r>
    </w:p>
    <w:p w:rsidR="00BF224C" w:rsidRDefault="0093290B">
      <w:pPr>
        <w:pStyle w:val="a3"/>
      </w:pPr>
      <w:r>
        <w:t>Потребителю должна быть</w:t>
      </w:r>
      <w:r>
        <w:t xml:space="preserve"> предоставлена возможность беспрепятственного ознакомления с содержанием предлагаемых к продаже непериодических изданий и проверки качества оплаченных товаров. Для этой цели при продаже изданий, воспроизведенных на технических носителях информации, продаве</w:t>
      </w:r>
      <w:r>
        <w:t>ц обязан иметь соответствующее техническое оснащение.</w:t>
      </w:r>
    </w:p>
    <w:p w:rsidR="00BF224C" w:rsidRDefault="0093290B">
      <w:pPr>
        <w:pStyle w:val="a3"/>
      </w:pPr>
      <w:bookmarkStart w:id="123" w:name="anchor1065"/>
      <w:bookmarkEnd w:id="123"/>
      <w:r>
        <w:t>65. При продаже мебели сборка мебели осуществляются за отдельную плату, если иное не установлено соглашением сторон.</w:t>
      </w:r>
    </w:p>
    <w:p w:rsidR="00BF224C" w:rsidRDefault="0093290B">
      <w:pPr>
        <w:pStyle w:val="a3"/>
      </w:pPr>
      <w:bookmarkStart w:id="124" w:name="anchor1066"/>
      <w:bookmarkEnd w:id="124"/>
      <w:r>
        <w:t xml:space="preserve">66. В случае если кассовый чек на мебель, электронный или иной документ, </w:t>
      </w:r>
      <w:r>
        <w:t>подтверждающий оплату такого товара, не содержит наименование товара и продавца, артикул и (или) модель, количество предметов, входящих в набор (гарнитур) мебели, количество необходимой фурнитуры, цену каждого предмета, общую стоимость набора мебели, вид о</w:t>
      </w:r>
      <w:r>
        <w:t>бивочного материала, вместе с товаром потребителю по его требованию передается товарный чек, в котором указываются эти сведения, и лицом, непосредственно осуществляющим продажу товара, проставляется подпись.</w:t>
      </w:r>
    </w:p>
    <w:p w:rsidR="00BF224C" w:rsidRDefault="0093290B">
      <w:pPr>
        <w:pStyle w:val="a3"/>
      </w:pPr>
      <w:bookmarkStart w:id="125" w:name="anchor1067"/>
      <w:bookmarkEnd w:id="125"/>
      <w:r>
        <w:t>67. При продаже парфюмерно-косметических товаров</w:t>
      </w:r>
      <w:r>
        <w:t xml:space="preserve"> потребителю должна быть предоставлена возможность ознакомиться с запахом духов, одеколонов, туалетной воды, а также иной парфюмерной продукции с использованием для этого бумажных листков, лакмусовых бумажек, пропитанных душистой жидкостью, образцов-понюше</w:t>
      </w:r>
      <w:r>
        <w:t>к, предоставляемых изготовителями товаров, и другими доступными способами, а также с иными свойствами и характеристиками предлагаемых к продаже товаров.</w:t>
      </w:r>
    </w:p>
    <w:p w:rsidR="00BF224C" w:rsidRDefault="0093290B">
      <w:pPr>
        <w:pStyle w:val="a3"/>
      </w:pPr>
      <w:bookmarkStart w:id="126" w:name="anchor1068"/>
      <w:bookmarkEnd w:id="126"/>
      <w:r>
        <w:t>68. При передаче потребителю товаров бытовой химии в аэрозольной упаковке проверка функционирования упа</w:t>
      </w:r>
      <w:r>
        <w:t>ковки в торговом помещении не производится.</w:t>
      </w:r>
    </w:p>
    <w:p w:rsidR="00BF224C" w:rsidRDefault="0093290B">
      <w:pPr>
        <w:pStyle w:val="a3"/>
      </w:pPr>
      <w:bookmarkStart w:id="127" w:name="anchor1069"/>
      <w:bookmarkEnd w:id="127"/>
      <w:r>
        <w:t>69. Пестициды и агрохимикаты до их размещения в месте продажи должны пройти предпродажную подготовку, которая включает проверку качества потребительской упаковки.</w:t>
      </w:r>
    </w:p>
    <w:p w:rsidR="00BF224C" w:rsidRDefault="0093290B">
      <w:pPr>
        <w:pStyle w:val="a3"/>
      </w:pPr>
      <w:bookmarkStart w:id="128" w:name="anchor1070"/>
      <w:bookmarkEnd w:id="128"/>
      <w:r>
        <w:t>70. Продажа пестицидов и агрохимикатов осуществля</w:t>
      </w:r>
      <w:r>
        <w:t>ется только в потребительской упаковке.</w:t>
      </w:r>
    </w:p>
    <w:p w:rsidR="00BF224C" w:rsidRDefault="0093290B">
      <w:pPr>
        <w:pStyle w:val="a3"/>
      </w:pPr>
      <w:bookmarkStart w:id="129" w:name="anchor1071"/>
      <w:bookmarkEnd w:id="129"/>
      <w:r>
        <w:t>71. При осуществлении розничной торговли на автозаправочных станциях в качестве жидкого моторного топлива допускается продажа только автомобильного бензина и дизельного топлива (далее - топливо), которое должно соотв</w:t>
      </w:r>
      <w:r>
        <w:t xml:space="preserve">етствовать требованиям </w:t>
      </w:r>
      <w:hyperlink r:id="rId55" w:history="1">
        <w:r>
          <w:t>технического регламента</w:t>
        </w:r>
      </w:hyperlink>
      <w:r>
        <w:t xml:space="preserve"> Таможенного союза "О требованиях к автомобильному и авиационному бензину, дизельному и судовому топливу, топливу для реактивных двигателей </w:t>
      </w:r>
      <w:r>
        <w:t xml:space="preserve">и мазуту" (ТР ТС 013/2011), и отпускаться с применением топливораздаточных колонок, соответствующих обязательным требованиям </w:t>
      </w:r>
      <w:hyperlink r:id="rId56" w:history="1">
        <w:r>
          <w:t>законодательства</w:t>
        </w:r>
      </w:hyperlink>
      <w:r>
        <w:t xml:space="preserve"> Российской Федерации об обеспечении единства из</w:t>
      </w:r>
      <w:r>
        <w:t xml:space="preserve">мерений. Реализуемое на автозаправочных станциях топливо должно соответствовать заявленным в документах о качестве (паспорт) и документах об обязательном подтверждении соответствия характеристикам, в том числе марке топлива, и сопровождаться документами о </w:t>
      </w:r>
      <w:r>
        <w:t>качестве (паспорт), оформленными в соответствии с требованиями технического регламента Таможенного союза "О требованиях к автомобильному и авиационному бензину, дизельному и судовому топливу, топливу для реактивных двигателей и мазуту" (ТР ТС 013/2011).</w:t>
      </w:r>
    </w:p>
    <w:p w:rsidR="00BF224C" w:rsidRDefault="0093290B">
      <w:pPr>
        <w:pStyle w:val="a3"/>
      </w:pPr>
      <w:bookmarkStart w:id="130" w:name="anchor10712"/>
      <w:bookmarkEnd w:id="130"/>
      <w:r>
        <w:t>Пр</w:t>
      </w:r>
      <w:r>
        <w:t>одавец обязан по требованию потребителя представить заверенную собственником автозаправочной станции или лицом, эксплуатирующим автозаправочную станцию, либо уполномоченным им лицом копию документа о качестве (паспорт), в том числе с указанием наименования</w:t>
      </w:r>
      <w:r>
        <w:t xml:space="preserve"> изготовителя, наименования нефтебазы и фактического адреса, с которой произведена отгрузка топлива непосредственно на автозаправочную станцию, где осуществляется реализация топлива по документу о качестве (паспорту), а также размера паспортизированной пар</w:t>
      </w:r>
      <w:r>
        <w:t>тии топлива и даты отгрузки.</w:t>
      </w:r>
    </w:p>
    <w:p w:rsidR="00BF224C" w:rsidRDefault="0093290B">
      <w:pPr>
        <w:pStyle w:val="a3"/>
      </w:pPr>
      <w:r>
        <w:t xml:space="preserve">Предусмотренные </w:t>
      </w:r>
      <w:hyperlink r:id="rId57" w:history="1">
        <w:r>
          <w:t>абзацем вторым</w:t>
        </w:r>
      </w:hyperlink>
      <w:r>
        <w:t xml:space="preserve"> настоящего пункта сведения, подлежащие указанию в документе о качестве (паспорте), могут быть внесены при его оформлении и (или) при заверении копии этого документа в</w:t>
      </w:r>
      <w:r>
        <w:t xml:space="preserve"> порядке, предусмотренном настоящим пунктом.</w:t>
      </w:r>
    </w:p>
    <w:p w:rsidR="00BF224C" w:rsidRDefault="0093290B">
      <w:pPr>
        <w:pStyle w:val="a3"/>
      </w:pPr>
      <w:bookmarkStart w:id="131" w:name="anchor1072"/>
      <w:bookmarkEnd w:id="131"/>
      <w:r>
        <w:t>72. Продажа товаров, изготовленных из объектов животного мира (меховые и кожаные швейные, галантерейные, декоративные изделия, обувь, пищевые продукты), принадлежащих к видам, занесенным в Красную книгу Российск</w:t>
      </w:r>
      <w:r>
        <w:t>ой Федерации, осуществляется при наличии соответствующей документации на товары, подтверждающей, что эти объекты животного мира добыты на основании разрешения (распорядительной лицензии), выдаваемого федеральным органом исполнительной власти в области охра</w:t>
      </w:r>
      <w:r>
        <w:t>ны окружающей природной среды. Продажа ввезенных в Российскую Федерацию товаров, изготовленных из объектов животного мира, подпадающих под действие Конвенции о международной торговле видами дикой фауны и флоры, находящимися под угрозой исчезновения, осущес</w:t>
      </w:r>
      <w:r>
        <w:t xml:space="preserve">твляется на основании разрешения компетентного органа страны экспортера, а товаров, конфискованных в результате нарушения указанной </w:t>
      </w:r>
      <w:hyperlink r:id="rId58" w:history="1">
        <w:r>
          <w:t>Конвенции</w:t>
        </w:r>
      </w:hyperlink>
      <w:r>
        <w:t>, - на основании разрешения уполномоченного орган</w:t>
      </w:r>
      <w:r>
        <w:t>а.</w:t>
      </w:r>
    </w:p>
    <w:p w:rsidR="00BF224C" w:rsidRDefault="0093290B">
      <w:pPr>
        <w:pStyle w:val="a3"/>
      </w:pPr>
      <w:r>
        <w:t>При продаже таких товаров продавец обязан предоставить потребителю по его требованию сведения о документах, подтверждающих наличие соответствующего разрешения.</w:t>
      </w:r>
    </w:p>
    <w:p w:rsidR="00BF224C" w:rsidRDefault="00BF224C">
      <w:pPr>
        <w:pStyle w:val="a3"/>
      </w:pPr>
    </w:p>
    <w:p w:rsidR="00BF224C" w:rsidRDefault="0093290B">
      <w:pPr>
        <w:pStyle w:val="1"/>
      </w:pPr>
      <w:bookmarkStart w:id="132" w:name="anchor30"/>
      <w:bookmarkEnd w:id="132"/>
      <w:r>
        <w:t>III. Контроль (надзор) за соблюдением настоящих Правил</w:t>
      </w:r>
    </w:p>
    <w:p w:rsidR="00BF224C" w:rsidRDefault="00BF224C">
      <w:pPr>
        <w:pStyle w:val="a3"/>
      </w:pPr>
    </w:p>
    <w:p w:rsidR="00BF224C" w:rsidRDefault="0093290B">
      <w:pPr>
        <w:pStyle w:val="a3"/>
      </w:pPr>
      <w:bookmarkStart w:id="133" w:name="anchor1073"/>
      <w:bookmarkEnd w:id="133"/>
      <w:r>
        <w:t>73. Контроль (надзор) за соблюдением</w:t>
      </w:r>
      <w:r>
        <w:t xml:space="preserve"> настоящих Правил осуществляется Федеральной службой по надзору в сфере защиты прав потребителей и благополучия человека.</w:t>
      </w:r>
    </w:p>
    <w:p w:rsidR="00BF224C" w:rsidRDefault="00BF224C">
      <w:pPr>
        <w:pStyle w:val="a3"/>
      </w:pPr>
    </w:p>
    <w:p w:rsidR="00BF224C" w:rsidRDefault="0093290B">
      <w:pPr>
        <w:pStyle w:val="a5"/>
        <w:rPr>
          <w:sz w:val="16"/>
        </w:rPr>
      </w:pPr>
      <w:r>
        <w:rPr>
          <w:sz w:val="16"/>
        </w:rPr>
        <w:t>ГАРАНТ:</w:t>
      </w:r>
    </w:p>
    <w:p w:rsidR="00BF224C" w:rsidRDefault="0093290B">
      <w:pPr>
        <w:pStyle w:val="a5"/>
      </w:pPr>
      <w:bookmarkStart w:id="134" w:name="anchor1600"/>
      <w:bookmarkEnd w:id="134"/>
      <w:r>
        <w:t xml:space="preserve">Перечень </w:t>
      </w:r>
      <w:hyperlink r:id="rId59" w:history="1">
        <w:r>
          <w:t>действует</w:t>
        </w:r>
      </w:hyperlink>
      <w:r>
        <w:t xml:space="preserve"> до 1 января 2027 г.</w:t>
      </w:r>
    </w:p>
    <w:p w:rsidR="00BF224C" w:rsidRDefault="0093290B">
      <w:pPr>
        <w:pStyle w:val="a3"/>
        <w:ind w:firstLine="680"/>
        <w:jc w:val="right"/>
      </w:pPr>
      <w:r>
        <w:rPr>
          <w:b/>
          <w:color w:val="26282F"/>
        </w:rPr>
        <w:t xml:space="preserve">УТВЕРЖДЕН </w:t>
      </w:r>
      <w:hyperlink r:id="rId60" w:history="1">
        <w:r>
          <w:rPr>
            <w:b/>
            <w:color w:val="26282F"/>
          </w:rPr>
          <w:t>постановлением</w:t>
        </w:r>
      </w:hyperlink>
      <w:r>
        <w:rPr>
          <w:b/>
          <w:color w:val="26282F"/>
        </w:rPr>
        <w:t xml:space="preserve"> Правите</w:t>
      </w:r>
      <w:r>
        <w:rPr>
          <w:b/>
          <w:color w:val="26282F"/>
        </w:rPr>
        <w:t>льства Российской Федерации от 31 декабря 2020 г. N 2463</w:t>
      </w:r>
    </w:p>
    <w:p w:rsidR="00BF224C" w:rsidRDefault="00BF224C">
      <w:pPr>
        <w:pStyle w:val="a3"/>
      </w:pPr>
    </w:p>
    <w:p w:rsidR="00BF224C" w:rsidRDefault="0093290B">
      <w:pPr>
        <w:pStyle w:val="1"/>
      </w:pPr>
      <w:r>
        <w:t>Перечень товаров длительного пользования, на которые не распространяется требование потребителя о безвозмездном предоставлении ему товара, обладающего этими же основными потребительскими свойствами,</w:t>
      </w:r>
      <w:r>
        <w:t xml:space="preserve"> на период ремонта или замены такого товара</w:t>
      </w:r>
    </w:p>
    <w:p w:rsidR="00BF224C" w:rsidRDefault="0093290B">
      <w:pPr>
        <w:pStyle w:val="aa"/>
      </w:pPr>
      <w:r>
        <w:t>С изменениями и дополнениями от:</w:t>
      </w:r>
    </w:p>
    <w:p w:rsidR="00BF224C" w:rsidRDefault="0093290B">
      <w:pPr>
        <w:pStyle w:val="aa"/>
      </w:pPr>
      <w:r>
        <w:t>17 мая 2024 г.</w:t>
      </w:r>
    </w:p>
    <w:p w:rsidR="00BF224C" w:rsidRDefault="00BF224C">
      <w:pPr>
        <w:pStyle w:val="a3"/>
      </w:pPr>
    </w:p>
    <w:p w:rsidR="00BF224C" w:rsidRDefault="0093290B">
      <w:pPr>
        <w:pStyle w:val="a3"/>
      </w:pPr>
      <w:bookmarkStart w:id="135" w:name="anchor1601"/>
      <w:bookmarkEnd w:id="135"/>
      <w:r>
        <w:t>1. Автомобили, мотоциклы и другие виды мототехники, прицепы к ним, номерные агрегаты (двигатель, блок цилиндров двигателя, шасси (рама), кузов (кабина) автотранспо</w:t>
      </w:r>
      <w:r>
        <w:t>ртного средства или самоходной машины, а также коробка передач и мост самоходной машины) к автомобилям, мотоциклам и другим видам мототехники, кроме товаров, предназначенных для использования инвалидами, прогулочные суда и плавсредства</w:t>
      </w:r>
    </w:p>
    <w:p w:rsidR="00BF224C" w:rsidRDefault="0093290B">
      <w:pPr>
        <w:pStyle w:val="a3"/>
      </w:pPr>
      <w:bookmarkStart w:id="136" w:name="anchor1602"/>
      <w:bookmarkEnd w:id="136"/>
      <w:r>
        <w:t>2. Мебель</w:t>
      </w:r>
    </w:p>
    <w:p w:rsidR="00BF224C" w:rsidRDefault="0093290B">
      <w:pPr>
        <w:pStyle w:val="a3"/>
      </w:pPr>
      <w:bookmarkStart w:id="137" w:name="anchor1603"/>
      <w:bookmarkEnd w:id="137"/>
      <w:r>
        <w:t>3. Электро</w:t>
      </w:r>
      <w:r>
        <w:t>бытовые приборы, используемые как предметы туалета и в медицинских целях (электробритвы, электрофены, электрощипцы для завивки волос, медицинские электрорефлекторы, электрогрелки, электробинты, электропледы, электроодеяла, электрофены-щетки, электробигуди,</w:t>
      </w:r>
      <w:r>
        <w:t xml:space="preserve"> электрические зубные щетки, электрические машинки для стрижки волос и иные приборы, имеющие соприкосновение со слизистой и (или) кожными покровами)</w:t>
      </w:r>
    </w:p>
    <w:p w:rsidR="00BF224C" w:rsidRDefault="0093290B">
      <w:pPr>
        <w:pStyle w:val="a3"/>
      </w:pPr>
      <w:bookmarkStart w:id="138" w:name="anchor1604"/>
      <w:bookmarkEnd w:id="138"/>
      <w:r>
        <w:t>4. Электрические, газовые и газоэлектрические приборы бытового назначения, используемые для термической обр</w:t>
      </w:r>
      <w:r>
        <w:t>аботки продуктов и приготовления пищи</w:t>
      </w:r>
    </w:p>
    <w:p w:rsidR="00BF224C" w:rsidRDefault="0093290B">
      <w:pPr>
        <w:pStyle w:val="a3"/>
      </w:pPr>
      <w:bookmarkStart w:id="139" w:name="anchor1605"/>
      <w:bookmarkEnd w:id="139"/>
      <w:r>
        <w:t xml:space="preserve">5. Гражданское оружие, основные части гражданского огнестрельного оружия, патроны к гражданскому оружию, а также инициирующие и воспламеняющие вещества и материалы для самостоятельного снаряжения патронов к </w:t>
      </w:r>
      <w:r>
        <w:t>гражданскому огнестрельному длинноствольному оружию</w:t>
      </w:r>
    </w:p>
    <w:p w:rsidR="00BF224C" w:rsidRDefault="0093290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F224C" w:rsidRDefault="0093290B">
      <w:pPr>
        <w:pStyle w:val="a8"/>
      </w:pPr>
      <w:bookmarkStart w:id="140" w:name="anchor1606"/>
      <w:bookmarkEnd w:id="140"/>
      <w:r>
        <w:t xml:space="preserve">Пункт 6 изменен с 1 сентября 2024 г. - </w:t>
      </w:r>
      <w:hyperlink r:id="rId61" w:history="1">
        <w:r>
          <w:t>Постановление</w:t>
        </w:r>
      </w:hyperlink>
      <w:r>
        <w:t xml:space="preserve"> Правительства России от 17 мая 2024 г. N 616</w:t>
      </w:r>
    </w:p>
    <w:p w:rsidR="00BF224C" w:rsidRDefault="0093290B">
      <w:pPr>
        <w:pStyle w:val="a8"/>
      </w:pPr>
      <w:hyperlink r:id="rId62" w:history="1">
        <w:r>
          <w:t>См. предыдущую редакцию</w:t>
        </w:r>
      </w:hyperlink>
    </w:p>
    <w:p w:rsidR="00BF224C" w:rsidRDefault="0093290B">
      <w:pPr>
        <w:pStyle w:val="a3"/>
      </w:pPr>
      <w:r>
        <w:t>6. Ювелирные и другие изделия из драгоценных металлов и (или) драгоценных камней, ограненные драгоценные камни, инвестиционные драгоценные металлы и монеты из драго</w:t>
      </w:r>
      <w:r>
        <w:t>ценных металлов</w:t>
      </w:r>
    </w:p>
    <w:p w:rsidR="00BF224C" w:rsidRDefault="00BF224C">
      <w:pPr>
        <w:pStyle w:val="a3"/>
      </w:pPr>
    </w:p>
    <w:p w:rsidR="00BF224C" w:rsidRDefault="0093290B">
      <w:pPr>
        <w:pStyle w:val="a5"/>
        <w:rPr>
          <w:sz w:val="16"/>
        </w:rPr>
      </w:pPr>
      <w:r>
        <w:rPr>
          <w:sz w:val="16"/>
        </w:rPr>
        <w:t>ГАРАНТ:</w:t>
      </w:r>
    </w:p>
    <w:p w:rsidR="00BF224C" w:rsidRDefault="0093290B">
      <w:pPr>
        <w:pStyle w:val="a5"/>
      </w:pPr>
      <w:bookmarkStart w:id="141" w:name="anchor1700"/>
      <w:bookmarkEnd w:id="141"/>
      <w:r>
        <w:t xml:space="preserve">Перечень </w:t>
      </w:r>
      <w:hyperlink r:id="rId63" w:history="1">
        <w:r>
          <w:t>действует</w:t>
        </w:r>
      </w:hyperlink>
      <w:r>
        <w:t xml:space="preserve"> до 1 января 2027 г.</w:t>
      </w:r>
    </w:p>
    <w:p w:rsidR="00BF224C" w:rsidRDefault="0093290B">
      <w:pPr>
        <w:pStyle w:val="a3"/>
        <w:ind w:firstLine="680"/>
        <w:jc w:val="right"/>
      </w:pPr>
      <w:r>
        <w:rPr>
          <w:b/>
          <w:color w:val="26282F"/>
        </w:rPr>
        <w:t xml:space="preserve">УТВЕРЖДЕН </w:t>
      </w:r>
      <w:hyperlink r:id="rId64" w:history="1">
        <w:r>
          <w:rPr>
            <w:b/>
            <w:color w:val="26282F"/>
          </w:rPr>
          <w:t>постановлением</w:t>
        </w:r>
      </w:hyperlink>
      <w:r>
        <w:rPr>
          <w:b/>
          <w:color w:val="26282F"/>
        </w:rPr>
        <w:t xml:space="preserve"> Правительства Российской Федерации от 31 декабря 2020 г. N 2463</w:t>
      </w:r>
    </w:p>
    <w:p w:rsidR="00BF224C" w:rsidRDefault="00BF224C">
      <w:pPr>
        <w:pStyle w:val="a3"/>
      </w:pPr>
    </w:p>
    <w:p w:rsidR="00BF224C" w:rsidRDefault="0093290B">
      <w:pPr>
        <w:pStyle w:val="1"/>
      </w:pPr>
      <w:r>
        <w:t>Перечень непродовольственных товаров надлежащего</w:t>
      </w:r>
      <w:r>
        <w:t xml:space="preserve"> качества, не подлежащих обмену</w:t>
      </w:r>
    </w:p>
    <w:p w:rsidR="00BF224C" w:rsidRDefault="0093290B">
      <w:pPr>
        <w:pStyle w:val="aa"/>
      </w:pPr>
      <w:r>
        <w:t>С изменениями и дополнениями от:</w:t>
      </w:r>
    </w:p>
    <w:p w:rsidR="00BF224C" w:rsidRDefault="0093290B">
      <w:pPr>
        <w:pStyle w:val="aa"/>
      </w:pPr>
      <w:r>
        <w:t>17 мая 2024 г.</w:t>
      </w:r>
    </w:p>
    <w:p w:rsidR="00BF224C" w:rsidRDefault="00BF224C">
      <w:pPr>
        <w:pStyle w:val="a3"/>
      </w:pPr>
    </w:p>
    <w:p w:rsidR="00BF224C" w:rsidRDefault="0093290B">
      <w:pPr>
        <w:pStyle w:val="a3"/>
      </w:pPr>
      <w:bookmarkStart w:id="142" w:name="anchor1701"/>
      <w:bookmarkEnd w:id="142"/>
      <w:r>
        <w:t>1. Товары для профилактики и лечения заболеваний в домашних условиях (предметы санитарии и гигиены из металла, резины, текстиля и других материалов, медицинские изделия, средс</w:t>
      </w:r>
      <w:r>
        <w:t>тва гигиены полости рта, линзы очковые, предметы по уходу за детьми), лекарственные препараты</w:t>
      </w:r>
    </w:p>
    <w:p w:rsidR="00BF224C" w:rsidRDefault="0093290B">
      <w:pPr>
        <w:pStyle w:val="a3"/>
      </w:pPr>
      <w:bookmarkStart w:id="143" w:name="anchor1702"/>
      <w:bookmarkEnd w:id="143"/>
      <w:r>
        <w:t>2. Предметы личной гигиены (зубные щетки, расчески, заколки, бигуди для волос, парики, шиньоны и другие аналогичные товары)</w:t>
      </w:r>
    </w:p>
    <w:p w:rsidR="00BF224C" w:rsidRDefault="0093290B">
      <w:pPr>
        <w:pStyle w:val="a3"/>
      </w:pPr>
      <w:bookmarkStart w:id="144" w:name="anchor1703"/>
      <w:bookmarkEnd w:id="144"/>
      <w:r>
        <w:t>3. Парфюмерно-косметические товары</w:t>
      </w:r>
    </w:p>
    <w:p w:rsidR="00BF224C" w:rsidRDefault="0093290B">
      <w:pPr>
        <w:pStyle w:val="a3"/>
      </w:pPr>
      <w:bookmarkStart w:id="145" w:name="anchor1704"/>
      <w:bookmarkEnd w:id="145"/>
      <w:r>
        <w:t xml:space="preserve">4. </w:t>
      </w:r>
      <w:r>
        <w:t>Текстильные товары (хлопчатобумажные, льняные, шелковые, шерстяные и синтетические ткани, товары из нетканых материалов типа тканей - ленты, тесьма, кружево и др.), кабельная продукция (провода, шнуры, кабели), строительные и отделочные материалы (линолеум</w:t>
      </w:r>
      <w:r>
        <w:t>, пленка, ковровые покрытия и др.) и другие товары, цена которых определяется за единицу длины</w:t>
      </w:r>
    </w:p>
    <w:p w:rsidR="00BF224C" w:rsidRDefault="0093290B">
      <w:pPr>
        <w:pStyle w:val="a3"/>
      </w:pPr>
      <w:bookmarkStart w:id="146" w:name="anchor1705"/>
      <w:bookmarkEnd w:id="146"/>
      <w:r>
        <w:t>5. Швейные и трикотажные изделия (изделия швейные и трикотажные бельевые, изделия чулочно-носочные)</w:t>
      </w:r>
    </w:p>
    <w:p w:rsidR="00BF224C" w:rsidRDefault="0093290B">
      <w:pPr>
        <w:pStyle w:val="a3"/>
      </w:pPr>
      <w:bookmarkStart w:id="147" w:name="anchor1706"/>
      <w:bookmarkEnd w:id="147"/>
      <w:r>
        <w:t xml:space="preserve">6. Изделия и материалы, полностью или частично изготовленные </w:t>
      </w:r>
      <w:r>
        <w:t>из полимерных материалов и контактирующие с пищевыми продуктами (посуда и принадлежности столовые и кухонные, емкости и упаковочные материалы для хранения и транспортирования пищевых продуктов, в том числе для разового использования)</w:t>
      </w:r>
    </w:p>
    <w:p w:rsidR="00BF224C" w:rsidRDefault="0093290B">
      <w:pPr>
        <w:pStyle w:val="a3"/>
      </w:pPr>
      <w:bookmarkStart w:id="148" w:name="anchor1707"/>
      <w:bookmarkEnd w:id="148"/>
      <w:r>
        <w:t>7. Товары бытовой хими</w:t>
      </w:r>
      <w:r>
        <w:t>и, пестициды и агрохимикаты</w:t>
      </w:r>
    </w:p>
    <w:p w:rsidR="00BF224C" w:rsidRDefault="0093290B">
      <w:pPr>
        <w:pStyle w:val="a3"/>
      </w:pPr>
      <w:bookmarkStart w:id="149" w:name="anchor1708"/>
      <w:bookmarkEnd w:id="149"/>
      <w:r>
        <w:t>8. Мебельные гарнитуры бытового назначения</w:t>
      </w:r>
    </w:p>
    <w:p w:rsidR="00BF224C" w:rsidRDefault="0093290B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BF224C" w:rsidRDefault="0093290B">
      <w:pPr>
        <w:pStyle w:val="a8"/>
      </w:pPr>
      <w:bookmarkStart w:id="150" w:name="anchor1709"/>
      <w:bookmarkEnd w:id="150"/>
      <w:r>
        <w:t xml:space="preserve">Пункт 9 изменен с 1 сентября 2024 г. - </w:t>
      </w:r>
      <w:hyperlink r:id="rId65" w:history="1">
        <w:r>
          <w:t>Постановление</w:t>
        </w:r>
      </w:hyperlink>
      <w:r>
        <w:t xml:space="preserve"> Правительства России от 17 мая 2024</w:t>
      </w:r>
      <w:r>
        <w:t> г. N 616</w:t>
      </w:r>
    </w:p>
    <w:p w:rsidR="00BF224C" w:rsidRDefault="0093290B">
      <w:pPr>
        <w:pStyle w:val="a8"/>
      </w:pPr>
      <w:hyperlink r:id="rId66" w:history="1">
        <w:r>
          <w:t>См. предыдущую редакцию</w:t>
        </w:r>
      </w:hyperlink>
    </w:p>
    <w:p w:rsidR="00BF224C" w:rsidRDefault="0093290B">
      <w:pPr>
        <w:pStyle w:val="a3"/>
      </w:pPr>
      <w:r>
        <w:t>9. Ювелирные и другие изделия из драгоценных металлов и (или) драгоценных камней, ограненные драгоценные камни, инвестиционные драгоценные металлы и мон</w:t>
      </w:r>
      <w:r>
        <w:t>еты из драгоценных металлов</w:t>
      </w:r>
    </w:p>
    <w:p w:rsidR="00BF224C" w:rsidRDefault="0093290B">
      <w:pPr>
        <w:pStyle w:val="a3"/>
      </w:pPr>
      <w:bookmarkStart w:id="151" w:name="anchor1710"/>
      <w:bookmarkEnd w:id="151"/>
      <w:r>
        <w:t>10. Автомобили и мотовелотовары, прицепы к ним, номерные агрегаты (двигатель, блок цилиндров двигателя, шасси (рама), кузов (кабина) автотранспортного средства или самоходной машины, а также коробка передач и мост самоходной маш</w:t>
      </w:r>
      <w:r>
        <w:t>ины) к автомобилям и мотовелотоварам, мобильные средства малой механизации сельскохозяйственных работ, прогулочные суда и иные плавсредства бытового назначения</w:t>
      </w:r>
    </w:p>
    <w:p w:rsidR="00BF224C" w:rsidRDefault="0093290B">
      <w:pPr>
        <w:pStyle w:val="a3"/>
      </w:pPr>
      <w:bookmarkStart w:id="152" w:name="anchor1711"/>
      <w:bookmarkEnd w:id="152"/>
      <w:r>
        <w:t xml:space="preserve">11. Технически сложные товары бытового назначения, на которые установлены гарантийные сроки не </w:t>
      </w:r>
      <w:r>
        <w:t>менее одного года</w:t>
      </w:r>
    </w:p>
    <w:p w:rsidR="00BF224C" w:rsidRDefault="0093290B">
      <w:pPr>
        <w:pStyle w:val="a3"/>
      </w:pPr>
      <w:bookmarkStart w:id="153" w:name="anchor1712"/>
      <w:bookmarkEnd w:id="153"/>
      <w:r>
        <w:t>12. Гражданское оружие, основные части гражданского огнестрельного оружия, патроны к гражданскому оружию, а также инициирующие и воспламеняющие вещества и материалы для самостоятельного снаряжения патронов к гражданскому огнестрельному дл</w:t>
      </w:r>
      <w:r>
        <w:t>инноствольному оружию</w:t>
      </w:r>
    </w:p>
    <w:p w:rsidR="00BF224C" w:rsidRDefault="0093290B">
      <w:pPr>
        <w:pStyle w:val="a3"/>
      </w:pPr>
      <w:bookmarkStart w:id="154" w:name="anchor1713"/>
      <w:bookmarkEnd w:id="154"/>
      <w:r>
        <w:t>13. Животные и растения</w:t>
      </w:r>
    </w:p>
    <w:p w:rsidR="00BF224C" w:rsidRDefault="0093290B">
      <w:pPr>
        <w:pStyle w:val="a3"/>
      </w:pPr>
      <w:bookmarkStart w:id="155" w:name="anchor1714"/>
      <w:bookmarkEnd w:id="155"/>
      <w:r>
        <w:t>14. Непериодические издания (книги, брошюры, альбомы, картографические и нотные издания, листовые изоиздания, календари, буклеты, издания, воспроизведенные на технических носителях информации)</w:t>
      </w:r>
    </w:p>
    <w:p w:rsidR="00BF224C" w:rsidRDefault="00BF224C">
      <w:pPr>
        <w:pStyle w:val="a3"/>
      </w:pPr>
    </w:p>
    <w:p w:rsidR="00BF224C" w:rsidRDefault="0093290B">
      <w:pPr>
        <w:pStyle w:val="a3"/>
        <w:ind w:firstLine="680"/>
        <w:jc w:val="right"/>
      </w:pPr>
      <w:bookmarkStart w:id="156" w:name="anchor100"/>
      <w:bookmarkEnd w:id="156"/>
      <w:r>
        <w:rPr>
          <w:b/>
          <w:color w:val="26282F"/>
        </w:rPr>
        <w:t xml:space="preserve">УТВЕРЖДЕНЫ </w:t>
      </w:r>
      <w:hyperlink r:id="rId67" w:history="1">
        <w:r>
          <w:rPr>
            <w:b/>
            <w:color w:val="26282F"/>
          </w:rPr>
          <w:t>постановлением</w:t>
        </w:r>
      </w:hyperlink>
      <w:r>
        <w:rPr>
          <w:b/>
          <w:color w:val="26282F"/>
        </w:rPr>
        <w:t xml:space="preserve"> Правительства Российской Федерации от 31 декабря 2020 г. N 2463</w:t>
      </w:r>
    </w:p>
    <w:p w:rsidR="00BF224C" w:rsidRDefault="00BF224C">
      <w:pPr>
        <w:pStyle w:val="a3"/>
      </w:pPr>
    </w:p>
    <w:p w:rsidR="00BF224C" w:rsidRDefault="0093290B">
      <w:pPr>
        <w:pStyle w:val="1"/>
      </w:pPr>
      <w:r>
        <w:t>Изменения, которые вносятся в акты Правительства Российской Федерации</w:t>
      </w:r>
    </w:p>
    <w:p w:rsidR="00BF224C" w:rsidRDefault="00BF224C">
      <w:pPr>
        <w:pStyle w:val="a3"/>
      </w:pPr>
    </w:p>
    <w:p w:rsidR="00BF224C" w:rsidRDefault="0093290B">
      <w:pPr>
        <w:pStyle w:val="a3"/>
      </w:pPr>
      <w:bookmarkStart w:id="157" w:name="anchor101"/>
      <w:bookmarkEnd w:id="157"/>
      <w:r>
        <w:t xml:space="preserve">1. В </w:t>
      </w:r>
      <w:hyperlink r:id="rId68" w:history="1">
        <w:r>
          <w:t>Правилах</w:t>
        </w:r>
      </w:hyperlink>
      <w:r>
        <w:t xml:space="preserve"> </w:t>
      </w:r>
      <w:r>
        <w:t xml:space="preserve">оборота гражданского и служебного оружия и патронов к нему на территории Российской Федерации, утвержденных </w:t>
      </w:r>
      <w:hyperlink r:id="rId69" w:history="1">
        <w:r>
          <w:t>постановлением</w:t>
        </w:r>
      </w:hyperlink>
      <w:r>
        <w:t xml:space="preserve"> Правительства Российской Федерации от 21 июля 1998 г. N 814 "О </w:t>
      </w:r>
      <w:r>
        <w:t>мерах по регулированию оборота гражданского и служебного оружия и патронов к нему на территории Российской Федерации" (Собрание законодательства Российской Федерации, 1998, N 32, ст. 3878; 2000, N 24, ст. 2587; 2002, N 11, ст. 1053; 2004, N 8, ст. 663; N 4</w:t>
      </w:r>
      <w:r>
        <w:t>7, ст. 4666; 2005, N 15, ст. 1343; N 50, ст. 5304; 2006, N 3, ст. 297; N 32, ст. 3569; 2007, N 6, ст. 765; N 22, ст. 2637; 2009, N 12, ст. 1429; 2010, N 11, ст. 1218; N 22, ст. 3173; N 29, ст. 4470; 2012, N 1, ст. 154; N 17, ст. 1985; N 37, ст. 5002; 2014,</w:t>
      </w:r>
      <w:r>
        <w:t xml:space="preserve"> N 47, ст. 6543; 2015, N 9, ст. 1328; N 20, ст. 2908; 2017, N 21, ст. 3024; 2018, N 21, ст. 3023; N 53, ст. 8645; 2019, N 14, ст. 1545):</w:t>
      </w:r>
    </w:p>
    <w:p w:rsidR="00BF224C" w:rsidRDefault="0093290B">
      <w:pPr>
        <w:pStyle w:val="a3"/>
      </w:pPr>
      <w:bookmarkStart w:id="158" w:name="anchor10111"/>
      <w:bookmarkEnd w:id="158"/>
      <w:r>
        <w:t xml:space="preserve">а) в </w:t>
      </w:r>
      <w:hyperlink r:id="rId70" w:history="1">
        <w:r>
          <w:t>пункте 7</w:t>
        </w:r>
      </w:hyperlink>
      <w:r>
        <w:t>:</w:t>
      </w:r>
    </w:p>
    <w:p w:rsidR="00BF224C" w:rsidRDefault="0093290B">
      <w:pPr>
        <w:pStyle w:val="a3"/>
      </w:pPr>
      <w:bookmarkStart w:id="159" w:name="anchor13072"/>
      <w:bookmarkEnd w:id="159"/>
      <w:r>
        <w:t xml:space="preserve">в </w:t>
      </w:r>
      <w:hyperlink r:id="rId71" w:history="1">
        <w:r>
          <w:t>подпункте "б"</w:t>
        </w:r>
      </w:hyperlink>
      <w:r>
        <w:t xml:space="preserve"> слова "знака соответствия государственным стандартам" заменить словами "знака соответствия согласно законодательству Российской Федерации о техническом регулировании";</w:t>
      </w:r>
    </w:p>
    <w:p w:rsidR="00BF224C" w:rsidRDefault="0093290B">
      <w:pPr>
        <w:pStyle w:val="a3"/>
      </w:pPr>
      <w:bookmarkStart w:id="160" w:name="anchor130711"/>
      <w:bookmarkEnd w:id="160"/>
      <w:r>
        <w:t xml:space="preserve">дополнить </w:t>
      </w:r>
      <w:hyperlink r:id="rId72" w:history="1">
        <w:r>
          <w:t>подпунктом "л"</w:t>
        </w:r>
      </w:hyperlink>
      <w:r>
        <w:t xml:space="preserve"> следующего содержания:</w:t>
      </w:r>
    </w:p>
    <w:p w:rsidR="00BF224C" w:rsidRDefault="0093290B">
      <w:pPr>
        <w:pStyle w:val="a3"/>
      </w:pPr>
      <w:bookmarkStart w:id="161" w:name="anchor130710"/>
      <w:bookmarkEnd w:id="161"/>
      <w:r>
        <w:t>"л) оружие и патроны в месте нахождения потребителя вне торговых объектов.";</w:t>
      </w:r>
    </w:p>
    <w:p w:rsidR="00BF224C" w:rsidRDefault="0093290B">
      <w:pPr>
        <w:pStyle w:val="a3"/>
      </w:pPr>
      <w:bookmarkStart w:id="162" w:name="anchor10112"/>
      <w:bookmarkEnd w:id="162"/>
      <w:r>
        <w:t xml:space="preserve">б) дополнить </w:t>
      </w:r>
      <w:hyperlink r:id="rId73" w:history="1">
        <w:r>
          <w:t>пунктами 8</w:t>
        </w:r>
        <w:r>
          <w:rPr>
            <w:vertAlign w:val="superscript"/>
          </w:rPr>
          <w:t> 1</w:t>
        </w:r>
        <w:r>
          <w:t xml:space="preserve"> </w:t>
        </w:r>
        <w:r>
          <w:t>- 8</w:t>
        </w:r>
        <w:r>
          <w:rPr>
            <w:vertAlign w:val="superscript"/>
          </w:rPr>
          <w:t> 9</w:t>
        </w:r>
      </w:hyperlink>
      <w:r>
        <w:t xml:space="preserve"> следующего содержания:</w:t>
      </w:r>
    </w:p>
    <w:p w:rsidR="00BF224C" w:rsidRDefault="0093290B">
      <w:pPr>
        <w:pStyle w:val="a3"/>
      </w:pPr>
      <w:bookmarkStart w:id="163" w:name="anchor81"/>
      <w:bookmarkEnd w:id="163"/>
      <w:r>
        <w:t>"8</w:t>
      </w:r>
      <w:r>
        <w:rPr>
          <w:vertAlign w:val="superscript"/>
        </w:rPr>
        <w:t> 1</w:t>
      </w:r>
      <w:r>
        <w:t>. Каждая единица оружия, за исключением механических распылителей, аэрозольных и других устройств, снаряженных слезоточивыми или раздражающими веществами, а также основные части огнестрельного оружия (ствол, затвор, барабан</w:t>
      </w:r>
      <w:r>
        <w:t>, рамка, ствольная коробка) должны иметь индивидуальный номер.</w:t>
      </w:r>
    </w:p>
    <w:p w:rsidR="00BF224C" w:rsidRDefault="0093290B">
      <w:pPr>
        <w:pStyle w:val="a3"/>
      </w:pPr>
      <w:r>
        <w:t>Каждая первичная упаковка патронов должна иметь знак соответствия согласно законодательству Российской Федерации о техническом регулировании, а упаковка веществ и материалов для самостоятельног</w:t>
      </w:r>
      <w:r>
        <w:t>о снаряжения патронов к гражданскому огнестрельному длинноствольному оружию должна иметь сведения о правилах их безопасного использования.</w:t>
      </w:r>
    </w:p>
    <w:p w:rsidR="00BF224C" w:rsidRDefault="0093290B">
      <w:pPr>
        <w:pStyle w:val="a3"/>
      </w:pPr>
      <w:bookmarkStart w:id="164" w:name="anchor82"/>
      <w:bookmarkEnd w:id="164"/>
      <w:r>
        <w:t>8</w:t>
      </w:r>
      <w:r>
        <w:rPr>
          <w:vertAlign w:val="superscript"/>
        </w:rPr>
        <w:t> 2</w:t>
      </w:r>
      <w:r>
        <w:t>. Информация об оружии, основных частях оружия помимо сведений, предусмотренных законодательством Российской Федер</w:t>
      </w:r>
      <w:r>
        <w:t>ации и международными договорами Российской Федерации, должна с учетом особенностей конкретного оружия содержать:</w:t>
      </w:r>
    </w:p>
    <w:p w:rsidR="00BF224C" w:rsidRDefault="0093290B">
      <w:pPr>
        <w:pStyle w:val="a3"/>
      </w:pPr>
      <w:bookmarkStart w:id="165" w:name="anchor821"/>
      <w:bookmarkEnd w:id="165"/>
      <w:r>
        <w:t>а) сведения о содержании драгоценных металлов и драгоценных камней в художественно оформленных моделях оружия, об отнесении продаваемого оружи</w:t>
      </w:r>
      <w:r>
        <w:t>я к старинному (антикварному) оружию, копиям старинного (антикварного) оружия, репликам старинного (антикварного) оружия, холодному оружию, имеющему культурную ценность;</w:t>
      </w:r>
    </w:p>
    <w:p w:rsidR="00BF224C" w:rsidRDefault="0093290B">
      <w:pPr>
        <w:pStyle w:val="a3"/>
      </w:pPr>
      <w:bookmarkStart w:id="166" w:name="anchor822"/>
      <w:bookmarkEnd w:id="166"/>
      <w:r>
        <w:t>б) сведения о порядке возврата поставщику (продавцу) для уничтожения технически неиспр</w:t>
      </w:r>
      <w:r>
        <w:t>авных механических распылителей, аэрозольных и других устройств, патронов, снаряженных слезоточивыми или раздражающими веществами, или указанных товаров, срок годности или хранения которых истек.</w:t>
      </w:r>
    </w:p>
    <w:p w:rsidR="00BF224C" w:rsidRDefault="0093290B">
      <w:pPr>
        <w:pStyle w:val="a3"/>
      </w:pPr>
      <w:bookmarkStart w:id="167" w:name="anchor803"/>
      <w:bookmarkEnd w:id="167"/>
      <w:r>
        <w:t>8</w:t>
      </w:r>
      <w:r>
        <w:rPr>
          <w:vertAlign w:val="superscript"/>
        </w:rPr>
        <w:t> 3</w:t>
      </w:r>
      <w:r>
        <w:t>. Размещенные в торговом зале оружие, основные части огне</w:t>
      </w:r>
      <w:r>
        <w:t xml:space="preserve">стрельного оружия, составные части оружия, патроны к оружию, инициирующие и воспламеняющие вещества и материалы для самостоятельного снаряжения патронов к гражданскому огнестрельному длинноствольному оружию (далее - товары) должны иметь ярлыки с указанием </w:t>
      </w:r>
      <w:r>
        <w:t>наименования, марки, модели, цены товара, а также краткие аннотации, содержащие его основные технические характеристики.</w:t>
      </w:r>
    </w:p>
    <w:p w:rsidR="00BF224C" w:rsidRDefault="0093290B">
      <w:pPr>
        <w:pStyle w:val="a3"/>
      </w:pPr>
      <w:bookmarkStart w:id="168" w:name="anchor804"/>
      <w:bookmarkEnd w:id="168"/>
      <w:r>
        <w:t>8</w:t>
      </w:r>
      <w:r>
        <w:rPr>
          <w:vertAlign w:val="superscript"/>
        </w:rPr>
        <w:t> 4</w:t>
      </w:r>
      <w:r>
        <w:t>. По требованию потребителя он должен быть ознакомлен с устройством механизма товара, который должен демонстрироваться в собранном и</w:t>
      </w:r>
      <w:r>
        <w:t xml:space="preserve"> технически исправном состоянии.</w:t>
      </w:r>
    </w:p>
    <w:p w:rsidR="00BF224C" w:rsidRDefault="0093290B">
      <w:pPr>
        <w:pStyle w:val="a3"/>
      </w:pPr>
      <w:bookmarkStart w:id="169" w:name="anchor805"/>
      <w:bookmarkEnd w:id="169"/>
      <w:r>
        <w:t>8</w:t>
      </w:r>
      <w:r>
        <w:rPr>
          <w:vertAlign w:val="superscript"/>
        </w:rPr>
        <w:t> 5</w:t>
      </w:r>
      <w:r>
        <w:t>. Продажа товаров осуществляется при представлении потребителем паспорта или иного документа, удостоверяющего личность потребителя, и документов, установленных статьей 13 Федерального закона "Об оружии".</w:t>
      </w:r>
    </w:p>
    <w:p w:rsidR="00BF224C" w:rsidRDefault="0093290B">
      <w:pPr>
        <w:pStyle w:val="a3"/>
      </w:pPr>
      <w:bookmarkStart w:id="170" w:name="anchor806"/>
      <w:bookmarkEnd w:id="170"/>
      <w:r>
        <w:t>8</w:t>
      </w:r>
      <w:r>
        <w:rPr>
          <w:vertAlign w:val="superscript"/>
        </w:rPr>
        <w:t> 6</w:t>
      </w:r>
      <w:r>
        <w:t>. Вместе с то</w:t>
      </w:r>
      <w:r>
        <w:t>варом потребителю передаются:</w:t>
      </w:r>
    </w:p>
    <w:p w:rsidR="00BF224C" w:rsidRDefault="0093290B">
      <w:pPr>
        <w:pStyle w:val="a3"/>
      </w:pPr>
      <w:bookmarkStart w:id="171" w:name="anchor861"/>
      <w:bookmarkEnd w:id="171"/>
      <w:r>
        <w:t>а) установленные изготовителем комплект принадлежностей и документы;</w:t>
      </w:r>
    </w:p>
    <w:p w:rsidR="00BF224C" w:rsidRDefault="0093290B">
      <w:pPr>
        <w:pStyle w:val="a3"/>
      </w:pPr>
      <w:bookmarkStart w:id="172" w:name="anchor862"/>
      <w:bookmarkEnd w:id="172"/>
      <w:r>
        <w:t xml:space="preserve">б) товарный чек, подписанный лицом, непосредственно осуществляющим продажу, в котором указываются наименование товара и продавца, марка, тип, индивидуальный </w:t>
      </w:r>
      <w:r>
        <w:t xml:space="preserve">номер оружия, дата продажи и цена товара, сведения о драгоценных металлах и драгоценных камнях, используемых в художественно оформленном оружии, сведения об отнесении продаваемого оружия к старинному (антикварному) оружию, копиям старинного (антикварного) </w:t>
      </w:r>
      <w:r>
        <w:t>оружия, репликам старинного (антикварного) оружия, холодному оружию, имеющему культурную ценность, сведения о документе, подтверждающем соответствие проданного товара законодательству Российской Федерации о техническом регулировании, сведения о произведенн</w:t>
      </w:r>
      <w:r>
        <w:t>ых контрольных отстрелах огнестрельного оружия с нарезным стволом (при отсутствии таких сведений в паспорте на оружие);</w:t>
      </w:r>
    </w:p>
    <w:p w:rsidR="00BF224C" w:rsidRDefault="0093290B">
      <w:pPr>
        <w:pStyle w:val="a3"/>
      </w:pPr>
      <w:bookmarkStart w:id="173" w:name="anchor863"/>
      <w:bookmarkEnd w:id="173"/>
      <w:r>
        <w:t>в) заполненный продавцом дубликат лицензии потребителя на приобретение оружия.</w:t>
      </w:r>
    </w:p>
    <w:p w:rsidR="00BF224C" w:rsidRDefault="0093290B">
      <w:pPr>
        <w:pStyle w:val="a3"/>
      </w:pPr>
      <w:bookmarkStart w:id="174" w:name="anchor807"/>
      <w:bookmarkEnd w:id="174"/>
      <w:r>
        <w:t>8</w:t>
      </w:r>
      <w:r>
        <w:rPr>
          <w:vertAlign w:val="superscript"/>
        </w:rPr>
        <w:t> 7</w:t>
      </w:r>
      <w:r>
        <w:t>. При получении товара потребитель проверяет правильно</w:t>
      </w:r>
      <w:r>
        <w:t>сть заполнения продавцом дубликата лицензии (лицензии) потребителя на приобретение оружия и расписывается в лицензии, а также в книге учета продавца.</w:t>
      </w:r>
    </w:p>
    <w:p w:rsidR="00BF224C" w:rsidRDefault="0093290B">
      <w:pPr>
        <w:pStyle w:val="a3"/>
      </w:pPr>
      <w:bookmarkStart w:id="175" w:name="anchor808"/>
      <w:bookmarkEnd w:id="175"/>
      <w:r>
        <w:t>8</w:t>
      </w:r>
      <w:r>
        <w:rPr>
          <w:vertAlign w:val="superscript"/>
        </w:rPr>
        <w:t> 8</w:t>
      </w:r>
      <w:r>
        <w:t xml:space="preserve">. Потребитель при возврате товаров ненадлежащего качества обязан представить продавцу документ, </w:t>
      </w:r>
      <w:r>
        <w:t>удостоверяющий его личность, а в случае возврата оружия, подлежащего регистрации в федеральном органе исполнительной власти, уполномоченном в сфере оборота оружия, - также документ, подтверждающий предварительное уведомление о намерении возврата оружия, пр</w:t>
      </w:r>
      <w:r>
        <w:t>едусмотренное абзацем вторым пункта 17 настоящих Правил.</w:t>
      </w:r>
    </w:p>
    <w:p w:rsidR="00BF224C" w:rsidRDefault="0093290B">
      <w:pPr>
        <w:pStyle w:val="a3"/>
      </w:pPr>
      <w:r>
        <w:t>Возврат товаров ненадлежащего качества оформляется актом.</w:t>
      </w:r>
    </w:p>
    <w:p w:rsidR="00BF224C" w:rsidRDefault="0093290B">
      <w:pPr>
        <w:pStyle w:val="a3"/>
      </w:pPr>
      <w:bookmarkStart w:id="176" w:name="anchor809"/>
      <w:bookmarkEnd w:id="176"/>
      <w:r>
        <w:t>8</w:t>
      </w:r>
      <w:r>
        <w:rPr>
          <w:vertAlign w:val="superscript"/>
        </w:rPr>
        <w:t> 9</w:t>
      </w:r>
      <w:r>
        <w:t>. Положения подпункта "в" пункта 8</w:t>
      </w:r>
      <w:r>
        <w:rPr>
          <w:vertAlign w:val="superscript"/>
        </w:rPr>
        <w:t> 6</w:t>
      </w:r>
      <w:r>
        <w:t>, пункта 8</w:t>
      </w:r>
      <w:r>
        <w:rPr>
          <w:vertAlign w:val="superscript"/>
        </w:rPr>
        <w:t> 7</w:t>
      </w:r>
      <w:r>
        <w:t xml:space="preserve"> настоящих Правил, за исключением требования к потребителю расписаться в книге учета прода</w:t>
      </w:r>
      <w:r>
        <w:t>вца, не применяются к отношениям по продаже тех видов и типов оружия и патронов к нему, на приобретение которых лицензия не требуется.";</w:t>
      </w:r>
    </w:p>
    <w:p w:rsidR="00BF224C" w:rsidRDefault="0093290B">
      <w:pPr>
        <w:pStyle w:val="a3"/>
      </w:pPr>
      <w:bookmarkStart w:id="177" w:name="anchor10113"/>
      <w:bookmarkEnd w:id="177"/>
      <w:r>
        <w:t xml:space="preserve">в) в </w:t>
      </w:r>
      <w:hyperlink r:id="rId74" w:history="1">
        <w:r>
          <w:t>подпункте "б" пункта 14</w:t>
        </w:r>
      </w:hyperlink>
      <w:r>
        <w:t xml:space="preserve"> слова "знака соответс</w:t>
      </w:r>
      <w:r>
        <w:t xml:space="preserve">твия государственным стандартам" заменить словами "знака соответствия согласно </w:t>
      </w:r>
      <w:hyperlink r:id="rId75" w:history="1">
        <w:r>
          <w:t>законодательству</w:t>
        </w:r>
      </w:hyperlink>
      <w:r>
        <w:t xml:space="preserve"> Российской Федерации о техническом регулировании".</w:t>
      </w:r>
    </w:p>
    <w:p w:rsidR="00BF224C" w:rsidRDefault="0093290B">
      <w:pPr>
        <w:pStyle w:val="a5"/>
        <w:rPr>
          <w:sz w:val="16"/>
        </w:rPr>
      </w:pPr>
      <w:r>
        <w:rPr>
          <w:sz w:val="16"/>
        </w:rPr>
        <w:t>ГАРАНТ:</w:t>
      </w:r>
    </w:p>
    <w:p w:rsidR="00BF224C" w:rsidRDefault="0093290B">
      <w:pPr>
        <w:pStyle w:val="a5"/>
      </w:pPr>
      <w:bookmarkStart w:id="178" w:name="anchor102"/>
      <w:bookmarkEnd w:id="178"/>
      <w:r>
        <w:t xml:space="preserve">Пункт 2 </w:t>
      </w:r>
      <w:hyperlink r:id="rId76" w:history="1">
        <w:r>
          <w:t>действует</w:t>
        </w:r>
      </w:hyperlink>
      <w:r>
        <w:t xml:space="preserve"> до 1 января 2027 г.</w:t>
      </w:r>
    </w:p>
    <w:p w:rsidR="00BF224C" w:rsidRDefault="0093290B">
      <w:pPr>
        <w:pStyle w:val="a3"/>
      </w:pPr>
      <w:r>
        <w:t xml:space="preserve">2. В </w:t>
      </w:r>
      <w:hyperlink r:id="rId77" w:history="1">
        <w:r>
          <w:t>Правилах</w:t>
        </w:r>
      </w:hyperlink>
      <w:r>
        <w:t xml:space="preserve"> противопожарного режима в Российской Федерации, утвержденных </w:t>
      </w:r>
      <w:hyperlink r:id="rId78" w:history="1">
        <w:r>
          <w:t>постановлением</w:t>
        </w:r>
      </w:hyperlink>
      <w:r>
        <w:t xml:space="preserve"> Правительства Российской Федерации от 16 сентября 2020 г. N 1479 "Об утверждении </w:t>
      </w:r>
      <w:hyperlink r:id="rId79" w:history="1">
        <w:r>
          <w:t>Правил</w:t>
        </w:r>
      </w:hyperlink>
      <w:r>
        <w:t xml:space="preserve"> противопожарного режима в Российской Федерации" (Собрание законодательства Российской Федерации, </w:t>
      </w:r>
      <w:r>
        <w:t>2020, N 39, ст. 6056):</w:t>
      </w:r>
    </w:p>
    <w:p w:rsidR="00BF224C" w:rsidRDefault="0093290B">
      <w:pPr>
        <w:pStyle w:val="a3"/>
      </w:pPr>
      <w:bookmarkStart w:id="179" w:name="anchor10021"/>
      <w:bookmarkEnd w:id="179"/>
      <w:r>
        <w:t xml:space="preserve">а) </w:t>
      </w:r>
      <w:hyperlink r:id="rId80" w:history="1">
        <w:r>
          <w:t>абзац третий пункта 113</w:t>
        </w:r>
      </w:hyperlink>
      <w:r>
        <w:t xml:space="preserve"> изложить в следующей редакции:</w:t>
      </w:r>
    </w:p>
    <w:p w:rsidR="00BF224C" w:rsidRDefault="0093290B">
      <w:pPr>
        <w:pStyle w:val="a3"/>
      </w:pPr>
      <w:bookmarkStart w:id="180" w:name="anchor11133"/>
      <w:bookmarkEnd w:id="180"/>
      <w:r>
        <w:t>"Патроны к оружию должны храниться в шкафах из негорючих материалов, исключающих разлет патронов в случа</w:t>
      </w:r>
      <w:r>
        <w:t>е пожара (возгорания), и установленных в помещениях, отгороженных от других помещений противопожарными перегородками и перекрытиями.";</w:t>
      </w:r>
    </w:p>
    <w:p w:rsidR="00BF224C" w:rsidRDefault="0093290B">
      <w:pPr>
        <w:pStyle w:val="a3"/>
      </w:pPr>
      <w:bookmarkStart w:id="181" w:name="anchor10222"/>
      <w:bookmarkEnd w:id="181"/>
      <w:r>
        <w:t xml:space="preserve">б) </w:t>
      </w:r>
      <w:hyperlink r:id="rId81" w:history="1">
        <w:r>
          <w:t>пункт 115</w:t>
        </w:r>
      </w:hyperlink>
      <w:r>
        <w:t xml:space="preserve"> изложить в следующей редакции:</w:t>
      </w:r>
    </w:p>
    <w:p w:rsidR="00BF224C" w:rsidRDefault="0093290B">
      <w:pPr>
        <w:pStyle w:val="a3"/>
      </w:pPr>
      <w:bookmarkStart w:id="182" w:name="anchor1115"/>
      <w:bookmarkEnd w:id="182"/>
      <w:r>
        <w:t>"115. Н</w:t>
      </w:r>
      <w:r>
        <w:t>епосредственно в здании магазина розничной торговли оружием и (или) патронами разрешается хранить не более 50 килограммов дымного пороха или 50 килограммов бездымного пороха.".</w:t>
      </w:r>
    </w:p>
    <w:p w:rsidR="00BF224C" w:rsidRDefault="00BF224C">
      <w:pPr>
        <w:pStyle w:val="a3"/>
      </w:pPr>
    </w:p>
    <w:sectPr w:rsidR="00BF224C">
      <w:headerReference w:type="default" r:id="rId82"/>
      <w:footerReference w:type="default" r:id="rId83"/>
      <w:pgSz w:w="11906" w:h="16838"/>
      <w:pgMar w:top="794" w:right="794" w:bottom="794" w:left="79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290B" w:rsidRDefault="0093290B">
      <w:r>
        <w:separator/>
      </w:r>
    </w:p>
  </w:endnote>
  <w:endnote w:type="continuationSeparator" w:id="0">
    <w:p w:rsidR="0093290B" w:rsidRDefault="00932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2179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26"/>
      <w:gridCol w:w="1826"/>
      <w:gridCol w:w="327"/>
    </w:tblGrid>
    <w:tr w:rsidR="00E10984">
      <w:tblPrEx>
        <w:tblCellMar>
          <w:top w:w="0" w:type="dxa"/>
          <w:bottom w:w="0" w:type="dxa"/>
        </w:tblCellMar>
      </w:tblPrEx>
      <w:tc>
        <w:tcPr>
          <w:tcW w:w="26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:rsidR="00E10984" w:rsidRDefault="0093290B">
          <w:pPr>
            <w:pStyle w:val="Standard"/>
            <w:ind w:firstLine="0"/>
            <w:jc w:val="left"/>
          </w:pPr>
        </w:p>
      </w:tc>
      <w:tc>
        <w:tcPr>
          <w:tcW w:w="1826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:rsidR="00E10984" w:rsidRDefault="0093290B">
          <w:pPr>
            <w:pStyle w:val="Standard"/>
            <w:ind w:firstLine="0"/>
            <w:jc w:val="center"/>
          </w:pPr>
          <w:r>
            <w:t>Система ГАРАНТ</w:t>
          </w:r>
        </w:p>
      </w:tc>
      <w:tc>
        <w:tcPr>
          <w:tcW w:w="327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:rsidR="00E10984" w:rsidRDefault="0093290B">
          <w:pPr>
            <w:pStyle w:val="Standard"/>
            <w:ind w:firstLine="0"/>
            <w:jc w:val="right"/>
          </w:pP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t>/</w:t>
          </w:r>
          <w:r>
            <w:fldChar w:fldCharType="begin"/>
          </w:r>
          <w:r>
            <w:instrText xml:space="preserve"> NUMPAGES \* ARABIC </w:instrText>
          </w:r>
          <w:r>
            <w:fldChar w:fldCharType="separate"/>
          </w:r>
          <w:r>
            <w:t>16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290B" w:rsidRDefault="0093290B">
      <w:r>
        <w:rPr>
          <w:color w:val="000000"/>
        </w:rPr>
        <w:separator/>
      </w:r>
    </w:p>
  </w:footnote>
  <w:footnote w:type="continuationSeparator" w:id="0">
    <w:p w:rsidR="0093290B" w:rsidRDefault="009329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0984" w:rsidRDefault="0093290B">
    <w:pPr>
      <w:pStyle w:val="Standard"/>
      <w:ind w:firstLine="0"/>
      <w:jc w:val="left"/>
    </w:pPr>
    <w:r>
      <w:t>Постановление Правительства РФ от 31 декабря 2020 г. N 2463 "Об утверждении Правил продажи товаро...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BF224C"/>
    <w:rsid w:val="00020DDA"/>
    <w:rsid w:val="0093290B"/>
    <w:rsid w:val="00BF2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1DBB76-49D8-4A80-88E5-46C09D59E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kern w:val="3"/>
        <w:sz w:val="22"/>
        <w:szCs w:val="22"/>
        <w:lang w:val="ru-RU" w:eastAsia="ru-RU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</w:pPr>
    <w:rPr>
      <w:rFonts w:ascii="Times New Roman" w:hAnsi="Times New Roman"/>
      <w:sz w:val="24"/>
    </w:rPr>
  </w:style>
  <w:style w:type="paragraph" w:styleId="1">
    <w:name w:val="heading 1"/>
    <w:basedOn w:val="Heading"/>
    <w:uiPriority w:val="9"/>
    <w:qFormat/>
    <w:pPr>
      <w:outlineLvl w:val="0"/>
    </w:pPr>
  </w:style>
  <w:style w:type="paragraph" w:styleId="2">
    <w:name w:val="heading 2"/>
    <w:basedOn w:val="Heading"/>
    <w:uiPriority w:val="9"/>
    <w:semiHidden/>
    <w:unhideWhenUsed/>
    <w:qFormat/>
    <w:pPr>
      <w:outlineLvl w:val="1"/>
    </w:pPr>
  </w:style>
  <w:style w:type="paragraph" w:styleId="3">
    <w:name w:val="heading 3"/>
    <w:basedOn w:val="Heading"/>
    <w:uiPriority w:val="9"/>
    <w:semiHidden/>
    <w:unhideWhenUsed/>
    <w:qFormat/>
    <w:pPr>
      <w:outlineLvl w:val="2"/>
    </w:pPr>
  </w:style>
  <w:style w:type="paragraph" w:styleId="4">
    <w:name w:val="heading 4"/>
    <w:basedOn w:val="Heading"/>
    <w:uiPriority w:val="9"/>
    <w:semiHidden/>
    <w:unhideWhenUsed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ind w:firstLine="720"/>
      <w:jc w:val="both"/>
    </w:pPr>
    <w:rPr>
      <w:rFonts w:ascii="Times New Roman" w:hAnsi="Times New Roman"/>
      <w:sz w:val="24"/>
    </w:rPr>
  </w:style>
  <w:style w:type="paragraph" w:customStyle="1" w:styleId="Preformatted">
    <w:name w:val="Preformatted"/>
    <w:pPr>
      <w:widowControl/>
      <w:jc w:val="both"/>
    </w:pPr>
    <w:rPr>
      <w:rFonts w:ascii="Courier New" w:eastAsia="Courier New" w:hAnsi="Courier New" w:cs="Courier New"/>
      <w:sz w:val="24"/>
      <w:szCs w:val="24"/>
    </w:rPr>
  </w:style>
  <w:style w:type="paragraph" w:customStyle="1" w:styleId="Heading">
    <w:name w:val="Heading"/>
    <w:basedOn w:val="Standard"/>
    <w:pPr>
      <w:keepNext/>
      <w:spacing w:before="240" w:after="120"/>
      <w:jc w:val="center"/>
    </w:pPr>
    <w:rPr>
      <w:b/>
    </w:rPr>
  </w:style>
  <w:style w:type="paragraph" w:customStyle="1" w:styleId="a3">
    <w:name w:val="Нормальный"/>
    <w:basedOn w:val="Standard"/>
  </w:style>
  <w:style w:type="paragraph" w:customStyle="1" w:styleId="OEM">
    <w:name w:val="Нормальный (OEM)"/>
    <w:basedOn w:val="Preformatted"/>
  </w:style>
  <w:style w:type="paragraph" w:customStyle="1" w:styleId="a4">
    <w:name w:val="Утратил силу"/>
    <w:basedOn w:val="Standard"/>
    <w:rPr>
      <w:strike/>
      <w:color w:val="666600"/>
    </w:rPr>
  </w:style>
  <w:style w:type="paragraph" w:customStyle="1" w:styleId="Textreference">
    <w:name w:val="Text (reference)"/>
    <w:basedOn w:val="Standard"/>
    <w:pPr>
      <w:ind w:left="170" w:right="170" w:firstLine="0"/>
      <w:jc w:val="left"/>
    </w:pPr>
  </w:style>
  <w:style w:type="paragraph" w:customStyle="1" w:styleId="a5">
    <w:name w:val="Комментарий"/>
    <w:basedOn w:val="Textreference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6">
    <w:name w:val="Заголовок статьи"/>
    <w:basedOn w:val="Standard"/>
    <w:pPr>
      <w:ind w:left="1612" w:hanging="892"/>
    </w:pPr>
  </w:style>
  <w:style w:type="paragraph" w:customStyle="1" w:styleId="a7">
    <w:name w:val="Прижатый влево"/>
    <w:basedOn w:val="Standard"/>
    <w:pPr>
      <w:ind w:firstLine="0"/>
      <w:jc w:val="left"/>
    </w:pPr>
  </w:style>
  <w:style w:type="paragraph" w:customStyle="1" w:styleId="a8">
    <w:name w:val="Информация о версии"/>
    <w:basedOn w:val="Textreference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9">
    <w:name w:val="Не вступил в силу"/>
    <w:basedOn w:val="Standard"/>
    <w:pPr>
      <w:ind w:left="139" w:hanging="139"/>
    </w:pPr>
  </w:style>
  <w:style w:type="paragraph" w:customStyle="1" w:styleId="aa">
    <w:name w:val="Информация об изменениях"/>
    <w:basedOn w:val="Standard"/>
    <w:pPr>
      <w:shd w:val="clear" w:color="auto" w:fill="EAEFED"/>
      <w:spacing w:before="180"/>
      <w:ind w:left="360" w:right="360" w:firstLine="0"/>
    </w:pPr>
    <w:rPr>
      <w:color w:val="353842"/>
      <w:sz w:val="20"/>
      <w:shd w:val="clear" w:color="auto" w:fill="EAEFED"/>
    </w:rPr>
  </w:style>
  <w:style w:type="paragraph" w:customStyle="1" w:styleId="ab">
    <w:name w:val="Заголовок ЭР (левое окно)"/>
    <w:basedOn w:val="Heading"/>
  </w:style>
  <w:style w:type="paragraph" w:customStyle="1" w:styleId="ac">
    <w:name w:val="Сноска"/>
    <w:basedOn w:val="Standard"/>
    <w:rPr>
      <w:sz w:val="20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rPr>
      <w:rFonts w:ascii="Times New Roman" w:hAnsi="Times New Roman"/>
      <w:sz w:val="24"/>
    </w:r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#anchor1037" TargetMode="External"/><Relationship Id="rId21" Type="http://schemas.openxmlformats.org/officeDocument/2006/relationships/hyperlink" Target="http://ivo.garant.ru/document/redirect/10106035/2614" TargetMode="External"/><Relationship Id="rId42" Type="http://schemas.openxmlformats.org/officeDocument/2006/relationships/hyperlink" Target="http://ivo.garant.ru/document/redirect/76835372/1049" TargetMode="External"/><Relationship Id="rId47" Type="http://schemas.openxmlformats.org/officeDocument/2006/relationships/hyperlink" Target="http://ivo.garant.ru/document/redirect/409081614/3126" TargetMode="External"/><Relationship Id="rId63" Type="http://schemas.openxmlformats.org/officeDocument/2006/relationships/hyperlink" Target="#anchor112" TargetMode="External"/><Relationship Id="rId68" Type="http://schemas.openxmlformats.org/officeDocument/2006/relationships/hyperlink" Target="http://ivo.garant.ru/document/redirect/12112448/1000" TargetMode="External"/><Relationship Id="rId84" Type="http://schemas.openxmlformats.org/officeDocument/2006/relationships/fontTable" Target="fontTable.xml"/><Relationship Id="rId16" Type="http://schemas.openxmlformats.org/officeDocument/2006/relationships/hyperlink" Target="http://ivo.garant.ru/document/redirect/12161093/3" TargetMode="External"/><Relationship Id="rId11" Type="http://schemas.openxmlformats.org/officeDocument/2006/relationships/hyperlink" Target="#anchor112" TargetMode="External"/><Relationship Id="rId32" Type="http://schemas.openxmlformats.org/officeDocument/2006/relationships/hyperlink" Target="http://ivo.garant.ru/document/redirect/409081614/3121" TargetMode="External"/><Relationship Id="rId37" Type="http://schemas.openxmlformats.org/officeDocument/2006/relationships/hyperlink" Target="http://ivo.garant.ru/document/redirect/71393504/1000" TargetMode="External"/><Relationship Id="rId53" Type="http://schemas.openxmlformats.org/officeDocument/2006/relationships/hyperlink" Target="#anchor1052" TargetMode="External"/><Relationship Id="rId58" Type="http://schemas.openxmlformats.org/officeDocument/2006/relationships/hyperlink" Target="http://ivo.garant.ru/document/redirect/2560936/0" TargetMode="External"/><Relationship Id="rId74" Type="http://schemas.openxmlformats.org/officeDocument/2006/relationships/hyperlink" Target="http://ivo.garant.ru/document/redirect/12112448/142" TargetMode="External"/><Relationship Id="rId79" Type="http://schemas.openxmlformats.org/officeDocument/2006/relationships/hyperlink" Target="http://ivo.garant.ru/document/redirect/70170244/1000" TargetMode="External"/><Relationship Id="rId5" Type="http://schemas.openxmlformats.org/officeDocument/2006/relationships/endnotes" Target="endnotes.xml"/><Relationship Id="rId19" Type="http://schemas.openxmlformats.org/officeDocument/2006/relationships/hyperlink" Target="http://ivo.garant.ru/document/redirect/10106035/2613" TargetMode="External"/><Relationship Id="rId14" Type="http://schemas.openxmlformats.org/officeDocument/2006/relationships/hyperlink" Target="http://ivo.garant.ru/document/redirect/10106035/0" TargetMode="External"/><Relationship Id="rId22" Type="http://schemas.openxmlformats.org/officeDocument/2006/relationships/hyperlink" Target="http://ivo.garant.ru/document/redirect/74034756/1000" TargetMode="External"/><Relationship Id="rId27" Type="http://schemas.openxmlformats.org/officeDocument/2006/relationships/hyperlink" Target="#anchor1056" TargetMode="External"/><Relationship Id="rId30" Type="http://schemas.openxmlformats.org/officeDocument/2006/relationships/hyperlink" Target="http://ivo.garant.ru/document/redirect/409081614/3011" TargetMode="External"/><Relationship Id="rId35" Type="http://schemas.openxmlformats.org/officeDocument/2006/relationships/hyperlink" Target="http://ivo.garant.ru/document/redirect/76835373/1046" TargetMode="External"/><Relationship Id="rId43" Type="http://schemas.openxmlformats.org/officeDocument/2006/relationships/hyperlink" Target="#anchor10511" TargetMode="External"/><Relationship Id="rId48" Type="http://schemas.openxmlformats.org/officeDocument/2006/relationships/hyperlink" Target="#anchor10465" TargetMode="External"/><Relationship Id="rId56" Type="http://schemas.openxmlformats.org/officeDocument/2006/relationships/hyperlink" Target="http://ivo.garant.ru/document/redirect/12161093/3" TargetMode="External"/><Relationship Id="rId64" Type="http://schemas.openxmlformats.org/officeDocument/2006/relationships/hyperlink" Target="#anchor0" TargetMode="External"/><Relationship Id="rId69" Type="http://schemas.openxmlformats.org/officeDocument/2006/relationships/hyperlink" Target="http://ivo.garant.ru/document/redirect/12112448/0" TargetMode="External"/><Relationship Id="rId77" Type="http://schemas.openxmlformats.org/officeDocument/2006/relationships/hyperlink" Target="http://ivo.garant.ru/document/redirect/74680206/1000" TargetMode="External"/><Relationship Id="rId8" Type="http://schemas.openxmlformats.org/officeDocument/2006/relationships/hyperlink" Target="#anchor1000" TargetMode="External"/><Relationship Id="rId51" Type="http://schemas.openxmlformats.org/officeDocument/2006/relationships/hyperlink" Target="http://ivo.garant.ru/document/redirect/10108225/230" TargetMode="External"/><Relationship Id="rId72" Type="http://schemas.openxmlformats.org/officeDocument/2006/relationships/hyperlink" Target="http://ivo.garant.ru/document/redirect/12112448/130710" TargetMode="External"/><Relationship Id="rId80" Type="http://schemas.openxmlformats.org/officeDocument/2006/relationships/hyperlink" Target="http://ivo.garant.ru/document/redirect/74680206/11133" TargetMode="External"/><Relationship Id="rId85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#anchor0" TargetMode="External"/><Relationship Id="rId17" Type="http://schemas.openxmlformats.org/officeDocument/2006/relationships/hyperlink" Target="http://ivo.garant.ru/document/redirect/10108225/230" TargetMode="External"/><Relationship Id="rId25" Type="http://schemas.openxmlformats.org/officeDocument/2006/relationships/hyperlink" Target="#anchor1004" TargetMode="External"/><Relationship Id="rId33" Type="http://schemas.openxmlformats.org/officeDocument/2006/relationships/hyperlink" Target="http://ivo.garant.ru/document/redirect/76835372/24" TargetMode="External"/><Relationship Id="rId38" Type="http://schemas.openxmlformats.org/officeDocument/2006/relationships/hyperlink" Target="http://ivo.garant.ru/document/redirect/409081614/3123" TargetMode="External"/><Relationship Id="rId46" Type="http://schemas.openxmlformats.org/officeDocument/2006/relationships/hyperlink" Target="http://ivo.garant.ru/document/redirect/76835372/1051" TargetMode="External"/><Relationship Id="rId59" Type="http://schemas.openxmlformats.org/officeDocument/2006/relationships/hyperlink" Target="#anchor112" TargetMode="External"/><Relationship Id="rId67" Type="http://schemas.openxmlformats.org/officeDocument/2006/relationships/hyperlink" Target="#anchor0" TargetMode="External"/><Relationship Id="rId20" Type="http://schemas.openxmlformats.org/officeDocument/2006/relationships/hyperlink" Target="#anchor10193" TargetMode="External"/><Relationship Id="rId41" Type="http://schemas.openxmlformats.org/officeDocument/2006/relationships/hyperlink" Target="http://ivo.garant.ru/document/redirect/409081614/4" TargetMode="External"/><Relationship Id="rId54" Type="http://schemas.openxmlformats.org/officeDocument/2006/relationships/hyperlink" Target="http://ivo.garant.ru/document/redirect/12161093/3" TargetMode="External"/><Relationship Id="rId62" Type="http://schemas.openxmlformats.org/officeDocument/2006/relationships/hyperlink" Target="http://ivo.garant.ru/document/redirect/76835372/1606" TargetMode="External"/><Relationship Id="rId70" Type="http://schemas.openxmlformats.org/officeDocument/2006/relationships/hyperlink" Target="http://ivo.garant.ru/document/redirect/12112448/1307" TargetMode="External"/><Relationship Id="rId75" Type="http://schemas.openxmlformats.org/officeDocument/2006/relationships/hyperlink" Target="http://ivo.garant.ru/document/redirect/12129354/4" TargetMode="External"/><Relationship Id="rId83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hyperlink" Target="http://ivo.garant.ru/document/redirect/10106035/0" TargetMode="External"/><Relationship Id="rId15" Type="http://schemas.openxmlformats.org/officeDocument/2006/relationships/hyperlink" Target="http://ivo.garant.ru/document/redirect/12161093/3" TargetMode="External"/><Relationship Id="rId23" Type="http://schemas.openxmlformats.org/officeDocument/2006/relationships/hyperlink" Target="http://ivo.garant.ru/document/redirect/74034756/0" TargetMode="External"/><Relationship Id="rId28" Type="http://schemas.openxmlformats.org/officeDocument/2006/relationships/hyperlink" Target="#anchor1064" TargetMode="External"/><Relationship Id="rId36" Type="http://schemas.openxmlformats.org/officeDocument/2006/relationships/hyperlink" Target="#anchor10511" TargetMode="External"/><Relationship Id="rId49" Type="http://schemas.openxmlformats.org/officeDocument/2006/relationships/hyperlink" Target="#anchor1049" TargetMode="External"/><Relationship Id="rId57" Type="http://schemas.openxmlformats.org/officeDocument/2006/relationships/hyperlink" Target="#anchor10712" TargetMode="External"/><Relationship Id="rId10" Type="http://schemas.openxmlformats.org/officeDocument/2006/relationships/hyperlink" Target="#anchor102" TargetMode="External"/><Relationship Id="rId31" Type="http://schemas.openxmlformats.org/officeDocument/2006/relationships/hyperlink" Target="http://ivo.garant.ru/document/redirect/76835372/1032" TargetMode="External"/><Relationship Id="rId44" Type="http://schemas.openxmlformats.org/officeDocument/2006/relationships/hyperlink" Target="http://ivo.garant.ru/document/redirect/12161093/3" TargetMode="External"/><Relationship Id="rId52" Type="http://schemas.openxmlformats.org/officeDocument/2006/relationships/hyperlink" Target="http://ivo.garant.ru/document/redirect/12176813/0" TargetMode="External"/><Relationship Id="rId60" Type="http://schemas.openxmlformats.org/officeDocument/2006/relationships/hyperlink" Target="#anchor0" TargetMode="External"/><Relationship Id="rId65" Type="http://schemas.openxmlformats.org/officeDocument/2006/relationships/hyperlink" Target="http://ivo.garant.ru/document/redirect/409081614/3003" TargetMode="External"/><Relationship Id="rId73" Type="http://schemas.openxmlformats.org/officeDocument/2006/relationships/hyperlink" Target="http://ivo.garant.ru/document/redirect/12112448/81" TargetMode="External"/><Relationship Id="rId78" Type="http://schemas.openxmlformats.org/officeDocument/2006/relationships/hyperlink" Target="http://ivo.garant.ru/document/redirect/74680206/0" TargetMode="External"/><Relationship Id="rId81" Type="http://schemas.openxmlformats.org/officeDocument/2006/relationships/hyperlink" Target="http://ivo.garant.ru/document/redirect/74680206/1115" TargetMode="External"/><Relationship Id="rId4" Type="http://schemas.openxmlformats.org/officeDocument/2006/relationships/footnotes" Target="footnotes.xml"/><Relationship Id="rId9" Type="http://schemas.openxmlformats.org/officeDocument/2006/relationships/hyperlink" Target="#anchor112" TargetMode="External"/><Relationship Id="rId13" Type="http://schemas.openxmlformats.org/officeDocument/2006/relationships/hyperlink" Target="http://ivo.garant.ru/document/redirect/115052/0" TargetMode="External"/><Relationship Id="rId18" Type="http://schemas.openxmlformats.org/officeDocument/2006/relationships/hyperlink" Target="http://ivo.garant.ru/document/redirect/12130951/0" TargetMode="External"/><Relationship Id="rId39" Type="http://schemas.openxmlformats.org/officeDocument/2006/relationships/hyperlink" Target="http://ivo.garant.ru/document/redirect/76835372/1048" TargetMode="External"/><Relationship Id="rId34" Type="http://schemas.openxmlformats.org/officeDocument/2006/relationships/hyperlink" Target="http://ivo.garant.ru/document/redirect/409081614/3122" TargetMode="External"/><Relationship Id="rId50" Type="http://schemas.openxmlformats.org/officeDocument/2006/relationships/hyperlink" Target="http://ivo.garant.ru/document/redirect/2560936/0" TargetMode="External"/><Relationship Id="rId55" Type="http://schemas.openxmlformats.org/officeDocument/2006/relationships/hyperlink" Target="http://ivo.garant.ru/document/redirect/12191136/1000" TargetMode="External"/><Relationship Id="rId76" Type="http://schemas.openxmlformats.org/officeDocument/2006/relationships/hyperlink" Target="#anchor2" TargetMode="External"/><Relationship Id="rId7" Type="http://schemas.openxmlformats.org/officeDocument/2006/relationships/hyperlink" Target="#anchor2" TargetMode="External"/><Relationship Id="rId71" Type="http://schemas.openxmlformats.org/officeDocument/2006/relationships/hyperlink" Target="http://ivo.garant.ru/document/redirect/12112448/13072" TargetMode="External"/><Relationship Id="rId2" Type="http://schemas.openxmlformats.org/officeDocument/2006/relationships/settings" Target="settings.xml"/><Relationship Id="rId29" Type="http://schemas.openxmlformats.org/officeDocument/2006/relationships/hyperlink" Target="#anchor1067" TargetMode="External"/><Relationship Id="rId24" Type="http://schemas.openxmlformats.org/officeDocument/2006/relationships/hyperlink" Target="#anchor10022" TargetMode="External"/><Relationship Id="rId40" Type="http://schemas.openxmlformats.org/officeDocument/2006/relationships/hyperlink" Target="http://ivo.garant.ru/document/redirect/409081614/3124" TargetMode="External"/><Relationship Id="rId45" Type="http://schemas.openxmlformats.org/officeDocument/2006/relationships/hyperlink" Target="http://ivo.garant.ru/document/redirect/409081614/3125" TargetMode="External"/><Relationship Id="rId66" Type="http://schemas.openxmlformats.org/officeDocument/2006/relationships/hyperlink" Target="http://ivo.garant.ru/document/redirect/76835372/1709" TargetMode="External"/><Relationship Id="rId61" Type="http://schemas.openxmlformats.org/officeDocument/2006/relationships/hyperlink" Target="http://ivo.garant.ru/document/redirect/409081614/3002" TargetMode="External"/><Relationship Id="rId82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8552</Words>
  <Characters>48751</Characters>
  <Application>Microsoft Office Word</Application>
  <DocSecurity>0</DocSecurity>
  <Lines>406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Алексей</cp:lastModifiedBy>
  <cp:revision>2</cp:revision>
  <dcterms:created xsi:type="dcterms:W3CDTF">2026-02-06T12:08:00Z</dcterms:created>
  <dcterms:modified xsi:type="dcterms:W3CDTF">2026-02-06T12:08:00Z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НПП "Гарант-Сервис"</vt:lpwstr>
  </property>
</Properties>
</file>