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anchor0"/>
    <w:bookmarkStart w:id="1" w:name="_GoBack"/>
    <w:bookmarkEnd w:id="0"/>
    <w:bookmarkEnd w:id="1"/>
    <w:p w:rsidR="00C600CD" w:rsidRDefault="00DC3F2B">
      <w:pPr>
        <w:pStyle w:val="1"/>
      </w:pPr>
      <w:r>
        <w:fldChar w:fldCharType="begin"/>
      </w:r>
      <w:r>
        <w:instrText xml:space="preserve"> HYPERLINK  "http://ivo.garant.ru/document/redirect/12191967/0" </w:instrText>
      </w:r>
      <w:r>
        <w:fldChar w:fldCharType="separate"/>
      </w:r>
      <w:r>
        <w:t>Федеральный закон от 21 ноября 2011 г. N 323-ФЗ "Об основах охраны здоровья граждан в Российской Федерации"</w:t>
      </w:r>
      <w:r>
        <w:fldChar w:fldCharType="end"/>
      </w:r>
    </w:p>
    <w:p w:rsidR="00C600CD" w:rsidRDefault="00DC3F2B">
      <w:pPr>
        <w:pStyle w:val="aa"/>
      </w:pPr>
      <w:r>
        <w:t xml:space="preserve">С </w:t>
      </w:r>
      <w:r>
        <w:t>изменениями и дополнениями от:</w:t>
      </w:r>
    </w:p>
    <w:p w:rsidR="00C600CD" w:rsidRDefault="00DC3F2B">
      <w:pPr>
        <w:pStyle w:val="aa"/>
      </w:pPr>
      <w:r>
        <w:t xml:space="preserve">25 июня 2012 г., 2, 23 июля, 27 сентября, 25 ноября, 28 декабря 2013 г., 4 июня, 21 июля, 22 октября, 1, 31 декабря 2014 г., 8 марта, 6 апреля, 29 июня, 13 июля, 30 сентября, 14, 29 декабря 2015 г., 5, 26 апреля, 3 июля 2016 </w:t>
      </w:r>
      <w:r>
        <w:t xml:space="preserve">г., 3 апреля, 1 мая, 1, 29 июля, 5, 29 декабря 2017 г., 7 марта, 19 июля, 3 августа, 25, 27 декабря 2018 г., 6 марта, 29 мая, 2, 27 декабря 2019 г., 26 марта, 1, 24 апреля, 8 июня, 13, 31 июля, 8, 22 декабря 2020 г., 30 апреля, 26 мая, 11 июня, 2 июля, 30 </w:t>
      </w:r>
      <w:r>
        <w:t>декабря 2021 г., 8, 26 марта, 1 мая, 11 июня, 14 июля, 5, 19, 28, 29 декабря 2022 г., 14, 28 апреля, 13 июня, 24 июля, 4 августа, 25 декабря 2023 г., 22 июля, 8 августа, 28 декабря 2024 г., 7 апреля, 7 июня, 23, 31 июля, 17 ноября, 28, 29 декабря 2025 г.</w:t>
      </w:r>
    </w:p>
    <w:p w:rsidR="00C600CD" w:rsidRDefault="00C600CD">
      <w:pPr>
        <w:pStyle w:val="a3"/>
      </w:pPr>
    </w:p>
    <w:p w:rsidR="00C600CD" w:rsidRDefault="00DC3F2B">
      <w:pPr>
        <w:pStyle w:val="a3"/>
      </w:pPr>
      <w:r>
        <w:rPr>
          <w:b/>
          <w:color w:val="26282F"/>
        </w:rPr>
        <w:t>Принят Государственной Думой 1 ноября 2011 года</w:t>
      </w:r>
    </w:p>
    <w:p w:rsidR="00C600CD" w:rsidRDefault="00DC3F2B">
      <w:pPr>
        <w:pStyle w:val="a3"/>
      </w:pPr>
      <w:r>
        <w:rPr>
          <w:b/>
          <w:color w:val="26282F"/>
        </w:rPr>
        <w:t>Одобрен Советом Федерации 9 ноября 2011 года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настоящему Федеральному закону</w:t>
      </w:r>
    </w:p>
    <w:p w:rsidR="00C600CD" w:rsidRDefault="00C600CD">
      <w:pPr>
        <w:pStyle w:val="a5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2" w:name="anchor110"/>
      <w:bookmarkEnd w:id="2"/>
      <w:r>
        <w:t xml:space="preserve">Глава 1 настоящего Федерального закона </w:t>
      </w:r>
      <w:hyperlink r:id="rId6" w:history="1">
        <w:r>
          <w:t>вступает в силу</w:t>
        </w:r>
      </w:hyperlink>
      <w:r>
        <w:t xml:space="preserve"> с 1 января 20</w:t>
      </w:r>
      <w:r>
        <w:t>12 г.</w:t>
      </w:r>
    </w:p>
    <w:p w:rsidR="00C600CD" w:rsidRDefault="00DC3F2B">
      <w:pPr>
        <w:pStyle w:val="1"/>
      </w:pPr>
      <w:r>
        <w:t>Глава 1. Общие положения</w:t>
      </w:r>
    </w:p>
    <w:p w:rsidR="00C600CD" w:rsidRDefault="00C600CD">
      <w:pPr>
        <w:pStyle w:val="a3"/>
      </w:pPr>
    </w:p>
    <w:p w:rsidR="00C600CD" w:rsidRDefault="00DC3F2B">
      <w:pPr>
        <w:pStyle w:val="a6"/>
      </w:pPr>
      <w:bookmarkStart w:id="3" w:name="anchor1"/>
      <w:bookmarkEnd w:id="3"/>
      <w:r>
        <w:rPr>
          <w:b/>
          <w:color w:val="26282F"/>
        </w:rPr>
        <w:t>Статья 1</w:t>
      </w:r>
      <w:r>
        <w:t>. Предмет регулирования настоящего Федерального закона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1 настоящего Федерального закона</w:t>
      </w:r>
    </w:p>
    <w:p w:rsidR="00C600CD" w:rsidRDefault="00DC3F2B">
      <w:pPr>
        <w:pStyle w:val="a3"/>
      </w:pPr>
      <w:r>
        <w:t>Настоящий Федеральный закон регулирует отношения, возникающие в сфере охраны здоровья граждан в</w:t>
      </w:r>
      <w:r>
        <w:t xml:space="preserve"> Российской Федерации (далее - в сфере охраны здоровья), и определяет:</w:t>
      </w:r>
    </w:p>
    <w:p w:rsidR="00C600CD" w:rsidRDefault="00DC3F2B">
      <w:pPr>
        <w:pStyle w:val="a3"/>
      </w:pPr>
      <w:bookmarkStart w:id="4" w:name="anchor1001"/>
      <w:bookmarkEnd w:id="4"/>
      <w:r>
        <w:t>1) правовые, организационные и экономические основы охраны здоровья граждан;</w:t>
      </w:r>
    </w:p>
    <w:p w:rsidR="00C600CD" w:rsidRDefault="00DC3F2B">
      <w:pPr>
        <w:pStyle w:val="a3"/>
      </w:pPr>
      <w:bookmarkStart w:id="5" w:name="anchor1002"/>
      <w:bookmarkEnd w:id="5"/>
      <w:r>
        <w:t>2) права и обязанности человека и гражданина, отдельных групп населения в сфере охраны здоровья, гарантии ре</w:t>
      </w:r>
      <w:r>
        <w:t>ализации этих прав;</w:t>
      </w:r>
    </w:p>
    <w:p w:rsidR="00C600CD" w:rsidRDefault="00DC3F2B">
      <w:pPr>
        <w:pStyle w:val="a3"/>
      </w:pPr>
      <w:bookmarkStart w:id="6" w:name="anchor1003"/>
      <w:bookmarkEnd w:id="6"/>
      <w:r>
        <w:t>3) полномочия и ответственность органов государственной власти Российской Федерации, органов государственной власти субъектов Российской Федерации и органов местного самоуправления в сфере охраны здоровья;</w:t>
      </w:r>
    </w:p>
    <w:p w:rsidR="00C600CD" w:rsidRDefault="00DC3F2B">
      <w:pPr>
        <w:pStyle w:val="a3"/>
      </w:pPr>
      <w:bookmarkStart w:id="7" w:name="anchor1004"/>
      <w:bookmarkEnd w:id="7"/>
      <w:r>
        <w:t xml:space="preserve">4) права и обязанности </w:t>
      </w:r>
      <w:r>
        <w:t>медицинских организаций, иных организаций, индивидуальных предпринимателей при осуществлении деятельности в сфере охраны здоровья;</w:t>
      </w:r>
    </w:p>
    <w:p w:rsidR="00C600CD" w:rsidRDefault="00DC3F2B">
      <w:pPr>
        <w:pStyle w:val="a3"/>
      </w:pPr>
      <w:bookmarkStart w:id="8" w:name="anchor1005"/>
      <w:bookmarkEnd w:id="8"/>
      <w:r>
        <w:t>5) права и обязанности медицинских работников и фармацевтических работников.</w:t>
      </w:r>
    </w:p>
    <w:p w:rsidR="00C600CD" w:rsidRDefault="00C600CD">
      <w:pPr>
        <w:pStyle w:val="a3"/>
      </w:pPr>
    </w:p>
    <w:p w:rsidR="00C600CD" w:rsidRDefault="00DC3F2B">
      <w:pPr>
        <w:pStyle w:val="a6"/>
      </w:pPr>
      <w:bookmarkStart w:id="9" w:name="anchor2"/>
      <w:bookmarkEnd w:id="9"/>
      <w:r>
        <w:rPr>
          <w:b/>
          <w:color w:val="26282F"/>
        </w:rPr>
        <w:t>Статья 2</w:t>
      </w:r>
      <w:r>
        <w:t>. Основные понятия, используемые в наст</w:t>
      </w:r>
      <w:r>
        <w:t>оящем Федеральном законе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2 настоящего Федерального закона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0" w:name="anchor2111"/>
      <w:bookmarkEnd w:id="10"/>
      <w:r>
        <w:t xml:space="preserve">Часть 1 изменена с 2 июля 2021 г. - </w:t>
      </w:r>
      <w:hyperlink r:id="rId7" w:history="1">
        <w:r>
          <w:t>Федеральный закон</w:t>
        </w:r>
      </w:hyperlink>
      <w:r>
        <w:t xml:space="preserve"> от 2 июля 2021 </w:t>
      </w:r>
      <w:r>
        <w:t>г. N 331-ФЗ</w:t>
      </w:r>
    </w:p>
    <w:p w:rsidR="00C600CD" w:rsidRDefault="00DC3F2B">
      <w:pPr>
        <w:pStyle w:val="a8"/>
      </w:pPr>
      <w:hyperlink r:id="rId8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1. Для целей настоящего Федерального закона используются следующие основные понятия:</w:t>
      </w:r>
    </w:p>
    <w:p w:rsidR="00C600CD" w:rsidRDefault="00DC3F2B">
      <w:pPr>
        <w:pStyle w:val="a3"/>
      </w:pPr>
      <w:bookmarkStart w:id="11" w:name="anchor201"/>
      <w:bookmarkEnd w:id="11"/>
      <w:r>
        <w:t xml:space="preserve">1) </w:t>
      </w:r>
      <w:r>
        <w:rPr>
          <w:b/>
          <w:color w:val="26282F"/>
        </w:rPr>
        <w:t>здоровье</w:t>
      </w:r>
      <w:r>
        <w:t xml:space="preserve"> - состояние физического, психического и социального б</w:t>
      </w:r>
      <w:r>
        <w:t>лагополучия человека, при котором отсутствуют заболевания, а также расстройства функций органов и систем организма;</w:t>
      </w:r>
    </w:p>
    <w:p w:rsidR="00C600CD" w:rsidRDefault="00DC3F2B">
      <w:pPr>
        <w:pStyle w:val="a3"/>
      </w:pPr>
      <w:bookmarkStart w:id="12" w:name="anchor202"/>
      <w:bookmarkEnd w:id="12"/>
      <w:r>
        <w:t xml:space="preserve">2) </w:t>
      </w:r>
      <w:r>
        <w:rPr>
          <w:b/>
          <w:color w:val="26282F"/>
        </w:rPr>
        <w:t>охрана здоровья граждан (далее - охрана здоровья)</w:t>
      </w:r>
      <w:r>
        <w:t xml:space="preserve"> - система мер политического, экономического, правового, социального, научного, медицинс</w:t>
      </w:r>
      <w:r>
        <w:t>кого, в том числе санитарно-противоэпидемического (профилактического), характера, осуществляемых органами государственной власти Российской Федерации, органами государственной власти субъектов Российской Федерации, органами местного самоуправления, организ</w:t>
      </w:r>
      <w:r>
        <w:t xml:space="preserve">ациями, их должностными </w:t>
      </w:r>
      <w:r>
        <w:lastRenderedPageBreak/>
        <w:t>лицами и иными лицами, гражданами в целях профилактики заболеваний, сохранения и укрепления физического и психического здоровья каждого человека, поддержания его долголетней активной жизни, предоставления ему медицинской помощи;</w:t>
      </w:r>
    </w:p>
    <w:p w:rsidR="00C600CD" w:rsidRDefault="00DC3F2B">
      <w:pPr>
        <w:pStyle w:val="a3"/>
      </w:pPr>
      <w:bookmarkStart w:id="13" w:name="anchor203"/>
      <w:bookmarkEnd w:id="13"/>
      <w:r>
        <w:t xml:space="preserve">3) </w:t>
      </w:r>
      <w:r>
        <w:rPr>
          <w:b/>
          <w:color w:val="26282F"/>
        </w:rPr>
        <w:t>медицинская помощь</w:t>
      </w:r>
      <w:r>
        <w:t xml:space="preserve"> - комплекс мероприятий, направленных на поддержание и (или) восстановление здоровья и включающих в себя предоставление медицинских услуг;</w:t>
      </w:r>
    </w:p>
    <w:bookmarkStart w:id="14" w:name="anchor204"/>
    <w:bookmarkEnd w:id="14"/>
    <w:p w:rsidR="00C600CD" w:rsidRDefault="00DC3F2B">
      <w:pPr>
        <w:pStyle w:val="a3"/>
      </w:pPr>
      <w:r>
        <w:fldChar w:fldCharType="begin"/>
      </w:r>
      <w:r>
        <w:instrText xml:space="preserve"> HYPERLINK  "http://ivo.garant.ru/document/redirect/74402604/0" </w:instrText>
      </w:r>
      <w:r>
        <w:fldChar w:fldCharType="separate"/>
      </w:r>
      <w:r>
        <w:t>4)</w:t>
      </w:r>
      <w:r>
        <w:fldChar w:fldCharType="end"/>
      </w:r>
      <w:r>
        <w:t xml:space="preserve"> </w:t>
      </w:r>
      <w:r>
        <w:rPr>
          <w:b/>
          <w:color w:val="26282F"/>
        </w:rPr>
        <w:t>медицинская услуга</w:t>
      </w:r>
      <w:r>
        <w:t xml:space="preserve"> - </w:t>
      </w:r>
      <w:r>
        <w:t>медицинское вмешательство или комплекс медицинских вмешательств, направленных на профилактику, диагностику и лечение заболеваний, медицинскую реабилитацию и имеющих самостоятельное законченное значение;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5" w:name="anchor205"/>
    <w:bookmarkEnd w:id="15"/>
    <w:p w:rsidR="00C600CD" w:rsidRDefault="00DC3F2B">
      <w:pPr>
        <w:pStyle w:val="a8"/>
      </w:pPr>
      <w:r>
        <w:fldChar w:fldCharType="begin"/>
      </w:r>
      <w:r>
        <w:instrText xml:space="preserve"> HYPERLINK  "http://ivo.g</w:instrText>
      </w:r>
      <w:r>
        <w:instrText xml:space="preserve">arant.ru/document/redirect/71294576/21"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29 декабря 2015 г. N 389-ФЗ в пункт 5 статьи 2 настоящего Федерального закона внесены изменения, </w:t>
      </w:r>
      <w:hyperlink r:id="rId9" w:history="1">
        <w:r>
          <w:t>вступающие в силу</w:t>
        </w:r>
      </w:hyperlink>
      <w:r>
        <w:t xml:space="preserve"> с 1 января</w:t>
      </w:r>
      <w:r>
        <w:t xml:space="preserve"> 2016 г.</w:t>
      </w:r>
    </w:p>
    <w:p w:rsidR="00C600CD" w:rsidRDefault="00DC3F2B">
      <w:pPr>
        <w:pStyle w:val="a8"/>
      </w:pPr>
      <w:hyperlink r:id="rId10" w:history="1">
        <w:r>
          <w:t>См. текст пункта в предыдущей редакции</w:t>
        </w:r>
      </w:hyperlink>
    </w:p>
    <w:p w:rsidR="00C600CD" w:rsidRDefault="00DC3F2B">
      <w:pPr>
        <w:pStyle w:val="a3"/>
      </w:pPr>
      <w:r>
        <w:t xml:space="preserve">5) </w:t>
      </w:r>
      <w:r>
        <w:rPr>
          <w:b/>
          <w:color w:val="26282F"/>
        </w:rPr>
        <w:t>медицинское вмешательство</w:t>
      </w:r>
      <w:r>
        <w:t xml:space="preserve"> - выполняемые медицинским работником и иным работником, имеющим право на осуществление медицинской деятельност</w:t>
      </w:r>
      <w:r>
        <w:t>и, по отношению к пациенту, затрагивающие физическое или психическое состояние человека и имеющие профилактическую, исследовательскую, диагностическую, лечебную, реабилитационную направленность виды медицинских обследований и (или) медицинских манипуляций,</w:t>
      </w:r>
      <w:r>
        <w:t xml:space="preserve"> а также искусственное прерывание беременности;</w:t>
      </w:r>
    </w:p>
    <w:p w:rsidR="00C600CD" w:rsidRDefault="00DC3F2B">
      <w:pPr>
        <w:pStyle w:val="a3"/>
      </w:pPr>
      <w:bookmarkStart w:id="16" w:name="anchor206"/>
      <w:bookmarkEnd w:id="16"/>
      <w:r>
        <w:t xml:space="preserve">6) </w:t>
      </w:r>
      <w:r>
        <w:rPr>
          <w:b/>
          <w:color w:val="26282F"/>
        </w:rPr>
        <w:t>профилактика</w:t>
      </w:r>
      <w:r>
        <w:t xml:space="preserve"> - комплекс мероприятий, направленных на сохранение и укрепление здоровья и включающих в себя формирование здорового образа жизни, предупреждение возникновения и (или) распространения заболеван</w:t>
      </w:r>
      <w:r>
        <w:t>ий, их раннее выявление, выявление причин и условий их возникновения и развития, а также направленных на устранение вредного влияния на здоровье человека факторов среды его обитания;</w:t>
      </w:r>
    </w:p>
    <w:p w:rsidR="00C600CD" w:rsidRDefault="00DC3F2B">
      <w:pPr>
        <w:pStyle w:val="a3"/>
      </w:pPr>
      <w:bookmarkStart w:id="17" w:name="anchor207"/>
      <w:bookmarkEnd w:id="17"/>
      <w:r>
        <w:t xml:space="preserve">7) </w:t>
      </w:r>
      <w:r>
        <w:rPr>
          <w:b/>
          <w:color w:val="26282F"/>
        </w:rPr>
        <w:t>диагностика</w:t>
      </w:r>
      <w:r>
        <w:t xml:space="preserve"> - комплекс медицинских вмешательств, направленных на распо</w:t>
      </w:r>
      <w:r>
        <w:t>знавание состояний или установление факта наличия либо отсутствия заболеваний, осуществляемых посредством сбора и анализа жалоб пациента, данных его анамнеза и осмотра, проведения лабораторных, инструментальных, патолого-анатомических и иных исследований в</w:t>
      </w:r>
      <w:r>
        <w:t xml:space="preserve"> целях определения диагноза, выбора мероприятий по лечению пациента и (или) контроля за осуществлением этих мероприятий;</w:t>
      </w:r>
    </w:p>
    <w:p w:rsidR="00C600CD" w:rsidRDefault="00DC3F2B">
      <w:pPr>
        <w:pStyle w:val="a3"/>
      </w:pPr>
      <w:bookmarkStart w:id="18" w:name="anchor208"/>
      <w:bookmarkEnd w:id="18"/>
      <w:r>
        <w:t xml:space="preserve">8) </w:t>
      </w:r>
      <w:r>
        <w:rPr>
          <w:b/>
          <w:color w:val="26282F"/>
        </w:rPr>
        <w:t>лечение</w:t>
      </w:r>
      <w:r>
        <w:t xml:space="preserve"> - комплекс медицинских вмешательств, выполняемых по назначению медицинского работника, целью которых является устранение или</w:t>
      </w:r>
      <w:r>
        <w:t xml:space="preserve"> облегчение проявлений заболевания или заболеваний либо состояний пациента, восстановление или улучшение его здоровья, трудоспособности и качества жизни;</w:t>
      </w:r>
    </w:p>
    <w:p w:rsidR="00C600CD" w:rsidRDefault="00DC3F2B">
      <w:pPr>
        <w:pStyle w:val="a3"/>
      </w:pPr>
      <w:bookmarkStart w:id="19" w:name="anchor209"/>
      <w:bookmarkEnd w:id="19"/>
      <w:r>
        <w:t xml:space="preserve">9) </w:t>
      </w:r>
      <w:r>
        <w:rPr>
          <w:b/>
          <w:color w:val="26282F"/>
        </w:rPr>
        <w:t>пациент</w:t>
      </w:r>
      <w:r>
        <w:t xml:space="preserve"> - физическое лицо, которому оказывается медицинская помощь или которое обратилось за оказан</w:t>
      </w:r>
      <w:r>
        <w:t>ием медицинской помощи независимо от наличия у него заболевания и от его состояния;</w:t>
      </w:r>
    </w:p>
    <w:p w:rsidR="00C600CD" w:rsidRDefault="00DC3F2B">
      <w:pPr>
        <w:pStyle w:val="a3"/>
      </w:pPr>
      <w:bookmarkStart w:id="20" w:name="anchor210"/>
      <w:bookmarkEnd w:id="20"/>
      <w:r>
        <w:t xml:space="preserve">10) </w:t>
      </w:r>
      <w:r>
        <w:rPr>
          <w:b/>
          <w:color w:val="26282F"/>
        </w:rPr>
        <w:t>медицинская деятельность</w:t>
      </w:r>
      <w:r>
        <w:t xml:space="preserve"> - профессиональная деятельность по оказанию медицинской помощи, проведению медицинских экспертиз, медицинских осмотров и медицинских освидетель</w:t>
      </w:r>
      <w:r>
        <w:t>ствований, санитарно-противоэпидемических (профилактических) мероприятий и профессиональная деятельность, связанная с трансплантацией (пересадкой) органов и (или) тканей, обращением донорской крови и (или) ее компонентов в медицинских целях;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 xml:space="preserve">Информация об </w:t>
      </w:r>
      <w:r>
        <w:rPr>
          <w:sz w:val="16"/>
        </w:rPr>
        <w:t>изменениях:</w:t>
      </w:r>
    </w:p>
    <w:p w:rsidR="00C600CD" w:rsidRDefault="00DC3F2B">
      <w:pPr>
        <w:pStyle w:val="a8"/>
      </w:pPr>
      <w:bookmarkStart w:id="21" w:name="anchor211"/>
      <w:bookmarkEnd w:id="21"/>
      <w:r>
        <w:t xml:space="preserve">Пункт 11 изменен с 1 января 2021 г. - </w:t>
      </w:r>
      <w:hyperlink r:id="rId11" w:history="1">
        <w:r>
          <w:t>Федеральный закон</w:t>
        </w:r>
      </w:hyperlink>
      <w:r>
        <w:t xml:space="preserve"> от 27 декабря 2019 г. N 478-ФЗ</w:t>
      </w:r>
    </w:p>
    <w:p w:rsidR="00C600CD" w:rsidRDefault="00DC3F2B">
      <w:pPr>
        <w:pStyle w:val="a8"/>
      </w:pPr>
      <w:hyperlink r:id="rId12" w:history="1">
        <w:r>
          <w:t>См. предыдущую реда</w:t>
        </w:r>
        <w:r>
          <w:t>кцию</w:t>
        </w:r>
      </w:hyperlink>
    </w:p>
    <w:p w:rsidR="00C600CD" w:rsidRDefault="00DC3F2B">
      <w:pPr>
        <w:pStyle w:val="a3"/>
      </w:pPr>
      <w:r>
        <w:t xml:space="preserve">11) </w:t>
      </w:r>
      <w:r>
        <w:rPr>
          <w:b/>
          <w:color w:val="26282F"/>
        </w:rPr>
        <w:t>медицинская организация</w:t>
      </w:r>
      <w:r>
        <w:t xml:space="preserve"> - юридическое лицо независимо от организационно-правовой формы, осуществляющее в качестве основного (уставного) вида деятельности медицинскую деятельность на основании лицензии, предоставленной в порядке, установленном </w:t>
      </w:r>
      <w:hyperlink r:id="rId13" w:history="1">
        <w:r>
          <w:t>законодательством</w:t>
        </w:r>
      </w:hyperlink>
      <w:r>
        <w:t xml:space="preserve"> Российской Федерации о лицензировании отдельных видов деятельности. Положения настоящего Федерального закона, регулирующие деятельность медицинских организаций, распростр</w:t>
      </w:r>
      <w:r>
        <w:t xml:space="preserve">аняются на иные юридические лица независимо от организационно-правовой формы, осуществляющие наряду с основной (уставной) деятельностью медицинскую деятельность, и применяются к таким </w:t>
      </w:r>
      <w:r>
        <w:lastRenderedPageBreak/>
        <w:t>организациям в части, касающейся медицинской деятельности. В целях насто</w:t>
      </w:r>
      <w:r>
        <w:t>ящего Федерального закона к медицинским организациям приравниваются индивидуальные предприниматели, осуществляющие медицинскую деятельность;</w:t>
      </w:r>
    </w:p>
    <w:p w:rsidR="00C600CD" w:rsidRDefault="00DC3F2B">
      <w:pPr>
        <w:pStyle w:val="a3"/>
      </w:pPr>
      <w:bookmarkStart w:id="22" w:name="anchor212"/>
      <w:bookmarkEnd w:id="22"/>
      <w:r>
        <w:t xml:space="preserve">12) </w:t>
      </w:r>
      <w:r>
        <w:rPr>
          <w:b/>
          <w:color w:val="26282F"/>
        </w:rPr>
        <w:t>фармацевтическая организация</w:t>
      </w:r>
      <w:r>
        <w:t xml:space="preserve"> - юридическое лицо независимо от организационно-правовой формы, осуществляющее фар</w:t>
      </w:r>
      <w:r>
        <w:t>мацевтическую деятельность (организация оптовой торговли лекарственными средствами, аптечная организация). В целях настоящего Федерального закона к фармацевтическим организациям приравниваются индивидуальные предприниматели, осуществляющие фармацевтическую</w:t>
      </w:r>
      <w:r>
        <w:t xml:space="preserve"> деятельность;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23" w:name="anchor213"/>
      <w:bookmarkEnd w:id="23"/>
      <w:r>
        <w:t xml:space="preserve">Пункт 13 изменен с 1 сентября 2024 г. - </w:t>
      </w:r>
      <w:hyperlink r:id="rId14" w:history="1">
        <w:r>
          <w:t>Федеральный закон</w:t>
        </w:r>
      </w:hyperlink>
      <w:r>
        <w:t xml:space="preserve"> от 8 августа 2024 г. № 290-ФЗ</w:t>
      </w:r>
    </w:p>
    <w:p w:rsidR="00C600CD" w:rsidRDefault="00DC3F2B">
      <w:pPr>
        <w:pStyle w:val="a8"/>
      </w:pPr>
      <w:hyperlink r:id="rId15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13) </w:t>
      </w:r>
      <w:r>
        <w:rPr>
          <w:b/>
          <w:color w:val="26282F"/>
        </w:rPr>
        <w:t>медицинский работник</w:t>
      </w:r>
      <w:r>
        <w:t xml:space="preserve"> - физическое лицо, которое имеет медицинское или иное образование, работает в медицинской организации по должности, включенной в </w:t>
      </w:r>
      <w:hyperlink r:id="rId16" w:history="1">
        <w:r>
          <w:t>номенклатуру</w:t>
        </w:r>
      </w:hyperlink>
      <w:r>
        <w:t xml:space="preserve"> должностей медицинских работников и фармацевтических работников, и в трудовые (должностные) обязанности которого входит осуществление медицинской деятельности, либо физическое лицо, к</w:t>
      </w:r>
      <w:r>
        <w:t>оторое является индивидуальным предпринимателем, непосредственно осуществляющим медицинскую деятельность;</w:t>
      </w:r>
    </w:p>
    <w:p w:rsidR="00C600CD" w:rsidRDefault="00DC3F2B">
      <w:pPr>
        <w:pStyle w:val="a3"/>
      </w:pPr>
      <w:bookmarkStart w:id="24" w:name="anchor214"/>
      <w:bookmarkEnd w:id="24"/>
      <w:r>
        <w:t xml:space="preserve">14) </w:t>
      </w:r>
      <w:r>
        <w:rPr>
          <w:b/>
          <w:color w:val="26282F"/>
        </w:rPr>
        <w:t>фармацевтический работник</w:t>
      </w:r>
      <w:r>
        <w:t xml:space="preserve"> - физическое лицо, которое имеет фармацевтическое образование, работает в фармацевтической организации и в трудовые обяз</w:t>
      </w:r>
      <w:r>
        <w:t>анности которого входят оптовая торговля лекарственными средствами, их хранение, перевозка и (или) розничная торговля лекарственными препаратами для медицинского применения (далее - лекарственные препараты), их изготовление, отпуск, хранение и перевозка;</w:t>
      </w:r>
    </w:p>
    <w:p w:rsidR="00C600CD" w:rsidRDefault="00DC3F2B">
      <w:pPr>
        <w:pStyle w:val="a3"/>
      </w:pPr>
      <w:bookmarkStart w:id="25" w:name="anchor215"/>
      <w:bookmarkEnd w:id="25"/>
      <w:r>
        <w:t xml:space="preserve">15) </w:t>
      </w:r>
      <w:r>
        <w:rPr>
          <w:b/>
          <w:color w:val="26282F"/>
        </w:rPr>
        <w:t>лечащий врач</w:t>
      </w:r>
      <w:r>
        <w:t xml:space="preserve"> - врач, на которого возложены функции по организации и непосредственному оказанию пациенту медицинской помощи в период наблюдения за ним и его лечения;</w:t>
      </w:r>
    </w:p>
    <w:p w:rsidR="00C600CD" w:rsidRDefault="00DC3F2B">
      <w:pPr>
        <w:pStyle w:val="a3"/>
      </w:pPr>
      <w:bookmarkStart w:id="26" w:name="anchor216"/>
      <w:bookmarkEnd w:id="26"/>
      <w:r>
        <w:t xml:space="preserve">16) </w:t>
      </w:r>
      <w:r>
        <w:rPr>
          <w:b/>
          <w:color w:val="26282F"/>
        </w:rPr>
        <w:t>заболевание</w:t>
      </w:r>
      <w:r>
        <w:t xml:space="preserve"> - возникающее в связи с воздействием патогенных факторов нарушение деят</w:t>
      </w:r>
      <w:r>
        <w:t>ельности организма, работоспособности, способности адаптироваться к изменяющимся условиям внешней и внутренней среды при одновременном изменении защитно-компенсаторных и защитно-приспособительных реакций и механизмов организма;</w:t>
      </w:r>
    </w:p>
    <w:p w:rsidR="00C600CD" w:rsidRDefault="00DC3F2B">
      <w:pPr>
        <w:pStyle w:val="a3"/>
      </w:pPr>
      <w:bookmarkStart w:id="27" w:name="anchor217"/>
      <w:bookmarkEnd w:id="27"/>
      <w:r>
        <w:t xml:space="preserve">17) </w:t>
      </w:r>
      <w:r>
        <w:rPr>
          <w:b/>
          <w:color w:val="26282F"/>
        </w:rPr>
        <w:t>состояние</w:t>
      </w:r>
      <w:r>
        <w:t xml:space="preserve"> - изменения ор</w:t>
      </w:r>
      <w:r>
        <w:t>ганизма, возникающие в связи с воздействием патогенных и (или) физиологических факторов и требующие оказания медицинской помощи;</w:t>
      </w:r>
    </w:p>
    <w:p w:rsidR="00C600CD" w:rsidRDefault="00DC3F2B">
      <w:pPr>
        <w:pStyle w:val="a3"/>
      </w:pPr>
      <w:bookmarkStart w:id="28" w:name="anchor218"/>
      <w:bookmarkEnd w:id="28"/>
      <w:r>
        <w:t xml:space="preserve">18) </w:t>
      </w:r>
      <w:r>
        <w:rPr>
          <w:b/>
          <w:color w:val="26282F"/>
        </w:rPr>
        <w:t>основное заболевание</w:t>
      </w:r>
      <w:r>
        <w:t xml:space="preserve"> - заболевание, которое само по себе или в связи с осложнениями вызывает первоочередную необходимость о</w:t>
      </w:r>
      <w:r>
        <w:t>казания медицинской помощи в связи с наибольшей угрозой работоспособности, жизни и здоровью, либо приводит к инвалидности, либо становится причиной смерти;</w:t>
      </w:r>
    </w:p>
    <w:p w:rsidR="00C600CD" w:rsidRDefault="00DC3F2B">
      <w:pPr>
        <w:pStyle w:val="a3"/>
      </w:pPr>
      <w:bookmarkStart w:id="29" w:name="anchor219"/>
      <w:bookmarkEnd w:id="29"/>
      <w:r>
        <w:t xml:space="preserve">19) </w:t>
      </w:r>
      <w:r>
        <w:rPr>
          <w:b/>
          <w:color w:val="26282F"/>
        </w:rPr>
        <w:t>сопутствующее заболевание</w:t>
      </w:r>
      <w:r>
        <w:t xml:space="preserve"> - заболевание, которое не имеет причинно-следственной связи с основным</w:t>
      </w:r>
      <w:r>
        <w:t xml:space="preserve"> заболеванием, уступает ему в степени необходимости оказания медицинской помощи, влияния на работоспособность, опасности для жизни и здоровья и не является причиной смерти;</w:t>
      </w:r>
    </w:p>
    <w:p w:rsidR="00C600CD" w:rsidRDefault="00DC3F2B">
      <w:pPr>
        <w:pStyle w:val="a3"/>
      </w:pPr>
      <w:bookmarkStart w:id="30" w:name="anchor220"/>
      <w:bookmarkEnd w:id="30"/>
      <w:r>
        <w:t xml:space="preserve">20) </w:t>
      </w:r>
      <w:r>
        <w:rPr>
          <w:b/>
          <w:color w:val="26282F"/>
        </w:rPr>
        <w:t>тяжесть заболевания или состояния</w:t>
      </w:r>
      <w:r>
        <w:t xml:space="preserve"> - критерий, определяющий степень поражения ор</w:t>
      </w:r>
      <w:r>
        <w:t>ганов и (или) систем организма человека либо нарушения их функций, обусловленные заболеванием или состоянием либо их осложнением;</w:t>
      </w:r>
    </w:p>
    <w:p w:rsidR="00C600CD" w:rsidRDefault="00DC3F2B">
      <w:pPr>
        <w:pStyle w:val="a3"/>
      </w:pPr>
      <w:bookmarkStart w:id="31" w:name="anchor221"/>
      <w:bookmarkEnd w:id="31"/>
      <w:r>
        <w:t xml:space="preserve">21) </w:t>
      </w:r>
      <w:r>
        <w:rPr>
          <w:b/>
          <w:color w:val="26282F"/>
        </w:rPr>
        <w:t>качество медицинской помощи</w:t>
      </w:r>
      <w:r>
        <w:t xml:space="preserve"> - совокупность характеристик, отражающих своевременность оказания медицинской помощи, правильн</w:t>
      </w:r>
      <w:r>
        <w:t>ость выбора методов профилактики, диагностики, лечения и реабилитации при оказании медицинской помощи, степень достижения запланированного результата;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32" w:name="anchor222"/>
      <w:bookmarkEnd w:id="32"/>
      <w:r>
        <w:t xml:space="preserve">Статья 2 дополнена пунктом 22 с 1 января 2018 г. - </w:t>
      </w:r>
      <w:hyperlink r:id="rId17" w:history="1">
        <w:r>
          <w:t>Федеральный закон</w:t>
        </w:r>
      </w:hyperlink>
      <w:r>
        <w:t xml:space="preserve"> от 29 июля 2017 г. N 242-ФЗ</w:t>
      </w:r>
    </w:p>
    <w:p w:rsidR="00C600CD" w:rsidRDefault="00DC3F2B">
      <w:pPr>
        <w:pStyle w:val="a3"/>
      </w:pPr>
      <w:r>
        <w:t xml:space="preserve">22) </w:t>
      </w:r>
      <w:r>
        <w:rPr>
          <w:b/>
          <w:color w:val="26282F"/>
        </w:rPr>
        <w:t>телемедицинские технологии</w:t>
      </w:r>
      <w:r>
        <w:t xml:space="preserve"> - информационные технологии, обеспечивающие дистанционное взаимодействие медицинских работников между собой, с пациентами и (или) их з</w:t>
      </w:r>
      <w:r>
        <w:t xml:space="preserve">аконными представителями, идентификацию и аутентификацию указанных лиц, документирование </w:t>
      </w:r>
      <w:r>
        <w:lastRenderedPageBreak/>
        <w:t>совершаемых ими действий при проведении консилиумов, консультаций, дистанционного медицинского наблюдения за состоянием здоровья пациента;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33" w:name="anchor223"/>
      <w:bookmarkEnd w:id="33"/>
      <w:r>
        <w:t>Пу</w:t>
      </w:r>
      <w:r>
        <w:t xml:space="preserve">нкт 23 изменен с 3 августа 2025 г. - </w:t>
      </w:r>
      <w:hyperlink r:id="rId18" w:history="1">
        <w:r>
          <w:t>Федеральный закон</w:t>
        </w:r>
      </w:hyperlink>
      <w:r>
        <w:t xml:space="preserve"> от 23 июля 2025 г. № 261-ФЗ</w:t>
      </w:r>
    </w:p>
    <w:p w:rsidR="00C600CD" w:rsidRDefault="00DC3F2B">
      <w:pPr>
        <w:pStyle w:val="a8"/>
      </w:pPr>
      <w:hyperlink r:id="rId19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23) </w:t>
      </w:r>
      <w:r>
        <w:rPr>
          <w:b/>
          <w:color w:val="26282F"/>
        </w:rPr>
        <w:t>клинич</w:t>
      </w:r>
      <w:r>
        <w:rPr>
          <w:b/>
          <w:color w:val="26282F"/>
        </w:rPr>
        <w:t>еские рекомендации</w:t>
      </w:r>
      <w:r>
        <w:t xml:space="preserve"> - </w:t>
      </w:r>
      <w:hyperlink r:id="rId20" w:history="1">
        <w:r>
          <w:t>документы</w:t>
        </w:r>
      </w:hyperlink>
      <w:r>
        <w:t>, содержащие основанную на научных доказательствах структурированную информацию по вопросам профилактики, диагностики, лечения и реабилитации, в том числе прот</w:t>
      </w:r>
      <w:r>
        <w:t>околы ведения пациента, варианты медицинского вмешательства и описание последовательности действий медицинского работника с учетом течения заболевания, наличия осложнений и сопутствующих заболеваний, иных факторов, влияющих на результаты оказания медицинск</w:t>
      </w:r>
      <w:r>
        <w:t>ой помощи.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34" w:name="anchor224"/>
      <w:bookmarkEnd w:id="34"/>
      <w:r>
        <w:t xml:space="preserve">Часть 1 дополнена пунктом 24 с 1 марта 2026 г. - </w:t>
      </w:r>
      <w:hyperlink r:id="rId21" w:history="1">
        <w:r>
          <w:t>Федеральный закон</w:t>
        </w:r>
      </w:hyperlink>
      <w:r>
        <w:t xml:space="preserve"> от 31 июля 2025 г. № 304-ФЗ</w:t>
      </w:r>
    </w:p>
    <w:p w:rsidR="00C600CD" w:rsidRDefault="00DC3F2B">
      <w:pPr>
        <w:pStyle w:val="a8"/>
      </w:pPr>
      <w:hyperlink r:id="rId22" w:history="1">
        <w:r>
          <w:t>См. будущую редакцию</w:t>
        </w:r>
      </w:hyperlink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35" w:name="anchor2222"/>
      <w:bookmarkEnd w:id="35"/>
      <w:r>
        <w:t xml:space="preserve">Статья 2 дополнена частью 2 с 2 июля 2021 г. - </w:t>
      </w:r>
      <w:hyperlink r:id="rId23" w:history="1">
        <w:r>
          <w:t>Федеральный закон</w:t>
        </w:r>
      </w:hyperlink>
      <w:r>
        <w:t xml:space="preserve"> от 2 июля 2021 г. N 331-ФЗ</w:t>
      </w:r>
    </w:p>
    <w:p w:rsidR="00C600CD" w:rsidRDefault="00DC3F2B">
      <w:pPr>
        <w:pStyle w:val="a3"/>
      </w:pPr>
      <w:r>
        <w:t>2. Понятия, указанные в настояще</w:t>
      </w:r>
      <w:r>
        <w:t xml:space="preserve">й статье, могут быть уточнены в соответствии с программой экспериментального правового режима в сфере цифровых инноваций, утверждаемой в соответствии с </w:t>
      </w:r>
      <w:hyperlink r:id="rId24" w:history="1">
        <w:r>
          <w:t>Федеральным законом</w:t>
        </w:r>
      </w:hyperlink>
      <w:r>
        <w:t xml:space="preserve"> от 31 июля 2020 г</w:t>
      </w:r>
      <w:r>
        <w:t>ода N 258-ФЗ "Об экспериментальных правовых режимах в сфере цифровых инноваций в Российской Федерации".</w:t>
      </w:r>
    </w:p>
    <w:p w:rsidR="00C600CD" w:rsidRDefault="00C600CD">
      <w:pPr>
        <w:pStyle w:val="a3"/>
      </w:pPr>
    </w:p>
    <w:p w:rsidR="00C600CD" w:rsidRDefault="00DC3F2B">
      <w:pPr>
        <w:pStyle w:val="a6"/>
      </w:pPr>
      <w:bookmarkStart w:id="36" w:name="anchor3"/>
      <w:bookmarkEnd w:id="36"/>
      <w:r>
        <w:rPr>
          <w:b/>
          <w:color w:val="26282F"/>
        </w:rPr>
        <w:t>Статья 3</w:t>
      </w:r>
      <w:r>
        <w:t>. Законодательство в сфере охраны здоровья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3 настоящего Федерального закона</w:t>
      </w:r>
    </w:p>
    <w:p w:rsidR="00C600CD" w:rsidRDefault="00DC3F2B">
      <w:pPr>
        <w:pStyle w:val="a3"/>
      </w:pPr>
      <w:bookmarkStart w:id="37" w:name="anchor301"/>
      <w:bookmarkEnd w:id="37"/>
      <w:r>
        <w:t>1. Законодательство в сфере охраны</w:t>
      </w:r>
      <w:r>
        <w:t xml:space="preserve"> здоровья основывается на </w:t>
      </w:r>
      <w:hyperlink r:id="rId25" w:history="1">
        <w:r>
          <w:t>Конституции</w:t>
        </w:r>
      </w:hyperlink>
      <w:r>
        <w:t xml:space="preserve"> Российской Федерации и состоит из настоящего Федерального закона, принимаемых в соответствии с ним других федеральных законов, иных нормативных правовы</w:t>
      </w:r>
      <w:r>
        <w:t>х актов Российской Федерации, законов и иных нормативных правовых актов субъектов Российской Федерации.</w:t>
      </w:r>
    </w:p>
    <w:p w:rsidR="00C600CD" w:rsidRDefault="00DC3F2B">
      <w:pPr>
        <w:pStyle w:val="a3"/>
      </w:pPr>
      <w:bookmarkStart w:id="38" w:name="anchor302"/>
      <w:bookmarkEnd w:id="38"/>
      <w:r>
        <w:t>2. Нормы об охране здоровья, содержащиеся в других федеральных законах, иных нормативных правовых актах Российской Федерации, законах и иных нормативных</w:t>
      </w:r>
      <w:r>
        <w:t xml:space="preserve"> правовых актах субъектов Российской Федерации, не должны противоречить нормам настоящего Федерального закона.</w:t>
      </w:r>
    </w:p>
    <w:p w:rsidR="00C600CD" w:rsidRDefault="00DC3F2B">
      <w:pPr>
        <w:pStyle w:val="a3"/>
      </w:pPr>
      <w:bookmarkStart w:id="39" w:name="anchor303"/>
      <w:bookmarkEnd w:id="39"/>
      <w:r>
        <w:t>3. В случае несоответствия норм об охране здоровья, содержащихся в других федеральных законах, иных нормативных правовых актах Российской Федерац</w:t>
      </w:r>
      <w:r>
        <w:t>ии, законах и иных нормативных правовых актах субъектов Российской Федерации, нормам настоящего Федерального закона применяются нормы настоящего Федерального закона.</w:t>
      </w:r>
    </w:p>
    <w:p w:rsidR="00C600CD" w:rsidRDefault="00DC3F2B">
      <w:pPr>
        <w:pStyle w:val="a3"/>
      </w:pPr>
      <w:bookmarkStart w:id="40" w:name="anchor304"/>
      <w:bookmarkEnd w:id="40"/>
      <w:r>
        <w:t>4. Органы местного самоуправления в пределах своей компетенции имеют право издавать муници</w:t>
      </w:r>
      <w:r>
        <w:t>пальные правовые акты, содержащие нормы об охране здоровья, в соответствии с настоящим Федеральным законом, другими федеральными законами, иными нормативными правовыми актами Российской Федерации, законами и иными нормативными правовыми актами субъектов Ро</w:t>
      </w:r>
      <w:r>
        <w:t>ссийской Федерации.</w:t>
      </w:r>
    </w:p>
    <w:p w:rsidR="00C600CD" w:rsidRDefault="00DC3F2B">
      <w:pPr>
        <w:pStyle w:val="a3"/>
      </w:pPr>
      <w:bookmarkStart w:id="41" w:name="anchor305"/>
      <w:bookmarkEnd w:id="41"/>
      <w:r>
        <w:t>5. В случае, если международным договором Российской Федерации установлены иные правила, чем предусмотренные настоящим Федеральным законом правила в сфере охраны здоровья, применяются правила международного договора.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</w:t>
      </w:r>
      <w:r>
        <w:rPr>
          <w:sz w:val="16"/>
        </w:rPr>
        <w:t>ениях:</w:t>
      </w:r>
    </w:p>
    <w:p w:rsidR="00C600CD" w:rsidRDefault="00DC3F2B">
      <w:pPr>
        <w:pStyle w:val="a8"/>
      </w:pPr>
      <w:bookmarkStart w:id="42" w:name="anchor3051"/>
      <w:bookmarkEnd w:id="42"/>
      <w:r>
        <w:t xml:space="preserve">Статья 3 дополнена частью 5.1 с 8 декабря 2020 г. - </w:t>
      </w:r>
      <w:hyperlink r:id="rId26" w:history="1">
        <w:r>
          <w:t>Федеральный закон</w:t>
        </w:r>
      </w:hyperlink>
      <w:r>
        <w:t xml:space="preserve"> от 8 декабря 2020 г. N 429-ФЗ</w:t>
      </w:r>
    </w:p>
    <w:p w:rsidR="00C600CD" w:rsidRDefault="00DC3F2B">
      <w:pPr>
        <w:pStyle w:val="a3"/>
      </w:pPr>
      <w:r>
        <w:t>5.1. Решения межгосударственных органов, принятые на основании положений междуна</w:t>
      </w:r>
      <w:r>
        <w:t xml:space="preserve">родных договоров Российской Федерации в их истолковании, противоречащем </w:t>
      </w:r>
      <w:hyperlink r:id="rId27" w:history="1">
        <w:r>
          <w:t>Конституции</w:t>
        </w:r>
      </w:hyperlink>
      <w:r>
        <w:t xml:space="preserve"> </w:t>
      </w:r>
      <w:r>
        <w:lastRenderedPageBreak/>
        <w:t>Российской Федерации, не подлежат исполнению в Российской Федерации. Такое противоречие может быть устано</w:t>
      </w:r>
      <w:r>
        <w:t xml:space="preserve">влено в </w:t>
      </w:r>
      <w:hyperlink r:id="rId28" w:history="1">
        <w:r>
          <w:t>порядке</w:t>
        </w:r>
      </w:hyperlink>
      <w:r>
        <w:t>, определенном федеральным конституционным законом.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43" w:name="anchor306"/>
      <w:bookmarkEnd w:id="43"/>
      <w:r>
        <w:t xml:space="preserve">Часть 6 изменена с 11 января 2023 г. - </w:t>
      </w:r>
      <w:hyperlink r:id="rId29" w:history="1">
        <w:r>
          <w:t>Федеральный закон</w:t>
        </w:r>
      </w:hyperlink>
      <w:r>
        <w:t xml:space="preserve"> от 14 июля 2022 г. N 271-ФЗ</w:t>
      </w:r>
    </w:p>
    <w:p w:rsidR="00C600CD" w:rsidRDefault="00DC3F2B">
      <w:pPr>
        <w:pStyle w:val="a8"/>
      </w:pPr>
      <w:hyperlink r:id="rId30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6. Законодательство в сфере охраны здоровья в отношении организаций, осуществляющих медицинскую деяте</w:t>
      </w:r>
      <w:r>
        <w:t xml:space="preserve">льность на территориях опережающего развития, применяется с учетом особенностей, установленных </w:t>
      </w:r>
      <w:hyperlink r:id="rId31" w:history="1">
        <w:r>
          <w:t>Федеральным законом</w:t>
        </w:r>
      </w:hyperlink>
      <w:r>
        <w:t xml:space="preserve"> "О территориях опережающего развития в Российской Федерации".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 xml:space="preserve">Информация </w:t>
      </w:r>
      <w:r>
        <w:rPr>
          <w:sz w:val="16"/>
        </w:rPr>
        <w:t>об изменениях:</w:t>
      </w:r>
    </w:p>
    <w:bookmarkStart w:id="44" w:name="anchor307"/>
    <w:bookmarkEnd w:id="44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"http://ivo.garant.ru/document/redirect/71108014/271"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29 июня 2015 г. N 160-ФЗ статья 3 настоящего Федерального закона дополнена частью 7</w:t>
      </w:r>
    </w:p>
    <w:p w:rsidR="00C600CD" w:rsidRDefault="00DC3F2B">
      <w:pPr>
        <w:pStyle w:val="a3"/>
      </w:pPr>
      <w:r>
        <w:t>7. Законодательство в сфере охраны здоровья в отношении организац</w:t>
      </w:r>
      <w:r>
        <w:t xml:space="preserve">ий, расположенных на территории международного медицинского кластера и осуществляющих медицинскую деятельность, применяется с учетом особенностей, установленных </w:t>
      </w:r>
      <w:hyperlink r:id="rId32" w:history="1">
        <w:r>
          <w:t>Федеральным законом</w:t>
        </w:r>
      </w:hyperlink>
      <w:r>
        <w:t xml:space="preserve"> "О межд</w:t>
      </w:r>
      <w:r>
        <w:t>ународном медицинском кластере и внесении изменений в отдельные законодательные акты Российской Федерации".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45" w:name="anchor308"/>
    <w:bookmarkEnd w:id="45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"http://ivo.garant.ru/document/redirect/71127422/21"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13 июля 2015 г. N 213-ФЗ статья</w:t>
      </w:r>
      <w:r>
        <w:t xml:space="preserve"> 3 настоящего Федерального закона дополнена частью 8</w:t>
      </w:r>
    </w:p>
    <w:p w:rsidR="00C600CD" w:rsidRDefault="00DC3F2B">
      <w:pPr>
        <w:pStyle w:val="a3"/>
      </w:pPr>
      <w:r>
        <w:t xml:space="preserve">8. Законодательство в сфере охраны здоровья в отношении организаций, осуществляющих медицинскую деятельность на территории свободного порта Владивосток, применяется с учетом особенностей, установленных </w:t>
      </w:r>
      <w:hyperlink r:id="rId33" w:history="1">
        <w:r>
          <w:t>Федеральным законом</w:t>
        </w:r>
      </w:hyperlink>
      <w:r>
        <w:t xml:space="preserve"> "О свободном порте Владивосток".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46" w:name="anchor309"/>
      <w:bookmarkEnd w:id="46"/>
      <w:r>
        <w:t xml:space="preserve">Статья 3 дополнена частью 9 с 10 августа 2017 г. - </w:t>
      </w:r>
      <w:hyperlink r:id="rId34" w:history="1">
        <w:r>
          <w:t>Федеральный закон</w:t>
        </w:r>
      </w:hyperlink>
      <w:r>
        <w:t xml:space="preserve"> от 29 июля 2017 г. N 216-ФЗ</w:t>
      </w:r>
    </w:p>
    <w:p w:rsidR="00C600CD" w:rsidRDefault="00DC3F2B">
      <w:pPr>
        <w:pStyle w:val="a3"/>
      </w:pPr>
      <w:r>
        <w:t>9. Законодательство в сфере охраны здоровья в отношении организаций, осуществляющих медицинскую деятельность на территориях инновационных научно-технологических центров, применяется с учетом особенност</w:t>
      </w:r>
      <w:r>
        <w:t xml:space="preserve">ей, установленных </w:t>
      </w:r>
      <w:hyperlink r:id="rId35" w:history="1">
        <w:r>
          <w:t>Федеральным законом</w:t>
        </w:r>
      </w:hyperlink>
      <w:r>
        <w:t xml:space="preserve"> "Об инновационных научно-технологических центрах и о внесении изменений в отдельные законодательные акты Российской Федерации".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 xml:space="preserve">Информация об </w:t>
      </w:r>
      <w:r>
        <w:rPr>
          <w:sz w:val="16"/>
        </w:rPr>
        <w:t>изменениях:</w:t>
      </w:r>
    </w:p>
    <w:p w:rsidR="00C600CD" w:rsidRDefault="00DC3F2B">
      <w:pPr>
        <w:pStyle w:val="a8"/>
      </w:pPr>
      <w:bookmarkStart w:id="47" w:name="anchor33010"/>
      <w:bookmarkEnd w:id="47"/>
      <w:r>
        <w:t xml:space="preserve">Часть 10 изменена с 3 августа 2025 г. - </w:t>
      </w:r>
      <w:hyperlink r:id="rId36" w:history="1">
        <w:r>
          <w:t>Федеральный закон</w:t>
        </w:r>
      </w:hyperlink>
      <w:r>
        <w:t xml:space="preserve"> от 23 июля 2025 г. № 261-ФЗ</w:t>
      </w:r>
    </w:p>
    <w:p w:rsidR="00C600CD" w:rsidRDefault="00DC3F2B">
      <w:pPr>
        <w:pStyle w:val="a8"/>
      </w:pPr>
      <w:hyperlink r:id="rId37" w:history="1">
        <w:r>
          <w:t>См. предыдущую ре</w:t>
        </w:r>
        <w:r>
          <w:t>дакцию</w:t>
        </w:r>
      </w:hyperlink>
    </w:p>
    <w:p w:rsidR="00C600CD" w:rsidRDefault="00DC3F2B">
      <w:pPr>
        <w:pStyle w:val="a3"/>
      </w:pPr>
      <w:r>
        <w:t xml:space="preserve">10. Нормативные правовые акты, принимаемые в соответствии с настоящим Федеральным законом и устанавливающие обязательные требования (за исключением стандартов и порядков оказания медицинской помощи), вступают в силу в сроки, предусмотренные </w:t>
      </w:r>
      <w:hyperlink r:id="rId38" w:history="1">
        <w:r>
          <w:t>Федеральным законом</w:t>
        </w:r>
      </w:hyperlink>
      <w:r>
        <w:t xml:space="preserve"> от 31 июля 2020 года N 247-ФЗ "Об обязательных требованиях в Российской Федерации". Нормативные правовые акты, устанавливающие обязательные требования в положениях об организаци</w:t>
      </w:r>
      <w:r>
        <w:t>и оказания медицинской помощи по видам медицинской помощи, в правилах проведения экспертиз, лабораторных, инструментальных, патологоанатомических и иных диагностических исследований в случае выявления необходимости проведения указанных исследований в целях</w:t>
      </w:r>
      <w:r>
        <w:t xml:space="preserve"> предотвращения угрозы жизни и здоровью граждан, а также в порядках проведения профилактических медицинских осмотров и диспансеризации, могут предусматривать иные сроки вступления их в силу.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48" w:name="anchor3011"/>
      <w:bookmarkEnd w:id="48"/>
      <w:r>
        <w:t>Статья 3 дополнена частью 11 с 2 июля 2</w:t>
      </w:r>
      <w:r>
        <w:t xml:space="preserve">021 г. - </w:t>
      </w:r>
      <w:hyperlink r:id="rId39" w:history="1">
        <w:r>
          <w:t>Федеральный закон</w:t>
        </w:r>
      </w:hyperlink>
      <w:r>
        <w:t xml:space="preserve"> от 2 июля 2021 г. N 331-ФЗ</w:t>
      </w:r>
    </w:p>
    <w:p w:rsidR="00C600CD" w:rsidRDefault="00DC3F2B">
      <w:pPr>
        <w:pStyle w:val="a3"/>
      </w:pPr>
      <w:r>
        <w:t xml:space="preserve">11. В соответствии с </w:t>
      </w:r>
      <w:hyperlink r:id="rId40" w:history="1">
        <w:r>
          <w:t>Федеральным законом</w:t>
        </w:r>
      </w:hyperlink>
      <w:r>
        <w:t xml:space="preserve"> от 31 июля 2020 года N 25</w:t>
      </w:r>
      <w:r>
        <w:t xml:space="preserve">8-ФЗ "Об экспериментальных правовых режимах в сфере цифровых инноваций в Российской Федерации" в области законодательства в сфере охраны здоровья может быть установлено специальное </w:t>
      </w:r>
      <w:r>
        <w:lastRenderedPageBreak/>
        <w:t xml:space="preserve">регулирование, отличающееся от регулирования, предусмотренного положениями </w:t>
      </w:r>
      <w:r>
        <w:t>настоящего Федерального закона. Такое специальное регулирование устанавливается программой экспериментального правового режима в сфере цифровых инноваций, утвержденной Правительством Российской Федерации в соответствии с Федеральным законом от 31 июля 2020</w:t>
      </w:r>
      <w:r>
        <w:t> года N 258-ФЗ "Об экспериментальных правовых режимах в сфере цифровых инноваций в Российской Федерации". Положения данной программы, устанавливающие условия экспериментального правового режима в сфере цифровых инноваций, могут изменять или исключать дейст</w:t>
      </w:r>
      <w:r>
        <w:t>вие положений настоящего Федерального закона в случае, если это прямо предусмотрено настоящим Федеральным законом, и должны содержать в том числе перечень услуг, включая услуги, оказываемые с применением телемедицинских технологий, в отношении которых буде</w:t>
      </w:r>
      <w:r>
        <w:t>т установлено специальное регулирование, а также вид ответственности, применяемой к субъектам экспериментального правового режима в сфере цифровых инноваций, с указанием условий ее наступления.</w:t>
      </w:r>
    </w:p>
    <w:p w:rsidR="00C600CD" w:rsidRDefault="00C600CD">
      <w:pPr>
        <w:pStyle w:val="a3"/>
      </w:pPr>
    </w:p>
    <w:p w:rsidR="00C600CD" w:rsidRDefault="00DC3F2B">
      <w:pPr>
        <w:pStyle w:val="1"/>
      </w:pPr>
      <w:bookmarkStart w:id="49" w:name="anchor120"/>
      <w:bookmarkEnd w:id="49"/>
      <w:r>
        <w:t>Глава 2. Основные принципы охраны здоровья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50" w:name="anchor4"/>
      <w:bookmarkEnd w:id="50"/>
      <w:r>
        <w:t xml:space="preserve">Статья 4 </w:t>
      </w:r>
      <w:r>
        <w:t xml:space="preserve">настоящего Федерального закона </w:t>
      </w:r>
      <w:hyperlink r:id="rId41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4</w:t>
      </w:r>
      <w:r>
        <w:t>. Основные принципы охраны здоровья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4 настоящего Федерального закона</w:t>
      </w:r>
    </w:p>
    <w:p w:rsidR="00C600CD" w:rsidRDefault="00DC3F2B">
      <w:pPr>
        <w:pStyle w:val="a3"/>
      </w:pPr>
      <w:r>
        <w:t>Основными принципами охраны здоровья являются:</w:t>
      </w:r>
    </w:p>
    <w:p w:rsidR="00C600CD" w:rsidRDefault="00DC3F2B">
      <w:pPr>
        <w:pStyle w:val="a3"/>
      </w:pPr>
      <w:bookmarkStart w:id="51" w:name="anchor401"/>
      <w:bookmarkEnd w:id="51"/>
      <w:r>
        <w:t>1) с</w:t>
      </w:r>
      <w:r>
        <w:t>облюдение прав граждан в сфере охраны здоровья и обеспечение связанных с этими правами государственных гарантий;</w:t>
      </w:r>
    </w:p>
    <w:p w:rsidR="00C600CD" w:rsidRDefault="00DC3F2B">
      <w:pPr>
        <w:pStyle w:val="a3"/>
      </w:pPr>
      <w:bookmarkStart w:id="52" w:name="anchor402"/>
      <w:bookmarkEnd w:id="52"/>
      <w:r>
        <w:t>2) приоритет интересов пациента при оказании медицинской помощи;</w:t>
      </w:r>
    </w:p>
    <w:p w:rsidR="00C600CD" w:rsidRDefault="00DC3F2B">
      <w:pPr>
        <w:pStyle w:val="a3"/>
      </w:pPr>
      <w:bookmarkStart w:id="53" w:name="anchor403"/>
      <w:bookmarkEnd w:id="53"/>
      <w:r>
        <w:t>3) приоритет охраны здоровья детей;</w:t>
      </w:r>
    </w:p>
    <w:p w:rsidR="00C600CD" w:rsidRDefault="00DC3F2B">
      <w:pPr>
        <w:pStyle w:val="a3"/>
      </w:pPr>
      <w:bookmarkStart w:id="54" w:name="anchor404"/>
      <w:bookmarkEnd w:id="54"/>
      <w:r>
        <w:t>4) социальная защищенность граждан в случа</w:t>
      </w:r>
      <w:r>
        <w:t>е утраты здоровья;</w:t>
      </w:r>
    </w:p>
    <w:p w:rsidR="00C600CD" w:rsidRDefault="00DC3F2B">
      <w:pPr>
        <w:pStyle w:val="a3"/>
      </w:pPr>
      <w:bookmarkStart w:id="55" w:name="anchor405"/>
      <w:bookmarkEnd w:id="55"/>
      <w:r>
        <w:t>5) ответственность органов государственной власти и органов местного самоуправления, должностных лиц организаций за обеспечение прав граждан в сфере охраны здоровья;</w:t>
      </w:r>
    </w:p>
    <w:p w:rsidR="00C600CD" w:rsidRDefault="00DC3F2B">
      <w:pPr>
        <w:pStyle w:val="a3"/>
      </w:pPr>
      <w:bookmarkStart w:id="56" w:name="anchor406"/>
      <w:bookmarkEnd w:id="56"/>
      <w:r>
        <w:t>6) доступность и качество медицинской помощи;</w:t>
      </w:r>
    </w:p>
    <w:p w:rsidR="00C600CD" w:rsidRDefault="00DC3F2B">
      <w:pPr>
        <w:pStyle w:val="a3"/>
      </w:pPr>
      <w:bookmarkStart w:id="57" w:name="anchor407"/>
      <w:bookmarkEnd w:id="57"/>
      <w:r>
        <w:t xml:space="preserve">7) недопустимость отказа </w:t>
      </w:r>
      <w:r>
        <w:t>в оказании медицинской помощи;</w:t>
      </w:r>
    </w:p>
    <w:p w:rsidR="00C600CD" w:rsidRDefault="00DC3F2B">
      <w:pPr>
        <w:pStyle w:val="a3"/>
      </w:pPr>
      <w:bookmarkStart w:id="58" w:name="anchor408"/>
      <w:bookmarkEnd w:id="58"/>
      <w:r>
        <w:t>8) приоритет профилактики в сфере охраны здоровья;</w:t>
      </w:r>
    </w:p>
    <w:p w:rsidR="00C600CD" w:rsidRDefault="00DC3F2B">
      <w:pPr>
        <w:pStyle w:val="a3"/>
      </w:pPr>
      <w:bookmarkStart w:id="59" w:name="anchor409"/>
      <w:bookmarkEnd w:id="59"/>
      <w:r>
        <w:t>9) соблюдение врачебной тайны.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60" w:name="anchor5"/>
      <w:bookmarkEnd w:id="60"/>
      <w:r>
        <w:t xml:space="preserve">Статья 5 настоящего Федерального закона </w:t>
      </w:r>
      <w:hyperlink r:id="rId42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5</w:t>
      </w:r>
      <w:r>
        <w:t>. Соблюдение прав граж</w:t>
      </w:r>
      <w:r>
        <w:t>дан в сфере охраны здоровья и обеспечение связанных с этими правами государственных гарантий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5 настоящего Федерального закона</w:t>
      </w:r>
    </w:p>
    <w:p w:rsidR="00C600CD" w:rsidRDefault="00DC3F2B">
      <w:pPr>
        <w:pStyle w:val="a3"/>
      </w:pPr>
      <w:bookmarkStart w:id="61" w:name="anchor501"/>
      <w:bookmarkEnd w:id="61"/>
      <w:r>
        <w:t>1. Мероприятия по охране здоровья должны проводиться на основе признания, соблюдения и защиты пра</w:t>
      </w:r>
      <w:r>
        <w:t>в граждан и в соответствии с общепризнанными принципами и нормами международного права.</w:t>
      </w:r>
    </w:p>
    <w:p w:rsidR="00C600CD" w:rsidRDefault="00DC3F2B">
      <w:pPr>
        <w:pStyle w:val="a3"/>
      </w:pPr>
      <w:bookmarkStart w:id="62" w:name="anchor502"/>
      <w:bookmarkEnd w:id="62"/>
      <w:r>
        <w:t xml:space="preserve">2. Государство обеспечивает гражданам охрану здоровья независимо от пола, расы, возраста, национальности, языка, наличия заболеваний, состояний, происхождения, </w:t>
      </w:r>
      <w:r>
        <w:t>имущественного и должностного положения, места жительства, отношения к религии, убеждений, принадлежности к общественным объединениям и от других обстоятельств.</w:t>
      </w:r>
    </w:p>
    <w:p w:rsidR="00C600CD" w:rsidRDefault="00DC3F2B">
      <w:pPr>
        <w:pStyle w:val="a3"/>
      </w:pPr>
      <w:bookmarkStart w:id="63" w:name="anchor503"/>
      <w:bookmarkEnd w:id="63"/>
      <w:r>
        <w:t>3. Государство гарантирует гражданам защиту от любых форм дискриминации, обусловленной наличием</w:t>
      </w:r>
      <w:r>
        <w:t xml:space="preserve"> у них каких-либо заболеваний.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64" w:name="anchor6"/>
      <w:bookmarkEnd w:id="64"/>
      <w:r>
        <w:lastRenderedPageBreak/>
        <w:t xml:space="preserve">Статья 6 настоящего Федерального закона </w:t>
      </w:r>
      <w:hyperlink r:id="rId43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6</w:t>
      </w:r>
      <w:r>
        <w:t>. Приоритет интересов пациента при оказании медицинской помощи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 xml:space="preserve">См. комментарии к статье 6 </w:t>
      </w:r>
      <w:r>
        <w:t>настоящего Федерального закона</w:t>
      </w:r>
    </w:p>
    <w:p w:rsidR="00C600CD" w:rsidRDefault="00DC3F2B">
      <w:pPr>
        <w:pStyle w:val="a3"/>
      </w:pPr>
      <w:bookmarkStart w:id="65" w:name="anchor610"/>
      <w:bookmarkEnd w:id="65"/>
      <w:r>
        <w:t>1. Приоритет интересов пациента при оказании медицинской помощи реализуется путем:</w:t>
      </w:r>
    </w:p>
    <w:p w:rsidR="00C600CD" w:rsidRDefault="00DC3F2B">
      <w:pPr>
        <w:pStyle w:val="a3"/>
      </w:pPr>
      <w:bookmarkStart w:id="66" w:name="anchor611"/>
      <w:bookmarkEnd w:id="66"/>
      <w:r>
        <w:t>1) соблюдения этических и моральных норм, а также уважительного и гуманного отношения со стороны медицинских работников и иных работников меди</w:t>
      </w:r>
      <w:r>
        <w:t>цинской организации;</w:t>
      </w:r>
    </w:p>
    <w:p w:rsidR="00C600CD" w:rsidRDefault="00DC3F2B">
      <w:pPr>
        <w:pStyle w:val="a3"/>
      </w:pPr>
      <w:bookmarkStart w:id="67" w:name="anchor612"/>
      <w:bookmarkEnd w:id="67"/>
      <w:r>
        <w:t>2) оказания медицинской помощи пациенту с учетом его физического состояния и с соблюдением по возможности культурных и религиозных традиций пациента;</w:t>
      </w:r>
    </w:p>
    <w:p w:rsidR="00C600CD" w:rsidRDefault="00DC3F2B">
      <w:pPr>
        <w:pStyle w:val="a3"/>
      </w:pPr>
      <w:bookmarkStart w:id="68" w:name="anchor613"/>
      <w:bookmarkEnd w:id="68"/>
      <w:r>
        <w:t>3) обеспечения ухода при оказании медицинской помощи;</w:t>
      </w:r>
    </w:p>
    <w:p w:rsidR="00C600CD" w:rsidRDefault="00DC3F2B">
      <w:pPr>
        <w:pStyle w:val="a3"/>
      </w:pPr>
      <w:bookmarkStart w:id="69" w:name="anchor614"/>
      <w:bookmarkEnd w:id="69"/>
      <w:r>
        <w:t>4) организации оказания медицин</w:t>
      </w:r>
      <w:r>
        <w:t>ской помощи пациенту с учетом рационального использования его времени;</w:t>
      </w:r>
    </w:p>
    <w:p w:rsidR="00C600CD" w:rsidRDefault="00DC3F2B">
      <w:pPr>
        <w:pStyle w:val="a3"/>
      </w:pPr>
      <w:bookmarkStart w:id="70" w:name="anchor615"/>
      <w:bookmarkEnd w:id="70"/>
      <w:r>
        <w:t>5) установления требований к проектированию и размещению медицинских организаций с учетом соблюдения санитарно-гигиенических норм и обеспечения комфортных условий пребывания пациентов в</w:t>
      </w:r>
      <w:r>
        <w:t xml:space="preserve"> медицинских организациях;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71" w:name="anchor616"/>
      <w:bookmarkEnd w:id="71"/>
      <w:r>
        <w:t xml:space="preserve">Пункт 6 изменен с 1 марта 2025 г. - </w:t>
      </w:r>
      <w:hyperlink r:id="rId44" w:history="1">
        <w:r>
          <w:t>Федеральный закон</w:t>
        </w:r>
      </w:hyperlink>
      <w:r>
        <w:t xml:space="preserve"> от 8 августа 2024 г. № 290-ФЗ</w:t>
      </w:r>
    </w:p>
    <w:p w:rsidR="00C600CD" w:rsidRDefault="00DC3F2B">
      <w:pPr>
        <w:pStyle w:val="a8"/>
      </w:pPr>
      <w:hyperlink r:id="rId45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6) создания условий, обеспечивающих возможность посещения пациента, в том числе священнослужителем, и пребывания родственников с ним в медицинской организации с учетом состояния пациента, соблюдения противоэпидеми</w:t>
      </w:r>
      <w:r>
        <w:t>ческого режима и интересов иных лиц, работающих и (или) находящихся в медицинской организации.</w:t>
      </w:r>
    </w:p>
    <w:p w:rsidR="00C600CD" w:rsidRDefault="00DC3F2B">
      <w:pPr>
        <w:pStyle w:val="a3"/>
      </w:pPr>
      <w:bookmarkStart w:id="72" w:name="anchor620"/>
      <w:bookmarkEnd w:id="72"/>
      <w:r>
        <w:t>2. В целях реализации принципа приоритета интересов пациента при оказании медицинской помощи органы государственной власти Российской Федерации, органы государст</w:t>
      </w:r>
      <w:r>
        <w:t>венной власти субъектов Российской Федерации, органы местного самоуправления, осуществляющие полномочия в сфере охраны здоровья, и медицинские организации в пределах своей компетенции взаимодействуют с общественными объединениями, иными некоммерческими орг</w:t>
      </w:r>
      <w:r>
        <w:t>анизациями, осуществляющими свою деятельность в сфере охраны здоровья.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73" w:name="anchor7"/>
      <w:bookmarkEnd w:id="73"/>
      <w:r>
        <w:t xml:space="preserve">Статья 7 настоящего Федерального закона </w:t>
      </w:r>
      <w:hyperlink r:id="rId46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7</w:t>
      </w:r>
      <w:r>
        <w:t>. Приоритет охраны здоровья детей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</w:t>
      </w:r>
      <w:r>
        <w:t>ье 7 настоящего Федерального закона</w:t>
      </w:r>
    </w:p>
    <w:p w:rsidR="00C600CD" w:rsidRDefault="00DC3F2B">
      <w:pPr>
        <w:pStyle w:val="a3"/>
      </w:pPr>
      <w:bookmarkStart w:id="74" w:name="anchor701"/>
      <w:bookmarkEnd w:id="74"/>
      <w:r>
        <w:t>1. Государство признает охрану здоровья детей как одно из важнейших и необходимых условий физического и психического развития детей.</w:t>
      </w:r>
    </w:p>
    <w:p w:rsidR="00C600CD" w:rsidRDefault="00DC3F2B">
      <w:pPr>
        <w:pStyle w:val="a3"/>
      </w:pPr>
      <w:bookmarkStart w:id="75" w:name="anchor702"/>
      <w:bookmarkEnd w:id="75"/>
      <w:r>
        <w:t>2. Дети независимо от их семейного и социального благополучия подлежат особой охране, в</w:t>
      </w:r>
      <w:r>
        <w:t>ключая заботу об их здоровье и надлежащую правовую защиту в сфере охраны здоровья, и имеют приоритетные права при оказании медицинской помощи.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76" w:name="anchor703"/>
      <w:bookmarkEnd w:id="76"/>
      <w:r>
        <w:t xml:space="preserve">Часть 3 изменена с 24 июня 2023 г. - </w:t>
      </w:r>
      <w:hyperlink r:id="rId47" w:history="1">
        <w:r>
          <w:t>Федеральный закон</w:t>
        </w:r>
      </w:hyperlink>
      <w:r>
        <w:t xml:space="preserve"> от 13 июня 2023 г. № 256-ФЗ</w:t>
      </w:r>
    </w:p>
    <w:p w:rsidR="00C600CD" w:rsidRDefault="00DC3F2B">
      <w:pPr>
        <w:pStyle w:val="a8"/>
      </w:pPr>
      <w:hyperlink r:id="rId48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3. Медицинские организации, организации, осуществляющие образовательную деятельность, общественные </w:t>
      </w:r>
      <w:r>
        <w:t>объединения и иные организации обязаны признавать и соблюдать права детей в сфере охраны здоровья.</w:t>
      </w:r>
    </w:p>
    <w:p w:rsidR="00C600CD" w:rsidRDefault="00DC3F2B">
      <w:pPr>
        <w:pStyle w:val="a3"/>
      </w:pPr>
      <w:bookmarkStart w:id="77" w:name="anchor704"/>
      <w:bookmarkEnd w:id="77"/>
      <w:r>
        <w:t xml:space="preserve">4. Органы государственной власти Российской Федерации, органы государственной власти субъектов Российской Федерации и органы местного самоуправления в </w:t>
      </w:r>
      <w:r>
        <w:t xml:space="preserve">соответствии со своими полномочиями разрабатывают и реализуют программы, направленные на профилактику, раннее выявление и лечение заболеваний, снижение материнской и младенческой смертности, формирование у детей и их родителей мотивации к здоровому образу </w:t>
      </w:r>
      <w:r>
        <w:t>жизни, и принимают соответствующие меры по организации обеспечения детей лекарственными препаратами, специализированными продуктами лечебного питания, медицинскими изделиями.</w:t>
      </w:r>
    </w:p>
    <w:p w:rsidR="00C600CD" w:rsidRDefault="00DC3F2B">
      <w:pPr>
        <w:pStyle w:val="a3"/>
      </w:pPr>
      <w:bookmarkStart w:id="78" w:name="anchor705"/>
      <w:bookmarkEnd w:id="78"/>
      <w:r>
        <w:t>5. Органы государственной власти Российской Федерации и органы государственной вл</w:t>
      </w:r>
      <w:r>
        <w:t>асти субъектов Российской Федерации в соответствии со своими полномочиями создают и развивают медицинские организации, оказывающие медицинскую помощь детям, с учетом обеспечения благоприятных условий для пребывания в них детей, в том числе детей-инвалидов,</w:t>
      </w:r>
      <w:r>
        <w:t xml:space="preserve"> и возможности пребывания с ними родителей и (или) иных членов семьи, а также социальную инфраструктуру, ориентированную на организованный отдых, оздоровление детей и восстановление их здоровья.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79" w:name="anchor8"/>
      <w:bookmarkEnd w:id="79"/>
      <w:r>
        <w:t xml:space="preserve">Статья 8 настоящего Федерального закона </w:t>
      </w:r>
      <w:hyperlink r:id="rId49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8</w:t>
      </w:r>
      <w:r>
        <w:t>. Социальная защищенность граждан в случае утраты здоровья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8 настоящего Федерального закона</w:t>
      </w:r>
    </w:p>
    <w:p w:rsidR="00C600CD" w:rsidRDefault="00DC3F2B">
      <w:pPr>
        <w:pStyle w:val="a3"/>
      </w:pPr>
      <w:r>
        <w:t>Социальная защищенность граждан в случае утраты здоровья обес</w:t>
      </w:r>
      <w:r>
        <w:t>печивается путем установления и реализации правовых, экономических, организационных, медико-социальных и других мер, гарантирующих социальное обеспечение, в том числе за счет средств обязательного социального страхования, определения потребности гражданина</w:t>
      </w:r>
      <w:r>
        <w:t xml:space="preserve"> в социальной защите в соответствии с законодательством Российской Федерации, в реабилитации и уходе в случае заболевания (состояния), установления временной нетрудоспособности, инвалидности или в иных определенных </w:t>
      </w:r>
      <w:hyperlink r:id="rId50" w:history="1">
        <w:r>
          <w:t>законодательством</w:t>
        </w:r>
      </w:hyperlink>
      <w:r>
        <w:t xml:space="preserve"> Российской Федерации случаях.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80" w:name="anchor9"/>
      <w:bookmarkEnd w:id="80"/>
      <w:r>
        <w:t xml:space="preserve">Статья 9 настоящего Федерального закона </w:t>
      </w:r>
      <w:hyperlink r:id="rId51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9</w:t>
      </w:r>
      <w:r>
        <w:t>. Ответственность органов государственной власти и органов ме</w:t>
      </w:r>
      <w:r>
        <w:t>стного самоуправления, должностных лиц организаций за обеспечение прав граждан в сфере охраны здоровья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9 настоящего Федерального закона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81" w:name="anchor901"/>
      <w:bookmarkEnd w:id="81"/>
      <w:r>
        <w:t xml:space="preserve">Часть 1 изменена с 17 марта 2019 г. - </w:t>
      </w:r>
      <w:hyperlink r:id="rId52" w:history="1">
        <w:r>
          <w:t>Федеральный закон</w:t>
        </w:r>
      </w:hyperlink>
      <w:r>
        <w:t xml:space="preserve"> от 6 марта 2019 г. N 18-ФЗ</w:t>
      </w:r>
    </w:p>
    <w:p w:rsidR="00C600CD" w:rsidRDefault="00DC3F2B">
      <w:pPr>
        <w:pStyle w:val="a8"/>
      </w:pPr>
      <w:hyperlink r:id="rId53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1. Органы государственной власти и органы местного самоуправления, медицин</w:t>
      </w:r>
      <w:r>
        <w:t>ские организации, организации социального обслуживания и иные организации осуществляют взаимодействие в целях обеспечения прав граждан в сфере охраны здоровья.</w:t>
      </w:r>
    </w:p>
    <w:p w:rsidR="00C600CD" w:rsidRDefault="00DC3F2B">
      <w:pPr>
        <w:pStyle w:val="a3"/>
      </w:pPr>
      <w:bookmarkStart w:id="82" w:name="anchor902"/>
      <w:bookmarkEnd w:id="82"/>
      <w:r>
        <w:t xml:space="preserve">2. Органы государственной власти и органы местного самоуправления, должностные лица организаций </w:t>
      </w:r>
      <w:r>
        <w:t>несут в пределах своих полномочий ответственность за обеспечение гарантий в сфере охраны здоровья, установленных законодательством Российской Федерации.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83" w:name="anchor10"/>
      <w:bookmarkEnd w:id="83"/>
      <w:r>
        <w:t xml:space="preserve">Статья 10 настоящего Федерального закона </w:t>
      </w:r>
      <w:hyperlink r:id="rId54" w:history="1">
        <w:r>
          <w:t>вступает в силу</w:t>
        </w:r>
      </w:hyperlink>
      <w:r>
        <w:t xml:space="preserve"> с 1 янва</w:t>
      </w:r>
      <w:r>
        <w:t>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10</w:t>
      </w:r>
      <w:r>
        <w:t>. Доступность и качество медицинской помощи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10 настоящего Федерального закона</w:t>
      </w:r>
    </w:p>
    <w:p w:rsidR="00C600CD" w:rsidRDefault="00DC3F2B">
      <w:pPr>
        <w:pStyle w:val="a3"/>
      </w:pPr>
      <w:r>
        <w:t>Доступность и качество медицинской помощи обеспечиваются:</w:t>
      </w:r>
    </w:p>
    <w:p w:rsidR="00C600CD" w:rsidRDefault="00DC3F2B">
      <w:pPr>
        <w:pStyle w:val="a3"/>
      </w:pPr>
      <w:bookmarkStart w:id="84" w:name="anchor1010"/>
      <w:bookmarkEnd w:id="84"/>
      <w:r>
        <w:t>1) организацией оказания медицинской помощи по принципу приближенно</w:t>
      </w:r>
      <w:r>
        <w:t>сти к месту жительства, месту работы или обучения;</w:t>
      </w:r>
    </w:p>
    <w:p w:rsidR="00C600CD" w:rsidRDefault="00DC3F2B">
      <w:pPr>
        <w:pStyle w:val="a3"/>
      </w:pPr>
      <w:bookmarkStart w:id="85" w:name="anchor1020"/>
      <w:bookmarkEnd w:id="85"/>
      <w:r>
        <w:t>2) наличием необходимого количества медицинских работников и уровнем их квалификации;</w:t>
      </w:r>
    </w:p>
    <w:p w:rsidR="00C600CD" w:rsidRDefault="00DC3F2B">
      <w:pPr>
        <w:pStyle w:val="a3"/>
      </w:pPr>
      <w:bookmarkStart w:id="86" w:name="anchor1030"/>
      <w:bookmarkEnd w:id="86"/>
      <w:r>
        <w:t>3) возможностью выбора медицинской организации и врача в соответствии с настоящим Федеральным законом;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 xml:space="preserve">Информация об </w:t>
      </w:r>
      <w:r>
        <w:rPr>
          <w:sz w:val="16"/>
        </w:rPr>
        <w:t>изменениях:</w:t>
      </w:r>
    </w:p>
    <w:p w:rsidR="00C600CD" w:rsidRDefault="00DC3F2B">
      <w:pPr>
        <w:pStyle w:val="a8"/>
      </w:pPr>
      <w:bookmarkStart w:id="87" w:name="anchor1040"/>
      <w:bookmarkEnd w:id="87"/>
      <w:r>
        <w:t xml:space="preserve">Пункт 4 изменен с 1 января 2022 г. - </w:t>
      </w:r>
      <w:hyperlink r:id="rId55" w:history="1">
        <w:r>
          <w:t>Федеральный закон</w:t>
        </w:r>
      </w:hyperlink>
      <w:r>
        <w:t xml:space="preserve"> от 25 декабря 2018 г. N 489-ФЗ</w:t>
      </w:r>
    </w:p>
    <w:p w:rsidR="00C600CD" w:rsidRDefault="00DC3F2B">
      <w:pPr>
        <w:pStyle w:val="a8"/>
      </w:pPr>
      <w:hyperlink r:id="rId56" w:history="1">
        <w:r>
          <w:t>См. предыдущую редак</w:t>
        </w:r>
        <w:r>
          <w:t>цию</w:t>
        </w:r>
      </w:hyperlink>
    </w:p>
    <w:p w:rsidR="00C600CD" w:rsidRDefault="00DC3F2B">
      <w:pPr>
        <w:pStyle w:val="a3"/>
      </w:pPr>
      <w:r>
        <w:t>4) применением порядков оказания медицинской помощи, клинических рекомендаций и стандартов медицинской помощи;</w:t>
      </w:r>
    </w:p>
    <w:p w:rsidR="00C600CD" w:rsidRDefault="00DC3F2B">
      <w:pPr>
        <w:pStyle w:val="a3"/>
      </w:pPr>
      <w:bookmarkStart w:id="88" w:name="anchor1050"/>
      <w:bookmarkEnd w:id="88"/>
      <w:r>
        <w:t xml:space="preserve">5) предоставлением медицинской организацией гарантированного объема медицинской помощи в соответствии с </w:t>
      </w:r>
      <w:hyperlink r:id="rId57" w:history="1">
        <w:r>
          <w:t>программой</w:t>
        </w:r>
      </w:hyperlink>
      <w:r>
        <w:t xml:space="preserve"> государственных гарантий бесплатного оказания гражданам медицинской помощи;</w:t>
      </w:r>
    </w:p>
    <w:p w:rsidR="00C600CD" w:rsidRDefault="00DC3F2B">
      <w:pPr>
        <w:pStyle w:val="a3"/>
      </w:pPr>
      <w:bookmarkStart w:id="89" w:name="anchor1060"/>
      <w:bookmarkEnd w:id="89"/>
      <w:r>
        <w:t>6) установлением в соответствии с законодательством Российской Федерации требований к размещению медицин</w:t>
      </w:r>
      <w:r>
        <w:t>ских организаций государственной системы здравоохранения и муниципальной системы здравоохранения и иных объектов инфраструктуры в сфере здравоохранения исходя из потребностей населения;</w:t>
      </w:r>
    </w:p>
    <w:p w:rsidR="00C600CD" w:rsidRDefault="00DC3F2B">
      <w:pPr>
        <w:pStyle w:val="a3"/>
      </w:pPr>
      <w:bookmarkStart w:id="90" w:name="anchor1070"/>
      <w:bookmarkEnd w:id="90"/>
      <w:r>
        <w:t>7) транспортной доступностью медицинских организаций для всех групп на</w:t>
      </w:r>
      <w:r>
        <w:t>селения, в том числе инвалидов и других групп населения с ограниченными возможностями передвижения;</w:t>
      </w:r>
    </w:p>
    <w:p w:rsidR="00C600CD" w:rsidRDefault="00DC3F2B">
      <w:pPr>
        <w:pStyle w:val="a3"/>
      </w:pPr>
      <w:bookmarkStart w:id="91" w:name="anchor1080"/>
      <w:bookmarkEnd w:id="91"/>
      <w:r>
        <w:t>8) возможностью беспрепятственного и бесплатного использования медицинским работником средств связи или транспортных средств для перевозки пациента в ближай</w:t>
      </w:r>
      <w:r>
        <w:t>шую медицинскую организацию в случаях, угрожающих его жизни и здоровью;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92" w:name="anchor1090"/>
    <w:bookmarkEnd w:id="92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"http://ivo.garant.ru/document/redirect/70809036/24"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1 декабря 2014 г. N 419-ФЗ статья 10 настоящего Федерального закона</w:t>
      </w:r>
      <w:r>
        <w:t xml:space="preserve"> дополнена пунктом 9, </w:t>
      </w:r>
      <w:hyperlink r:id="rId58" w:history="1">
        <w:r>
          <w:t>вступающим в силу</w:t>
        </w:r>
      </w:hyperlink>
      <w:r>
        <w:t xml:space="preserve"> с 1 января 2016 г.</w:t>
      </w:r>
    </w:p>
    <w:p w:rsidR="00C600CD" w:rsidRDefault="00DC3F2B">
      <w:pPr>
        <w:pStyle w:val="a3"/>
      </w:pPr>
      <w:r>
        <w:t>9) оснащением медицинских организаций оборудованием для оказания медицинской помощи с учетом особых потребностей инвалидов и дру</w:t>
      </w:r>
      <w:r>
        <w:t>гих групп населения с ограниченными возможностями здоровья;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93" w:name="anchor10100"/>
      <w:bookmarkEnd w:id="93"/>
      <w:r>
        <w:t xml:space="preserve">Статья 10 дополнена пунктом 10 с 1 января 2018 г. - </w:t>
      </w:r>
      <w:hyperlink r:id="rId59" w:history="1">
        <w:r>
          <w:t>Федеральный закон</w:t>
        </w:r>
      </w:hyperlink>
      <w:r>
        <w:t xml:space="preserve"> от 29 июля 2017 г. N 242-ФЗ</w:t>
      </w:r>
    </w:p>
    <w:p w:rsidR="00C600CD" w:rsidRDefault="00DC3F2B">
      <w:pPr>
        <w:pStyle w:val="a3"/>
      </w:pPr>
      <w:r>
        <w:t>10) применением телемедицинских технологий.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94" w:name="anchor11"/>
      <w:bookmarkEnd w:id="94"/>
      <w:r>
        <w:t xml:space="preserve">Статья 11 настоящего Федерального закона </w:t>
      </w:r>
      <w:hyperlink r:id="rId60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11</w:t>
      </w:r>
      <w:r>
        <w:t>. Недопустимость отказа в оказании медицинской помощи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1</w:t>
      </w:r>
      <w:r>
        <w:t>1 настоящего Федерального закона</w:t>
      </w:r>
    </w:p>
    <w:p w:rsidR="00C600CD" w:rsidRDefault="00DC3F2B">
      <w:pPr>
        <w:pStyle w:val="a3"/>
      </w:pPr>
      <w:bookmarkStart w:id="95" w:name="anchor111"/>
      <w:bookmarkEnd w:id="95"/>
      <w:r>
        <w:t xml:space="preserve">1. Отказ в оказании медицинской помощи в соответствии с </w:t>
      </w:r>
      <w:hyperlink r:id="rId61" w:history="1">
        <w:r>
          <w:t>программой</w:t>
        </w:r>
      </w:hyperlink>
      <w:r>
        <w:t xml:space="preserve"> государственных гарантий бесплатного оказания гражданам медицинской помощи и взимание пла</w:t>
      </w:r>
      <w:r>
        <w:t>ты за ее оказание медицинской организацией, участвующей в реализации этой программы, и медицинскими работниками такой медицинской организации не допускаются.</w:t>
      </w:r>
    </w:p>
    <w:p w:rsidR="00C600CD" w:rsidRDefault="00DC3F2B">
      <w:pPr>
        <w:pStyle w:val="a3"/>
      </w:pPr>
      <w:bookmarkStart w:id="96" w:name="anchor112"/>
      <w:bookmarkEnd w:id="96"/>
      <w:r>
        <w:t>2. Медицинская помощь в экстренной форме оказывается медицинской организацией и медицинским работн</w:t>
      </w:r>
      <w:r>
        <w:t>иком гражданину безотлагательно и бесплатно. Отказ в ее оказании не допускается.</w:t>
      </w:r>
    </w:p>
    <w:p w:rsidR="00C600CD" w:rsidRDefault="00DC3F2B">
      <w:pPr>
        <w:pStyle w:val="a3"/>
      </w:pPr>
      <w:bookmarkStart w:id="97" w:name="anchor113"/>
      <w:bookmarkEnd w:id="97"/>
      <w:r>
        <w:t xml:space="preserve">3. За нарушение предусмотренных </w:t>
      </w:r>
      <w:hyperlink r:id="rId62" w:history="1">
        <w:r>
          <w:t>частями 1</w:t>
        </w:r>
      </w:hyperlink>
      <w:r>
        <w:t xml:space="preserve"> и </w:t>
      </w:r>
      <w:hyperlink r:id="rId63" w:history="1">
        <w:r>
          <w:t>2</w:t>
        </w:r>
      </w:hyperlink>
      <w:r>
        <w:t xml:space="preserve"> настоящей статьи требований медицинские организации и медицинские работни</w:t>
      </w:r>
      <w:r>
        <w:t xml:space="preserve">ки несут ответственность в соответствии с </w:t>
      </w:r>
      <w:hyperlink r:id="rId64" w:history="1">
        <w:r>
          <w:t>законодательством</w:t>
        </w:r>
      </w:hyperlink>
      <w:r>
        <w:t xml:space="preserve"> Российской Федерации.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98" w:name="anchor12"/>
      <w:bookmarkEnd w:id="98"/>
      <w:r>
        <w:t xml:space="preserve">Статья 12 настоящего Федерального закона </w:t>
      </w:r>
      <w:hyperlink r:id="rId65" w:history="1">
        <w:r>
          <w:t>вступает в силу</w:t>
        </w:r>
      </w:hyperlink>
      <w:r>
        <w:t xml:space="preserve"> с 1 января</w:t>
      </w:r>
      <w:r>
        <w:t xml:space="preserve">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12</w:t>
      </w:r>
      <w:r>
        <w:t>. Приоритет профилактики в сфере охраны здоровья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12 настоящего Федерального закона</w:t>
      </w:r>
    </w:p>
    <w:p w:rsidR="00C600CD" w:rsidRDefault="00DC3F2B">
      <w:pPr>
        <w:pStyle w:val="a3"/>
      </w:pPr>
      <w:r>
        <w:t>Приоритет профилактики в сфере охраны здоровья обеспечивается путем: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99" w:name="anchor121"/>
      <w:bookmarkEnd w:id="99"/>
      <w:r>
        <w:t xml:space="preserve">Пункт 1 изменен с 31 июля </w:t>
      </w:r>
      <w:r>
        <w:t xml:space="preserve">2020 г. - </w:t>
      </w:r>
      <w:hyperlink r:id="rId66" w:history="1">
        <w:r>
          <w:t>Федеральный закон</w:t>
        </w:r>
      </w:hyperlink>
      <w:r>
        <w:t xml:space="preserve"> от 31 июля 2020 г. N 303-ФЗ</w:t>
      </w:r>
    </w:p>
    <w:p w:rsidR="00C600CD" w:rsidRDefault="00DC3F2B">
      <w:pPr>
        <w:pStyle w:val="a8"/>
      </w:pPr>
      <w:hyperlink r:id="rId67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1) разработки и реализации программ форм</w:t>
      </w:r>
      <w:r>
        <w:t>ирования здорового образа жизни, в том числе программ снижения потребления алкоголя, потребления табака или потребления никотинсодержащей продукции, предупреждения и борьбы с немедицинским потреблением наркотических средств и психотропных веществ;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 xml:space="preserve">См. </w:t>
      </w:r>
      <w:hyperlink r:id="rId68" w:history="1">
        <w:r>
          <w:t>Концепцию</w:t>
        </w:r>
      </w:hyperlink>
      <w:r>
        <w:t xml:space="preserve"> сокращения потребления алкоголя в Российской Федерации на период до 2030 года и дальнейшую перспективу, утвержденную </w:t>
      </w:r>
      <w:hyperlink r:id="rId69" w:history="1">
        <w:r>
          <w:t>распоряжением</w:t>
        </w:r>
      </w:hyperlink>
      <w:r>
        <w:t xml:space="preserve"> Правительства РФ от 11 декабря 2023 г. № 3547-р</w:t>
      </w:r>
    </w:p>
    <w:p w:rsidR="00C600CD" w:rsidRDefault="00DC3F2B">
      <w:pPr>
        <w:pStyle w:val="a3"/>
      </w:pPr>
      <w:bookmarkStart w:id="100" w:name="anchor122"/>
      <w:bookmarkEnd w:id="100"/>
      <w:r>
        <w:t>2) осуществления санитарно-противоэпидемических (профилактических) мероприятий;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01" w:name="anchor123"/>
    <w:bookmarkEnd w:id="101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"http://ivo.garant.ru/document/redirect/70771756/1" </w:instrText>
      </w:r>
      <w:r>
        <w:fldChar w:fldCharType="separate"/>
      </w:r>
      <w:r>
        <w:t>Федерал</w:t>
      </w:r>
      <w:r>
        <w:t>ьным законом</w:t>
      </w:r>
      <w:r>
        <w:fldChar w:fldCharType="end"/>
      </w:r>
      <w:r>
        <w:t xml:space="preserve"> от 22 октября 2014 г. N 314-Ф3 в пункт 3 статьи 12 настоящего Федерального закона внесены изменения</w:t>
      </w:r>
    </w:p>
    <w:p w:rsidR="00C600CD" w:rsidRDefault="00DC3F2B">
      <w:pPr>
        <w:pStyle w:val="a8"/>
      </w:pPr>
      <w:hyperlink r:id="rId70" w:history="1">
        <w:r>
          <w:t>См. текст пункта в предыдущей редакции</w:t>
        </w:r>
      </w:hyperlink>
    </w:p>
    <w:p w:rsidR="00C600CD" w:rsidRDefault="00DC3F2B">
      <w:pPr>
        <w:pStyle w:val="a3"/>
      </w:pPr>
      <w:r>
        <w:t>3) осуществления мероприятий по пре</w:t>
      </w:r>
      <w:r>
        <w:t xml:space="preserve">дупреждению и раннему выявлению заболеваний, в том числе предупреждению </w:t>
      </w:r>
      <w:hyperlink r:id="rId71" w:history="1">
        <w:r>
          <w:t>социально значимых заболеваний</w:t>
        </w:r>
      </w:hyperlink>
      <w:r>
        <w:t xml:space="preserve"> и борьбе с ними;</w:t>
      </w:r>
    </w:p>
    <w:p w:rsidR="00C600CD" w:rsidRDefault="00DC3F2B">
      <w:pPr>
        <w:pStyle w:val="a3"/>
      </w:pPr>
      <w:bookmarkStart w:id="102" w:name="anchor124"/>
      <w:bookmarkEnd w:id="102"/>
      <w:r>
        <w:t>4) проведения профилактических и иных медицинских осмотров, диспан</w:t>
      </w:r>
      <w:r>
        <w:t>серизации, диспансерного наблюдения в соответствии с законодательством Российской Федерации;</w:t>
      </w:r>
    </w:p>
    <w:p w:rsidR="00C600CD" w:rsidRDefault="00DC3F2B">
      <w:pPr>
        <w:pStyle w:val="a3"/>
      </w:pPr>
      <w:bookmarkStart w:id="103" w:name="anchor125"/>
      <w:bookmarkEnd w:id="103"/>
      <w:r>
        <w:t>5) осуществления мероприятий по сохранению жизни и здоровья граждан в процессе их обучения и трудовой деятельности в соответствии с законодательством Российской Фе</w:t>
      </w:r>
      <w:r>
        <w:t>дерации.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104" w:name="anchor13"/>
      <w:bookmarkEnd w:id="104"/>
      <w:r>
        <w:t xml:space="preserve">Статья 13 настоящего Федерального закона </w:t>
      </w:r>
      <w:hyperlink r:id="rId72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13</w:t>
      </w:r>
      <w:r>
        <w:t>. Соблюдение врачебной тайны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13 настоящего Федерального закона</w:t>
      </w:r>
    </w:p>
    <w:p w:rsidR="00C600CD" w:rsidRDefault="00DC3F2B">
      <w:pPr>
        <w:pStyle w:val="a3"/>
      </w:pPr>
      <w:bookmarkStart w:id="105" w:name="anchor131"/>
      <w:bookmarkEnd w:id="105"/>
      <w:r>
        <w:t>1. Сведения о факте обращени</w:t>
      </w:r>
      <w:r>
        <w:t>я гражданина за оказанием медицинской помощи, состоянии его здоровья и диагнозе, иные сведения, полученные при его медицинском обследовании и лечении, составляют врачебную тайну.</w:t>
      </w:r>
    </w:p>
    <w:p w:rsidR="00C600CD" w:rsidRDefault="00DC3F2B">
      <w:pPr>
        <w:pStyle w:val="a3"/>
      </w:pPr>
      <w:bookmarkStart w:id="106" w:name="anchor132"/>
      <w:bookmarkEnd w:id="106"/>
      <w:r>
        <w:t>2. Не допускается разглашение сведений, составляющих врачебную тайну, в том ч</w:t>
      </w:r>
      <w:r>
        <w:t xml:space="preserve">исле после смерти человека, лицами, которым они стали известны при обучении, исполнении трудовых, должностных, служебных и иных обязанностей, за исключением случаев, установленных </w:t>
      </w:r>
      <w:hyperlink r:id="rId73" w:history="1">
        <w:r>
          <w:t>частями 3</w:t>
        </w:r>
      </w:hyperlink>
      <w:r>
        <w:t xml:space="preserve"> и </w:t>
      </w:r>
      <w:hyperlink r:id="rId74" w:history="1">
        <w:r>
          <w:t>4</w:t>
        </w:r>
      </w:hyperlink>
      <w:r>
        <w:t xml:space="preserve"> настоя</w:t>
      </w:r>
      <w:r>
        <w:t>щей статьи.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07" w:name="anchor133"/>
      <w:bookmarkEnd w:id="107"/>
      <w:r>
        <w:t xml:space="preserve">Часть 3 изменена с 2 июля 2021 г. - </w:t>
      </w:r>
      <w:hyperlink r:id="rId75" w:history="1">
        <w:r>
          <w:t>Федеральный закон</w:t>
        </w:r>
      </w:hyperlink>
      <w:r>
        <w:t xml:space="preserve"> от 2 июля 2021 г. N 315-ФЗ</w:t>
      </w:r>
    </w:p>
    <w:p w:rsidR="00C600CD" w:rsidRDefault="00DC3F2B">
      <w:pPr>
        <w:pStyle w:val="a8"/>
      </w:pPr>
      <w:hyperlink r:id="rId76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3. Разглашение сведений, составляющих врачебную тайну, другим гражданам, в том числе должностным лицам, в целях медицинского обследования и лечения пациента, проведения научных исследований, их опубликования в научных изданиях, </w:t>
      </w:r>
      <w:r>
        <w:t>использования в учебном процессе и в иных целях допускается с письменного согласия гражданина или его законного представителя. Согласие на разглашение сведений, составляющих врачебную тайну, может быть выражено также в информированном добровольном согласии</w:t>
      </w:r>
      <w:r>
        <w:t xml:space="preserve"> на медицинское вмешательство.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08" w:name="anchor1331"/>
      <w:bookmarkEnd w:id="108"/>
      <w:r>
        <w:t xml:space="preserve">Статья 13 дополнена частью 3.1 с 2 июля 2021 г. - </w:t>
      </w:r>
      <w:hyperlink r:id="rId77" w:history="1">
        <w:r>
          <w:t>Федеральный закон</w:t>
        </w:r>
      </w:hyperlink>
      <w:r>
        <w:t xml:space="preserve"> от 2 июля 2021 г. N 315-ФЗ</w:t>
      </w:r>
    </w:p>
    <w:p w:rsidR="00C600CD" w:rsidRDefault="00DC3F2B">
      <w:pPr>
        <w:pStyle w:val="a3"/>
      </w:pPr>
      <w:r>
        <w:t>3.1. После смерти гражданина допус</w:t>
      </w:r>
      <w:r>
        <w:t>кается разглашение сведений, составляющих врачебную тайну, супругу (супруге), близким родственникам (детям, родителям, усыновленным, усыновителям, родным братьям и родным сестрам, внукам, дедушкам, бабушкам) либо иным лицам, указанным гражданином или его з</w:t>
      </w:r>
      <w:r>
        <w:t>аконным представителем в письменном согласии на разглашение сведений, составляющих врачебную тайну, или информированном добровольном согласии на медицинское вмешательство, по их запросу, если гражданин или его законный представитель не запретил разглашение</w:t>
      </w:r>
      <w:r>
        <w:t xml:space="preserve"> сведений, составляющих врачебную тайну.</w:t>
      </w:r>
    </w:p>
    <w:p w:rsidR="00C600CD" w:rsidRDefault="00DC3F2B">
      <w:pPr>
        <w:pStyle w:val="a3"/>
      </w:pPr>
      <w:bookmarkStart w:id="109" w:name="anchor134"/>
      <w:bookmarkEnd w:id="109"/>
      <w:r>
        <w:t>4. Предоставление сведений, составляющих врачебную тайну, без согласия гражданина или его законного представителя допускается:</w:t>
      </w:r>
    </w:p>
    <w:p w:rsidR="00C600CD" w:rsidRDefault="00DC3F2B">
      <w:pPr>
        <w:pStyle w:val="a3"/>
      </w:pPr>
      <w:bookmarkStart w:id="110" w:name="anchor1341"/>
      <w:bookmarkEnd w:id="110"/>
      <w:r>
        <w:t>1) в целях проведения медицинского обследования и лечения гражданина, который в результа</w:t>
      </w:r>
      <w:r>
        <w:t xml:space="preserve">те своего состояния не способен выразить свою волю, с учетом положений </w:t>
      </w:r>
      <w:hyperlink r:id="rId78" w:history="1">
        <w:r>
          <w:t>пункта 1 части 9 статьи 20</w:t>
        </w:r>
      </w:hyperlink>
      <w:r>
        <w:t xml:space="preserve"> настоящего Федерального закона;</w:t>
      </w:r>
    </w:p>
    <w:p w:rsidR="00C600CD" w:rsidRDefault="00DC3F2B">
      <w:pPr>
        <w:pStyle w:val="a3"/>
      </w:pPr>
      <w:bookmarkStart w:id="111" w:name="anchor1342"/>
      <w:bookmarkEnd w:id="111"/>
      <w:r>
        <w:t>2) при угрозе распространения инфекционных заболеваний, массовых отравлений и поражений;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</w:t>
      </w:r>
      <w:r>
        <w:rPr>
          <w:sz w:val="16"/>
        </w:rPr>
        <w:t>ия об изменениях:</w:t>
      </w:r>
    </w:p>
    <w:p w:rsidR="00C600CD" w:rsidRDefault="00DC3F2B">
      <w:pPr>
        <w:pStyle w:val="a8"/>
      </w:pPr>
      <w:bookmarkStart w:id="112" w:name="anchor1343"/>
      <w:bookmarkEnd w:id="112"/>
      <w:r>
        <w:t xml:space="preserve">Пункт 3 изменен с 27 июня 2025 г. - </w:t>
      </w:r>
      <w:hyperlink r:id="rId79" w:history="1">
        <w:r>
          <w:t>Федеральный закон</w:t>
        </w:r>
      </w:hyperlink>
      <w:r>
        <w:t xml:space="preserve"> от 28 декабря 2024 г. № 509-ФЗ</w:t>
      </w:r>
    </w:p>
    <w:p w:rsidR="00C600CD" w:rsidRDefault="00DC3F2B">
      <w:pPr>
        <w:pStyle w:val="a8"/>
      </w:pPr>
      <w:hyperlink r:id="rId80" w:history="1">
        <w:r>
          <w:t xml:space="preserve">См. предыдущую </w:t>
        </w:r>
        <w:r>
          <w:t>редакцию</w:t>
        </w:r>
      </w:hyperlink>
    </w:p>
    <w:p w:rsidR="00C600CD" w:rsidRDefault="00DC3F2B">
      <w:pPr>
        <w:pStyle w:val="a3"/>
      </w:pPr>
      <w:r>
        <w:t>3) по запросу органов дознания и следствия, суда в связи с проведением расследования или судебным разбирательством, по запросу органов прокуратуры в связи с осуществлением ими прокурорского надзора, по запросу органа уголовно-исполнительной систем</w:t>
      </w:r>
      <w:r>
        <w:t xml:space="preserve">ы в связи с исполнением уголовного наказания и осуществлением </w:t>
      </w:r>
      <w:hyperlink r:id="rId81" w:history="1">
        <w:r>
          <w:t>контроля</w:t>
        </w:r>
      </w:hyperlink>
      <w:r>
        <w:t xml:space="preserve"> за применением принудительных мер медицинского характера, назначенных в соответствии с </w:t>
      </w:r>
      <w:hyperlink r:id="rId82" w:history="1">
        <w:r>
          <w:t>частью второй.1 статьи 102</w:t>
        </w:r>
      </w:hyperlink>
      <w:r>
        <w:t xml:space="preserve"> Уголовного кодекса Российской Федерации, за поведением условно осужденного, осужденного, в отношении которого отбывание наказания отсрочено, и лица, освобожденного условно-досрочно, а т</w:t>
      </w:r>
      <w:r>
        <w:t>акже в связи с исполнением осужденным обязанности пройти лечение от наркомании и медицинскую и (или) социальную реабилитацию, по запросу органов внутренних дел в связи с осуществлением административного надзора за лицами, освобожденными из мест лишения сво</w:t>
      </w:r>
      <w:r>
        <w:t>боды, либо в связи с участием в наблюдении за лицами, больными алкоголизмом и (или) наркоманией и представляющими опасность для окружающих, за лицами, страдающими хроническими и затяжными психическими расстройствами с тяжелыми стойкими или часто обостряющи</w:t>
      </w:r>
      <w:r>
        <w:t>мися болезненными проявлениями, в отношении которых установлено диспансерное наблюдение в связи со склонностью таких лиц к совершению общественно опасных действий, в целях предупреждения совершения указанными лицами преступлений и административных правонар</w:t>
      </w:r>
      <w:r>
        <w:t>ушений, а также в связи с проверкой зарегистрированных в установленном порядке заявлений и сообщений о совершенных лицами, страдающими хроническими и затяжными психическими расстройствами с тяжелыми стойкими или часто обостряющимися болезненными проявления</w:t>
      </w:r>
      <w:r>
        <w:t>ми, в отношении которых установлено диспансерное наблюдение в связи со склонностью таких лиц к совершению общественно опасных действий, преступлениях, административных правонарушениях и о происшествиях, разрешение которых отнесено к компетенции полиции;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</w:t>
      </w:r>
      <w:r>
        <w:rPr>
          <w:sz w:val="16"/>
        </w:rPr>
        <w:t>формация об изменениях:</w:t>
      </w:r>
    </w:p>
    <w:bookmarkStart w:id="113" w:name="anchor13431"/>
    <w:bookmarkEnd w:id="113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"http://ivo.garant.ru/document/redirect/71127968/14"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13 июля 2015 г. N 230-ФЗ часть 4 статьи 13 настоящего Федерального закона дополнена пунктом 3.1</w:t>
      </w:r>
    </w:p>
    <w:p w:rsidR="00C600CD" w:rsidRDefault="00DC3F2B">
      <w:pPr>
        <w:pStyle w:val="a3"/>
      </w:pPr>
      <w:r>
        <w:t>3.1) в целях осуществления уполномоченными фе</w:t>
      </w:r>
      <w:r>
        <w:t>деральными органами исполнительной власти контроля за исполнением лицами, признанными больными наркоманией либо потребляющими наркотические средства или психотропные вещества без назначения врача либо новые потенциально опасные психоактивные вещества, возл</w:t>
      </w:r>
      <w:r>
        <w:t>оженной на них при назначении административного наказания судом обязанности пройти лечение от наркомании, диагностику, профилактические мероприятия и (или) медицинскую реабилитацию;</w:t>
      </w:r>
    </w:p>
    <w:p w:rsidR="00C600CD" w:rsidRDefault="00DC3F2B">
      <w:pPr>
        <w:pStyle w:val="a3"/>
      </w:pPr>
      <w:bookmarkStart w:id="114" w:name="anchor1344"/>
      <w:bookmarkEnd w:id="114"/>
      <w:r>
        <w:t>4) в случае оказания медицинской помощи несовершеннолетнему в соответствии</w:t>
      </w:r>
      <w:r>
        <w:t xml:space="preserve"> с </w:t>
      </w:r>
      <w:hyperlink r:id="rId83" w:history="1">
        <w:r>
          <w:t>пунктом 2 части 2 статьи 20</w:t>
        </w:r>
      </w:hyperlink>
      <w:r>
        <w:t xml:space="preserve"> настоящего Федерального закона, а также несовершеннолетнему, не достигшему возраста, установленного </w:t>
      </w:r>
      <w:hyperlink r:id="rId84" w:history="1">
        <w:r>
          <w:t>частью 2 статьи 54</w:t>
        </w:r>
      </w:hyperlink>
      <w:r>
        <w:t xml:space="preserve"> настоящего Федерального закона, для информировани</w:t>
      </w:r>
      <w:r>
        <w:t>я одного из его родителей или иного законного представителя;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15" w:name="anchor1345"/>
      <w:bookmarkEnd w:id="115"/>
      <w:r>
        <w:t xml:space="preserve">Пункт 5 изменен с 22 декабря 2020 г. - </w:t>
      </w:r>
      <w:hyperlink r:id="rId85" w:history="1">
        <w:r>
          <w:t>Федеральный закон</w:t>
        </w:r>
      </w:hyperlink>
      <w:r>
        <w:t xml:space="preserve"> от 22 декабря 2020 г. N 438-ФЗ</w:t>
      </w:r>
    </w:p>
    <w:p w:rsidR="00C600CD" w:rsidRDefault="00DC3F2B">
      <w:pPr>
        <w:pStyle w:val="a8"/>
      </w:pPr>
      <w:hyperlink r:id="rId86" w:history="1">
        <w:r>
          <w:t>См. предыдущую редакцию</w:t>
        </w:r>
      </w:hyperlink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 xml:space="preserve">См. </w:t>
      </w:r>
      <w:hyperlink r:id="rId87" w:history="1">
        <w:r>
          <w:t>Порядок</w:t>
        </w:r>
      </w:hyperlink>
      <w:r>
        <w:t xml:space="preserve"> информирования медицинскими организациями органов внутренних дел в случаях, установл</w:t>
      </w:r>
      <w:r>
        <w:t xml:space="preserve">енных в соответствии с настоящим пунктом, утвержденный </w:t>
      </w:r>
      <w:hyperlink r:id="rId88" w:history="1">
        <w:r>
          <w:t>приказом</w:t>
        </w:r>
      </w:hyperlink>
      <w:r>
        <w:t xml:space="preserve"> Минздрава России от 24 июня 2021 г. N 664н</w:t>
      </w:r>
    </w:p>
    <w:p w:rsidR="00C600CD" w:rsidRDefault="00DC3F2B">
      <w:pPr>
        <w:pStyle w:val="a3"/>
      </w:pPr>
      <w:r>
        <w:t>5) в целях информирования органов внутренних дел:</w:t>
      </w:r>
    </w:p>
    <w:p w:rsidR="00C600CD" w:rsidRDefault="00DC3F2B">
      <w:pPr>
        <w:pStyle w:val="a3"/>
      </w:pPr>
      <w:bookmarkStart w:id="116" w:name="anchor13451"/>
      <w:bookmarkEnd w:id="116"/>
      <w:r>
        <w:t>а) о поступлении пациента, в от</w:t>
      </w:r>
      <w:r>
        <w:t>ношении которого имеются достаточные основания полагать, что вред его здоровью причинен в результате противоправных действий;</w:t>
      </w:r>
    </w:p>
    <w:p w:rsidR="00C600CD" w:rsidRDefault="00DC3F2B">
      <w:pPr>
        <w:pStyle w:val="a3"/>
      </w:pPr>
      <w:bookmarkStart w:id="117" w:name="anchor13452"/>
      <w:bookmarkEnd w:id="117"/>
      <w:r>
        <w:t>б) о поступлении пациента, который по состоянию здоровья, возрасту или иным причинам не может сообщить данные о своей личности;</w:t>
      </w:r>
    </w:p>
    <w:p w:rsidR="00C600CD" w:rsidRDefault="00DC3F2B">
      <w:pPr>
        <w:pStyle w:val="a3"/>
      </w:pPr>
      <w:bookmarkStart w:id="118" w:name="anchor13453"/>
      <w:bookmarkEnd w:id="118"/>
      <w:r>
        <w:t>в)</w:t>
      </w:r>
      <w:r>
        <w:t xml:space="preserve"> о смерти пациента, личность которого не установлена;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19" w:name="anchor13454"/>
      <w:bookmarkEnd w:id="119"/>
      <w:r>
        <w:t xml:space="preserve">Пункт 5 дополнен подпунктом "г" с 1 марта 2025 г. - </w:t>
      </w:r>
      <w:hyperlink r:id="rId89" w:history="1">
        <w:r>
          <w:t>Федеральный закон</w:t>
        </w:r>
      </w:hyperlink>
      <w:r>
        <w:t xml:space="preserve"> от 22 июля 2024 г. № 195-ФЗ</w:t>
      </w:r>
    </w:p>
    <w:p w:rsidR="00C600CD" w:rsidRDefault="00DC3F2B">
      <w:pPr>
        <w:pStyle w:val="a3"/>
      </w:pPr>
      <w:r>
        <w:t>г) о лиц</w:t>
      </w:r>
      <w:r>
        <w:t>е, страдающем психическим расстройством, в отношении которого судом назначены принудительные меры медицинского характера, или о лице, страдающем хроническим и затяжным психическим расстройством с тяжелыми стойкими или часто обостряющимися болезненными проя</w:t>
      </w:r>
      <w:r>
        <w:t>влениями, в отношении которого установлено диспансерное наблюдение в связи со склонностью такого лица к совершению общественно опасных действий;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20" w:name="anchor1346"/>
    <w:bookmarkEnd w:id="120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"http://ivo.garant.ru/document/redirect/70670090/331" </w:instrText>
      </w:r>
      <w:r>
        <w:fldChar w:fldCharType="separate"/>
      </w:r>
      <w:r>
        <w:t>Федеральным зако</w:t>
      </w:r>
      <w:r>
        <w:t>ном</w:t>
      </w:r>
      <w:r>
        <w:fldChar w:fldCharType="end"/>
      </w:r>
      <w:r>
        <w:t xml:space="preserve"> от 4 июня 2014 г. N 145-ФЗ в пункт 6 части 4 статьи 13 настоящего Федерального закона внесены изменения, </w:t>
      </w:r>
      <w:hyperlink r:id="rId90" w:history="1">
        <w:r>
          <w:t>вступающие в силу</w:t>
        </w:r>
      </w:hyperlink>
      <w:r>
        <w:t xml:space="preserve"> с 1 января 2017 г.</w:t>
      </w:r>
    </w:p>
    <w:p w:rsidR="00C600CD" w:rsidRDefault="00DC3F2B">
      <w:pPr>
        <w:pStyle w:val="a8"/>
      </w:pPr>
      <w:hyperlink r:id="rId91" w:history="1">
        <w:r>
          <w:t>См. текст пункта в предыдущей редакции</w:t>
        </w:r>
      </w:hyperlink>
    </w:p>
    <w:p w:rsidR="00C600CD" w:rsidRDefault="00DC3F2B">
      <w:pPr>
        <w:pStyle w:val="a3"/>
      </w:pPr>
      <w:r>
        <w:t>6) в целях проведения военно-врачебной экспертизы по запросам военных комиссариатов, кадровых служб и военно-врачебных (врачебно-летных) комиссий фед</w:t>
      </w:r>
      <w:r>
        <w:t xml:space="preserve">еральных органов исполнительной власти и федеральных государственных органов, в которых </w:t>
      </w:r>
      <w:hyperlink r:id="rId92" w:history="1">
        <w:r>
          <w:t>федеральным законом</w:t>
        </w:r>
      </w:hyperlink>
      <w:r>
        <w:t xml:space="preserve"> предусмотрена военная и приравненная к ней служба;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21" w:name="anchor1347"/>
    <w:bookmarkEnd w:id="121"/>
    <w:p w:rsidR="00C600CD" w:rsidRDefault="00DC3F2B">
      <w:pPr>
        <w:pStyle w:val="a8"/>
      </w:pPr>
      <w:r>
        <w:fldChar w:fldCharType="begin"/>
      </w:r>
      <w:r>
        <w:instrText xml:space="preserve"> H</w:instrText>
      </w:r>
      <w:r>
        <w:instrText xml:space="preserve">YPERLINK  "http://ivo.garant.ru/document/redirect/70940486/2"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6 апреля 2015 г. N 78-ФЗ в пункт 7 части 4 статьи 13 настоящего Федерального закона внесены изменения</w:t>
      </w:r>
    </w:p>
    <w:p w:rsidR="00C600CD" w:rsidRDefault="00DC3F2B">
      <w:pPr>
        <w:pStyle w:val="a8"/>
      </w:pPr>
      <w:hyperlink r:id="rId93" w:history="1">
        <w:r>
          <w:t>См. текст пункта в предыдущей редакции</w:t>
        </w:r>
      </w:hyperlink>
    </w:p>
    <w:p w:rsidR="00C600CD" w:rsidRDefault="00DC3F2B">
      <w:pPr>
        <w:pStyle w:val="a3"/>
      </w:pPr>
      <w:r>
        <w:t>7) в целях расследования несчастного случая на производстве и профессионального заболевания, а также несчастного случая с обучающимся во время пребывания в организации, осуществляющей образовательную деятельность, и</w:t>
      </w:r>
      <w:r>
        <w:t xml:space="preserve"> в соответствии с </w:t>
      </w:r>
      <w:hyperlink r:id="rId94" w:history="1">
        <w:r>
          <w:t>частью 6 статьи 34.1</w:t>
        </w:r>
      </w:hyperlink>
      <w:r>
        <w:t xml:space="preserve"> Федерального закона от 4 декабря 2007 года N 329-ФЗ "О физической культуре и спорте в Российской Федерации" несчастного случая с лицом, проходящим </w:t>
      </w:r>
      <w:r>
        <w:t>спортивную подготовку и не состоящим в трудовых отношениях с физкультурно-спортивной организацией, не осуществляющей спортивной подготовки и являющейся заказчиком услуг по спортивной подготовке, во время прохождения таким лицом спортивной подготовки в орга</w:t>
      </w:r>
      <w:r>
        <w:t>низации, осуществляющей спортивную подготовку, в том числе во время его участия в спортивных соревнованиях, предусмотренных реализуемыми программами спортивной подготовки;</w:t>
      </w:r>
    </w:p>
    <w:p w:rsidR="00C600CD" w:rsidRDefault="00DC3F2B">
      <w:pPr>
        <w:pStyle w:val="a3"/>
      </w:pPr>
      <w:bookmarkStart w:id="122" w:name="anchor1348"/>
      <w:bookmarkEnd w:id="122"/>
      <w:r>
        <w:t>8) при обмене информацией медицинскими организациями, в том числе размещенной в меди</w:t>
      </w:r>
      <w:r>
        <w:t xml:space="preserve">цинских информационных системах, в целях оказания медицинской помощи с учетом требований </w:t>
      </w:r>
      <w:hyperlink r:id="rId95" w:history="1">
        <w:r>
          <w:t>законодательства</w:t>
        </w:r>
      </w:hyperlink>
      <w:r>
        <w:t xml:space="preserve"> Российской Федерации о персональных данных;</w:t>
      </w:r>
    </w:p>
    <w:p w:rsidR="00C600CD" w:rsidRDefault="00DC3F2B">
      <w:pPr>
        <w:pStyle w:val="a3"/>
      </w:pPr>
      <w:bookmarkStart w:id="123" w:name="anchor1349"/>
      <w:bookmarkEnd w:id="123"/>
      <w:r>
        <w:t>9) в целях осуществления учета и контро</w:t>
      </w:r>
      <w:r>
        <w:t>ля в системе обязательного социального страхования;</w:t>
      </w:r>
    </w:p>
    <w:p w:rsidR="00C600CD" w:rsidRDefault="00DC3F2B">
      <w:pPr>
        <w:pStyle w:val="a3"/>
      </w:pPr>
      <w:bookmarkStart w:id="124" w:name="anchor13410"/>
      <w:bookmarkEnd w:id="124"/>
      <w:r>
        <w:t xml:space="preserve">10) в целях осуществления контроля качества и безопасности </w:t>
      </w:r>
      <w:hyperlink r:id="rId96" w:history="1">
        <w:r>
          <w:t>медицинской деятельности</w:t>
        </w:r>
      </w:hyperlink>
      <w:r>
        <w:t xml:space="preserve"> в соответствии с настоящим Федеральным законом;</w:t>
      </w:r>
    </w:p>
    <w:p w:rsidR="00C600CD" w:rsidRDefault="00DC3F2B">
      <w:pPr>
        <w:pStyle w:val="a3"/>
      </w:pPr>
      <w:bookmarkStart w:id="125" w:name="anchor13411"/>
      <w:bookmarkEnd w:id="125"/>
      <w:r>
        <w:t xml:space="preserve">11) </w:t>
      </w:r>
      <w:hyperlink r:id="rId97" w:history="1">
        <w:r>
          <w:t>утратил силу</w:t>
        </w:r>
      </w:hyperlink>
      <w:r>
        <w:t>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r>
        <w:t xml:space="preserve">См. текст </w:t>
      </w:r>
      <w:hyperlink r:id="rId98" w:history="1">
        <w:r>
          <w:t>пункта 11 части 4 статьи 13</w:t>
        </w:r>
      </w:hyperlink>
    </w:p>
    <w:p w:rsidR="00C600CD" w:rsidRDefault="00C600CD">
      <w:pPr>
        <w:pStyle w:val="a8"/>
      </w:pPr>
    </w:p>
    <w:p w:rsidR="00C600CD" w:rsidRDefault="00DC3F2B">
      <w:pPr>
        <w:pStyle w:val="1"/>
      </w:pPr>
      <w:bookmarkStart w:id="126" w:name="anchor130"/>
      <w:bookmarkEnd w:id="126"/>
      <w:r>
        <w:t>Глава 3. Полномочия федеральных органов государственной власти, органов госу</w:t>
      </w:r>
      <w:r>
        <w:t>дарственной власти субъектов Российской Федерации и органов местного самоуправления в сфере охраны здоровья</w:t>
      </w:r>
    </w:p>
    <w:p w:rsidR="00C600CD" w:rsidRDefault="00C600CD">
      <w:pPr>
        <w:pStyle w:val="a3"/>
      </w:pPr>
    </w:p>
    <w:p w:rsidR="00C600CD" w:rsidRDefault="00DC3F2B">
      <w:pPr>
        <w:pStyle w:val="a6"/>
      </w:pPr>
      <w:bookmarkStart w:id="127" w:name="anchor14"/>
      <w:bookmarkEnd w:id="127"/>
      <w:r>
        <w:rPr>
          <w:b/>
          <w:color w:val="26282F"/>
        </w:rPr>
        <w:t>Статья 14.</w:t>
      </w:r>
      <w:r>
        <w:t xml:space="preserve"> Полномочия федеральных органов государственной власти в сфере охраны здоровья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14 настоящего Федеральног</w:t>
      </w:r>
      <w:r>
        <w:t>о закона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128" w:name="anchor141"/>
      <w:bookmarkEnd w:id="128"/>
      <w:r>
        <w:t xml:space="preserve">Часть 1 статьи 14 настоящего Федерального закона </w:t>
      </w:r>
      <w:hyperlink r:id="rId99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3"/>
      </w:pPr>
      <w:r>
        <w:t>1. К полномочиям федеральных органов государственной власти в сфере охраны здоровья относятся:</w:t>
      </w:r>
    </w:p>
    <w:p w:rsidR="00C600CD" w:rsidRDefault="00DC3F2B">
      <w:pPr>
        <w:pStyle w:val="a3"/>
      </w:pPr>
      <w:bookmarkStart w:id="129" w:name="anchor1411"/>
      <w:bookmarkEnd w:id="129"/>
      <w:r>
        <w:t xml:space="preserve">1) проведение единой </w:t>
      </w:r>
      <w:r>
        <w:t>государственной политики в сфере охраны здоровья;</w:t>
      </w:r>
    </w:p>
    <w:p w:rsidR="00C600CD" w:rsidRDefault="00DC3F2B">
      <w:pPr>
        <w:pStyle w:val="a3"/>
      </w:pPr>
      <w:bookmarkStart w:id="130" w:name="anchor1412"/>
      <w:bookmarkEnd w:id="130"/>
      <w:r>
        <w:t>2) защита прав и свобод человека и гражданина в сфере охраны здоровья;</w:t>
      </w:r>
    </w:p>
    <w:p w:rsidR="00C600CD" w:rsidRDefault="00DC3F2B">
      <w:pPr>
        <w:pStyle w:val="a3"/>
      </w:pPr>
      <w:bookmarkStart w:id="131" w:name="anchor1413"/>
      <w:bookmarkEnd w:id="131"/>
      <w:r>
        <w:t>3) управление федеральной государственной собственностью, используемой в сфере охраны здоровья;</w:t>
      </w:r>
    </w:p>
    <w:p w:rsidR="00C600CD" w:rsidRDefault="00DC3F2B">
      <w:pPr>
        <w:pStyle w:val="a3"/>
      </w:pPr>
      <w:bookmarkStart w:id="132" w:name="anchor1414"/>
      <w:bookmarkEnd w:id="132"/>
      <w:r>
        <w:t>4) организация системы санитарной охран</w:t>
      </w:r>
      <w:r>
        <w:t>ы территории Российской Федерации;</w:t>
      </w:r>
    </w:p>
    <w:p w:rsidR="00C600CD" w:rsidRDefault="00DC3F2B">
      <w:pPr>
        <w:pStyle w:val="a3"/>
      </w:pPr>
      <w:bookmarkStart w:id="133" w:name="anchor1415"/>
      <w:bookmarkEnd w:id="133"/>
      <w:r>
        <w:t>5) организация, обеспечение и осуществление федерального государственного санитарно-эпидемиологического надзора;</w:t>
      </w:r>
    </w:p>
    <w:p w:rsidR="00C600CD" w:rsidRDefault="00DC3F2B">
      <w:pPr>
        <w:pStyle w:val="a3"/>
      </w:pPr>
      <w:bookmarkStart w:id="134" w:name="anchor1416"/>
      <w:bookmarkEnd w:id="134"/>
      <w:r>
        <w:t>6) реализация мероприятий, направленных на спасение жизни и сохранение здоровья людей при чрезвычайных ситуа</w:t>
      </w:r>
      <w:r>
        <w:t>циях, ликвидацию медико-санитарных последствий чрезвычайных ситуаций, информирование населения о медико-санитарной обстановке в зоне чрезвычайной ситуации и о принимаемых мерах;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35" w:name="anchor1417"/>
    <w:bookmarkEnd w:id="135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"http://ivo.garant.ru/document/redirect/71368642/11"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5 апреля 2016 г. N 93-ФЗ в пункт 7 части 1 статьи 14 настоящего Федерального закона внесены изменения, </w:t>
      </w:r>
      <w:hyperlink r:id="rId100" w:history="1">
        <w:r>
          <w:t>вступающие в силу</w:t>
        </w:r>
      </w:hyperlink>
      <w:r>
        <w:t xml:space="preserve"> по истечении ста восьмидесяти дней после дня </w:t>
      </w:r>
      <w:hyperlink r:id="rId101" w:history="1">
        <w:r>
          <w:t>официального опубликования</w:t>
        </w:r>
      </w:hyperlink>
      <w:r>
        <w:t xml:space="preserve"> названного Федерального закона</w:t>
      </w:r>
    </w:p>
    <w:p w:rsidR="00C600CD" w:rsidRDefault="00DC3F2B">
      <w:pPr>
        <w:pStyle w:val="a8"/>
      </w:pPr>
      <w:hyperlink r:id="rId102" w:history="1">
        <w:r>
          <w:t>См. текст пункта в предыдущей редакции</w:t>
        </w:r>
      </w:hyperlink>
    </w:p>
    <w:p w:rsidR="00C600CD" w:rsidRDefault="00DC3F2B">
      <w:pPr>
        <w:pStyle w:val="a3"/>
      </w:pPr>
      <w:r>
        <w:t xml:space="preserve">7) лицензирование отдельных видов деятельности в сфере охраны здоровья, за исключением лицензирования, которое осуществляется в соответствии с </w:t>
      </w:r>
      <w:hyperlink r:id="rId103" w:history="1">
        <w:r>
          <w:t>частью 1 статьи 15</w:t>
        </w:r>
      </w:hyperlink>
      <w:r>
        <w:t xml:space="preserve"> настоящего Федеральног</w:t>
      </w:r>
      <w:r>
        <w:t>о закона органами государственной власти субъектов Российской Федерации;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 xml:space="preserve">Согласно </w:t>
      </w:r>
      <w:hyperlink r:id="rId104" w:history="1">
        <w:r>
          <w:t>части 10 статьи 100</w:t>
        </w:r>
      </w:hyperlink>
      <w:r>
        <w:t xml:space="preserve"> настоящего Федерального закона лицензирование медицинской деятельности, предусматривающей оказание услуг по оказани</w:t>
      </w:r>
      <w:r>
        <w:t>ю высокотехнологичной медицинской помощи, является полномочием РФ</w:t>
      </w:r>
    </w:p>
    <w:p w:rsidR="00C600CD" w:rsidRDefault="00DC3F2B">
      <w:pPr>
        <w:pStyle w:val="a3"/>
      </w:pPr>
      <w:bookmarkStart w:id="136" w:name="anchor1418"/>
      <w:bookmarkEnd w:id="136"/>
      <w:r>
        <w:t>8) организация и осуществление контроля в сфере охраны здоровья, в том числе за соблюдением требований технических регламентов в сфере охраны здоровья;</w:t>
      </w:r>
    </w:p>
    <w:p w:rsidR="00C600CD" w:rsidRDefault="00DC3F2B">
      <w:pPr>
        <w:pStyle w:val="a3"/>
      </w:pPr>
      <w:bookmarkStart w:id="137" w:name="anchor1419"/>
      <w:bookmarkEnd w:id="137"/>
      <w:r>
        <w:t xml:space="preserve">9) ведение </w:t>
      </w:r>
      <w:hyperlink r:id="rId105" w:history="1">
        <w:r>
          <w:t>федеральных информационных систем</w:t>
        </w:r>
      </w:hyperlink>
      <w:r>
        <w:t xml:space="preserve">, федеральных баз данных в сфере здравоохранения, в том числе обеспечение конфиденциальности содержащихся в них персональных данных в соответствии с </w:t>
      </w:r>
      <w:hyperlink r:id="rId106" w:history="1">
        <w:r>
          <w:t>законодательством</w:t>
        </w:r>
      </w:hyperlink>
      <w:r>
        <w:t xml:space="preserve"> Российской Федерации;</w:t>
      </w:r>
    </w:p>
    <w:p w:rsidR="00C600CD" w:rsidRDefault="00DC3F2B">
      <w:pPr>
        <w:pStyle w:val="a3"/>
      </w:pPr>
      <w:bookmarkStart w:id="138" w:name="anchor14110"/>
      <w:bookmarkEnd w:id="138"/>
      <w:r>
        <w:t>10) установление порядка осуществления медицинской деятельности на принципах государственно-частного партнерства в сфере охраны здоровья;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39" w:name="anchor14111"/>
    <w:bookmarkEnd w:id="139"/>
    <w:p w:rsidR="00C600CD" w:rsidRDefault="00DC3F2B">
      <w:pPr>
        <w:pStyle w:val="a8"/>
      </w:pPr>
      <w:r>
        <w:fldChar w:fldCharType="begin"/>
      </w:r>
      <w:r>
        <w:instrText xml:space="preserve"> HYPERLINK  "htt</w:instrText>
      </w:r>
      <w:r>
        <w:instrText xml:space="preserve">p://ivo.garant.ru/document/redirect/70809060/2111"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1 декабря 2014 г. N 418-ФЗ в пункт 11 части 1 статьи 14 настоящего Федерального закона внесены изменения, </w:t>
      </w:r>
      <w:hyperlink r:id="rId107" w:history="1">
        <w:r>
          <w:t>вступаю</w:t>
        </w:r>
        <w:r>
          <w:t>щие в силу</w:t>
        </w:r>
      </w:hyperlink>
      <w:r>
        <w:t xml:space="preserve"> с 1 января 2015 г.</w:t>
      </w:r>
    </w:p>
    <w:p w:rsidR="00C600CD" w:rsidRDefault="00DC3F2B">
      <w:pPr>
        <w:pStyle w:val="a8"/>
      </w:pPr>
      <w:hyperlink r:id="rId108" w:history="1">
        <w:r>
          <w:t>См. текст пункта в предыдущей редакции</w:t>
        </w:r>
      </w:hyperlink>
    </w:p>
    <w:p w:rsidR="00C600CD" w:rsidRDefault="00DC3F2B">
      <w:pPr>
        <w:pStyle w:val="a3"/>
      </w:pPr>
      <w:r>
        <w:t>11) организация оказания гражданам первичной медико-санитарной помощи, специализированной, в том числе высокотехноло</w:t>
      </w:r>
      <w:r>
        <w:t>гичной, медицинской помощи, скорой, в том числе скорой специализированной, медицинской помощи и паллиативной медицинской помощи медицинскими организациями, подведомственными федеральным органам исполнительной власти;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40" w:name="anchor140111"/>
    <w:bookmarkEnd w:id="140"/>
    <w:p w:rsidR="00C600CD" w:rsidRDefault="00DC3F2B">
      <w:pPr>
        <w:pStyle w:val="a8"/>
      </w:pPr>
      <w:r>
        <w:fldChar w:fldCharType="begin"/>
      </w:r>
      <w:r>
        <w:instrText xml:space="preserve"> HYPERLINK </w:instrText>
      </w:r>
      <w:r>
        <w:instrText xml:space="preserve"> "http://ivo.garant.ru/document/redirect/70809060/2112"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1 декабря 2014 г. N 418-ФЗ в пункт 11.1 части 1 статьи 14 настоящего Федерального закона внесены изменения, </w:t>
      </w:r>
      <w:hyperlink r:id="rId109" w:history="1">
        <w:r>
          <w:t>вступающие в силу</w:t>
        </w:r>
      </w:hyperlink>
      <w:r>
        <w:t xml:space="preserve"> с 1 января 2015 г.</w:t>
      </w:r>
    </w:p>
    <w:p w:rsidR="00C600CD" w:rsidRDefault="00DC3F2B">
      <w:pPr>
        <w:pStyle w:val="a8"/>
      </w:pPr>
      <w:hyperlink r:id="rId110" w:history="1">
        <w:r>
          <w:t>См. текст пункта в предыдущей редакции</w:t>
        </w:r>
      </w:hyperlink>
    </w:p>
    <w:p w:rsidR="00C600CD" w:rsidRDefault="00DC3F2B">
      <w:pPr>
        <w:pStyle w:val="a3"/>
      </w:pPr>
      <w:r>
        <w:t>11.1) организация проведения медицинских экспертиз, медицинских осмотров и медицинских освидетельствований в</w:t>
      </w:r>
      <w:r>
        <w:t xml:space="preserve"> медицинских организациях, подведомственных федеральным органам исполнительной власти;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41" w:name="anchor140112"/>
    <w:bookmarkEnd w:id="141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"http://ivo.garant.ru/document/redirect/70885196/11"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8 марта 2015 г. N 55-ФЗ часть 1 статьи 14 настоящего</w:t>
      </w:r>
      <w:r>
        <w:t xml:space="preserve"> Федерального закона дополнена пунктом 11.2</w:t>
      </w:r>
    </w:p>
    <w:p w:rsidR="00C600CD" w:rsidRDefault="00DC3F2B">
      <w:pPr>
        <w:pStyle w:val="a3"/>
      </w:pPr>
      <w:r>
        <w:t>11.2) организация оказания медицинской помощи в рамках клинической апробации методов профилактики, диагностики, лечения и реабилитации (далее - клиническая апробация) медицинскими организациями, подведомственными</w:t>
      </w:r>
      <w:r>
        <w:t xml:space="preserve"> федеральным органам исполнительной власти;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42" w:name="anchor140113"/>
    <w:bookmarkEnd w:id="142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"http://ivo.garant.ru/document/redirect/71127890/1"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13 июля 2015 г. N 271-ФЗ часть 1 статьи 14 настоящего Федерального закона дополнена пунктом 11.3</w:t>
      </w:r>
    </w:p>
    <w:p w:rsidR="00C600CD" w:rsidRDefault="00DC3F2B">
      <w:pPr>
        <w:pStyle w:val="a3"/>
      </w:pPr>
      <w:r>
        <w:t xml:space="preserve">11.3) организация медицинской деятельности, связанной с трансплантацией (пересадкой) органов и тканей человека, в том числе с донорством органов и тканей в целях трансплантации (пересадки), в медицинских организациях, подведомственных федеральным органам </w:t>
      </w:r>
      <w:r>
        <w:t>исполнительной власти;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r>
        <w:t xml:space="preserve">Часть 1 дополнена пунктом 11.4 с 1 апреля 2026 г. - </w:t>
      </w:r>
      <w:hyperlink r:id="rId111" w:history="1">
        <w:r>
          <w:t>Федеральный закон</w:t>
        </w:r>
      </w:hyperlink>
      <w:r>
        <w:t xml:space="preserve"> от 28 декабря 2025 г. № 515-ФЗ</w:t>
      </w:r>
    </w:p>
    <w:p w:rsidR="00C600CD" w:rsidRDefault="00DC3F2B">
      <w:pPr>
        <w:pStyle w:val="a8"/>
      </w:pPr>
      <w:hyperlink r:id="rId112" w:history="1">
        <w:r>
          <w:t>См. будущую редакцию</w:t>
        </w:r>
      </w:hyperlink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43" w:name="anchor14112"/>
    <w:bookmarkEnd w:id="143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"http://ivo.garant.ru/document/redirect/70514766/59213"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в пункт 12 части 1 статьи 14 настоящего Федерального</w:t>
      </w:r>
      <w:r>
        <w:t xml:space="preserve"> закона внесены изменения</w:t>
      </w:r>
    </w:p>
    <w:p w:rsidR="00C600CD" w:rsidRDefault="00DC3F2B">
      <w:pPr>
        <w:pStyle w:val="a8"/>
      </w:pPr>
      <w:hyperlink r:id="rId113" w:history="1">
        <w:r>
          <w:t>См. текст пункта в предыдущей редакции</w:t>
        </w:r>
      </w:hyperlink>
    </w:p>
    <w:p w:rsidR="00C600CD" w:rsidRDefault="00DC3F2B">
      <w:pPr>
        <w:pStyle w:val="a3"/>
      </w:pPr>
      <w:r>
        <w:t>12) организация безвозмездного обеспечения донорской кровью и (или) ее компонентами, а также организация обеспечения лек</w:t>
      </w:r>
      <w:r>
        <w:t>арственными препаратами, специализированными продуктами лечебного питания, медицинскими изделиями, средствами для дезинфекции, дезинсекции и дератизации при оказании медицинской помощи, проведении медицинских экспертиз, медицинских осмотров и медицинских о</w:t>
      </w:r>
      <w:r>
        <w:t xml:space="preserve">свидетельствований в соответствии с </w:t>
      </w:r>
      <w:hyperlink r:id="rId114" w:history="1">
        <w:r>
          <w:t>пунктами 6</w:t>
        </w:r>
      </w:hyperlink>
      <w:r>
        <w:t xml:space="preserve">, </w:t>
      </w:r>
      <w:hyperlink r:id="rId115" w:history="1">
        <w:r>
          <w:t>11</w:t>
        </w:r>
      </w:hyperlink>
      <w:r>
        <w:t xml:space="preserve"> и </w:t>
      </w:r>
      <w:hyperlink r:id="rId116" w:history="1">
        <w:r>
          <w:t>11.1</w:t>
        </w:r>
      </w:hyperlink>
      <w:r>
        <w:t xml:space="preserve"> настоящей части и </w:t>
      </w:r>
      <w:hyperlink r:id="rId117" w:history="1">
        <w:r>
          <w:t>пунктом 17 части 2</w:t>
        </w:r>
      </w:hyperlink>
      <w:r>
        <w:t xml:space="preserve"> настоящей статьи;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 xml:space="preserve">Информация об </w:t>
      </w:r>
      <w:r>
        <w:rPr>
          <w:sz w:val="16"/>
        </w:rPr>
        <w:t>изменениях:</w:t>
      </w:r>
    </w:p>
    <w:p w:rsidR="00C600CD" w:rsidRDefault="00DC3F2B">
      <w:pPr>
        <w:pStyle w:val="a8"/>
      </w:pPr>
      <w:bookmarkStart w:id="144" w:name="anchor14113"/>
      <w:bookmarkEnd w:id="144"/>
      <w:r>
        <w:t xml:space="preserve">Пункт 13 изменен с 30 марта 2026 г. - </w:t>
      </w:r>
      <w:hyperlink r:id="rId118" w:history="1">
        <w:r>
          <w:t>Федеральный закон</w:t>
        </w:r>
      </w:hyperlink>
      <w:r>
        <w:t xml:space="preserve"> от 29 декабря 2025 г. № 550-ФЗ</w:t>
      </w:r>
    </w:p>
    <w:p w:rsidR="00C600CD" w:rsidRDefault="00DC3F2B">
      <w:pPr>
        <w:pStyle w:val="a8"/>
      </w:pPr>
      <w:hyperlink r:id="rId119" w:history="1">
        <w:r>
          <w:t>См. будущую реда</w:t>
        </w:r>
        <w:r>
          <w:t>кцию</w:t>
        </w:r>
      </w:hyperlink>
    </w:p>
    <w:p w:rsidR="00C600CD" w:rsidRDefault="00DC3F2B">
      <w:pPr>
        <w:pStyle w:val="a8"/>
      </w:pPr>
      <w:r>
        <w:t xml:space="preserve">Пункт 13 изменен с 16 декабря 2017 г. - </w:t>
      </w:r>
      <w:hyperlink r:id="rId120" w:history="1">
        <w:r>
          <w:t>Федеральный закон</w:t>
        </w:r>
      </w:hyperlink>
      <w:r>
        <w:t xml:space="preserve"> от 5 декабря 2017 г. N 373-ФЗ</w:t>
      </w:r>
    </w:p>
    <w:p w:rsidR="00C600CD" w:rsidRDefault="00DC3F2B">
      <w:pPr>
        <w:pStyle w:val="a8"/>
      </w:pPr>
      <w:hyperlink r:id="rId121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13) организация медико-биологического обеспечения спортсменов спортивных сборных команд Российской Федерации;</w:t>
      </w:r>
    </w:p>
    <w:p w:rsidR="00C600CD" w:rsidRDefault="00DC3F2B">
      <w:pPr>
        <w:pStyle w:val="a3"/>
      </w:pPr>
      <w:bookmarkStart w:id="145" w:name="anchor14114"/>
      <w:bookmarkEnd w:id="145"/>
      <w:r>
        <w:t>14) организация и осуществление контроля за достоверностью первичных статистических данных, предоставляемых медицинскими организациями;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</w:t>
      </w:r>
      <w:r>
        <w:rPr>
          <w:sz w:val="16"/>
        </w:rPr>
        <w:t xml:space="preserve"> об изменениях:</w:t>
      </w:r>
    </w:p>
    <w:p w:rsidR="00C600CD" w:rsidRDefault="00DC3F2B">
      <w:pPr>
        <w:pStyle w:val="a8"/>
      </w:pPr>
      <w:bookmarkStart w:id="146" w:name="anchor14115"/>
      <w:bookmarkEnd w:id="146"/>
      <w:r>
        <w:t xml:space="preserve">Пункт 15 изменен с 11 мая 2021 г. - </w:t>
      </w:r>
      <w:hyperlink r:id="rId122" w:history="1">
        <w:r>
          <w:t>Федеральный закон</w:t>
        </w:r>
      </w:hyperlink>
      <w:r>
        <w:t xml:space="preserve"> от 30 апреля 2021 г. N 128-ФЗ</w:t>
      </w:r>
    </w:p>
    <w:p w:rsidR="00C600CD" w:rsidRDefault="00DC3F2B">
      <w:pPr>
        <w:pStyle w:val="a8"/>
      </w:pPr>
      <w:hyperlink r:id="rId123" w:history="1">
        <w:r>
          <w:t>См. предыдущую р</w:t>
        </w:r>
        <w:r>
          <w:t>едакцию</w:t>
        </w:r>
      </w:hyperlink>
    </w:p>
    <w:p w:rsidR="00C600CD" w:rsidRDefault="00DC3F2B">
      <w:pPr>
        <w:pStyle w:val="a3"/>
      </w:pPr>
      <w:r>
        <w:t>15) мониторинг безопасности медицинских изделий, регистрация побочных действий, не указанных в инструкции по применению или руководстве по эксплуатации медицинского изделия, нежелательных реакций при его применении, особенностей взаимодействия меди</w:t>
      </w:r>
      <w:r>
        <w:t>цинских изделий между собой, фактов и обстоятельств, создающих угрозу жизни и здоровью граждан и медицинских работников при применении и эксплуатации медицинских изделий (далее - неблагоприятные события);</w:t>
      </w:r>
    </w:p>
    <w:p w:rsidR="00C600CD" w:rsidRDefault="00DC3F2B">
      <w:pPr>
        <w:pStyle w:val="a3"/>
      </w:pPr>
      <w:bookmarkStart w:id="147" w:name="anchor14116"/>
      <w:bookmarkEnd w:id="147"/>
      <w:r>
        <w:t>16) обеспечение разработки и реализации программ на</w:t>
      </w:r>
      <w:r>
        <w:t>учных исследований в сфере охраны здоровья, их координация;</w:t>
      </w:r>
    </w:p>
    <w:p w:rsidR="00C600CD" w:rsidRDefault="00DC3F2B">
      <w:pPr>
        <w:pStyle w:val="a3"/>
      </w:pPr>
      <w:bookmarkStart w:id="148" w:name="anchor14117"/>
      <w:bookmarkEnd w:id="148"/>
      <w:r>
        <w:t>17) международное сотрудничество Российской Федерации в сфере охраны здоровья, включая заключение международных договоров Российской Федерации;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49" w:name="anchor14018"/>
    <w:bookmarkEnd w:id="149"/>
    <w:p w:rsidR="00C600CD" w:rsidRDefault="00DC3F2B">
      <w:pPr>
        <w:pStyle w:val="a8"/>
      </w:pPr>
      <w:r>
        <w:fldChar w:fldCharType="begin"/>
      </w:r>
      <w:r>
        <w:instrText xml:space="preserve"> HYPERLINK  "http://ivo.</w:instrText>
      </w:r>
      <w:r>
        <w:instrText xml:space="preserve">garant.ru/document/redirect/70514766/59214"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часть 1 статьи 14 настоящего Федерального закона дополнена пунктом 18</w:t>
      </w:r>
    </w:p>
    <w:p w:rsidR="00C600CD" w:rsidRDefault="00DC3F2B">
      <w:pPr>
        <w:pStyle w:val="a3"/>
      </w:pPr>
      <w:r>
        <w:t>18) подготовка и представление палатам Федерального Собрания Российской Федерации не поздне</w:t>
      </w:r>
      <w:r>
        <w:t xml:space="preserve">е 1 июня года, следующего за отчетным годом, ежегодного государственного доклада о реализации государственной политики в сфере охраны здоровья в </w:t>
      </w:r>
      <w:hyperlink r:id="rId124" w:history="1">
        <w:r>
          <w:t>порядке</w:t>
        </w:r>
      </w:hyperlink>
      <w:r>
        <w:t>, установленном Правительством Рос</w:t>
      </w:r>
      <w:r>
        <w:t>сийской Федерации;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50" w:name="anchor14019"/>
    <w:bookmarkEnd w:id="150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"http://ivo.garant.ru/document/redirect/71434954/501122"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июля 2016 г. N 286-ФЗ часть 1 статьи 14 настоящего Федерального закона дополнена пунктом 19, </w:t>
      </w:r>
      <w:hyperlink r:id="rId125" w:history="1">
        <w:r>
          <w:t>вступающим в силу</w:t>
        </w:r>
      </w:hyperlink>
      <w:r>
        <w:t xml:space="preserve"> с 1 января 2017 г.</w:t>
      </w:r>
    </w:p>
    <w:p w:rsidR="00C600CD" w:rsidRDefault="00DC3F2B">
      <w:pPr>
        <w:pStyle w:val="a3"/>
      </w:pPr>
      <w:r>
        <w:t xml:space="preserve">19) </w:t>
      </w:r>
      <w:hyperlink r:id="rId126" w:history="1">
        <w:r>
          <w:t>организация</w:t>
        </w:r>
      </w:hyperlink>
      <w:r>
        <w:t xml:space="preserve"> обеспечения лиц, инфицированных вирусом иммунодефицита человека, в том числе в сочетан</w:t>
      </w:r>
      <w:r>
        <w:t xml:space="preserve">ии с вирусами гепатитов B и C, антивирусными лекарственными препаратами для медицинского применения, включенными в </w:t>
      </w:r>
      <w:hyperlink r:id="rId127" w:history="1">
        <w:r>
          <w:t>перечень</w:t>
        </w:r>
      </w:hyperlink>
      <w:r>
        <w:t xml:space="preserve"> жизненно необходимых и важнейших лекарственных препаратов в соо</w:t>
      </w:r>
      <w:r>
        <w:t xml:space="preserve">тветствии с </w:t>
      </w:r>
      <w:hyperlink r:id="rId128" w:history="1">
        <w:r>
          <w:t>Федеральным законом</w:t>
        </w:r>
      </w:hyperlink>
      <w:r>
        <w:t xml:space="preserve"> от 12 апреля 2010 года N 61-ФЗ "Об обращении лекарственных средств";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51" w:name="anchor14020"/>
    <w:bookmarkEnd w:id="151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"http://ivo.garant.ru/document/redirect/71434954</w:instrText>
      </w:r>
      <w:r>
        <w:instrText xml:space="preserve">/501122"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июля 2016 г. N 286-ФЗ часть 1 статьи 14 настоящего Федерального закона дополнена пунктом 20, </w:t>
      </w:r>
      <w:hyperlink r:id="rId129" w:history="1">
        <w:r>
          <w:t>вступающим в силу</w:t>
        </w:r>
      </w:hyperlink>
      <w:r>
        <w:t xml:space="preserve"> с 1 января 2017 г.</w:t>
      </w:r>
    </w:p>
    <w:p w:rsidR="00C600CD" w:rsidRDefault="00DC3F2B">
      <w:pPr>
        <w:pStyle w:val="a3"/>
      </w:pPr>
      <w:r>
        <w:t xml:space="preserve">20) </w:t>
      </w:r>
      <w:hyperlink r:id="rId130" w:history="1">
        <w:r>
          <w:t>организация</w:t>
        </w:r>
      </w:hyperlink>
      <w:r>
        <w:t xml:space="preserve"> обеспечения лиц, больных туберкулезом с множественной лекарственной устойчивостью возбудителя, антибактериальными и противотуберкулезными лекарственными препаратами для медицинского применения,</w:t>
      </w:r>
      <w:r>
        <w:t xml:space="preserve"> включенными в </w:t>
      </w:r>
      <w:hyperlink r:id="rId131" w:history="1">
        <w:r>
          <w:t>перечень</w:t>
        </w:r>
      </w:hyperlink>
      <w:r>
        <w:t xml:space="preserve"> жизненно необходимых и важнейших лекарственных препаратов в соответствии с </w:t>
      </w:r>
      <w:hyperlink r:id="rId132" w:history="1">
        <w:r>
          <w:t>Федеральным законом</w:t>
        </w:r>
      </w:hyperlink>
      <w:r>
        <w:t xml:space="preserve"> о</w:t>
      </w:r>
      <w:r>
        <w:t>т 12 апреля 2010 года N 61-ФЗ "Об обращении лекарственных средств";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52" w:name="anchor14121"/>
      <w:bookmarkEnd w:id="152"/>
      <w:r>
        <w:t xml:space="preserve">Часть 1 дополнена пунктом 21 с 10 апреля 2022 г. - </w:t>
      </w:r>
      <w:hyperlink r:id="rId133" w:history="1">
        <w:r>
          <w:t>Федеральный закон</w:t>
        </w:r>
      </w:hyperlink>
      <w:r>
        <w:t xml:space="preserve"> от 26 марта 2022 г. N </w:t>
      </w:r>
      <w:r>
        <w:t>64-ФЗ</w:t>
      </w:r>
    </w:p>
    <w:p w:rsidR="00C600CD" w:rsidRDefault="00DC3F2B">
      <w:pPr>
        <w:pStyle w:val="a3"/>
      </w:pPr>
      <w:r>
        <w:t>21) утверждение случаев и порядка организации оказания первичной медико-санитарной помощи и специализированной, в том числе высокотехнологичной, медицинской помощи медицинскими работниками медицинских организаций, подведомственных федеральным органам</w:t>
      </w:r>
      <w:r>
        <w:t xml:space="preserve"> исполнительной власти, вне таких медицинских организаций.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53" w:name="anchor142"/>
    <w:bookmarkEnd w:id="153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"http://ivo.garant.ru/document/redirect/70514766/5922"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в часть 2 статьи 14 настоящего Федерального закона </w:t>
      </w:r>
      <w:r>
        <w:t>внесены изменения</w:t>
      </w:r>
    </w:p>
    <w:p w:rsidR="00C600CD" w:rsidRDefault="00DC3F2B">
      <w:pPr>
        <w:pStyle w:val="a8"/>
      </w:pPr>
      <w:hyperlink r:id="rId134" w:history="1">
        <w:r>
          <w:t>См. текст части в предыдущей редакции</w:t>
        </w:r>
      </w:hyperlink>
    </w:p>
    <w:p w:rsidR="00C600CD" w:rsidRDefault="00DC3F2B">
      <w:pPr>
        <w:pStyle w:val="a3"/>
      </w:pPr>
      <w:r>
        <w:t xml:space="preserve">2. К полномочиям </w:t>
      </w:r>
      <w:hyperlink r:id="rId135" w:history="1">
        <w:r>
          <w:t>федерального органа</w:t>
        </w:r>
      </w:hyperlink>
      <w:r>
        <w:t xml:space="preserve"> исполнительной власти, о</w:t>
      </w:r>
      <w:r>
        <w:t>существляющего функции по выработке и реализации государственной политики и нормативно-правовому регулированию в сфере здравоохранения (далее - уполномоченный федеральный орган исполнительной власти), относятся: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54" w:name="anchor1421"/>
    <w:bookmarkEnd w:id="154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"http://ivo.garant.ru/document/redirect/71127890/112"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13 июля 2015 г. N 271-ФЗ в пункт 1 части 2 статьи 14 настоящего Федерального закона внесены изменения</w:t>
      </w:r>
    </w:p>
    <w:p w:rsidR="00C600CD" w:rsidRDefault="00DC3F2B">
      <w:pPr>
        <w:pStyle w:val="a8"/>
      </w:pPr>
      <w:hyperlink r:id="rId136" w:history="1">
        <w:r>
          <w:t>См. текст пункта в предыдущей редакции</w:t>
        </w:r>
      </w:hyperlink>
    </w:p>
    <w:p w:rsidR="00C600CD" w:rsidRDefault="00DC3F2B">
      <w:pPr>
        <w:pStyle w:val="a3"/>
      </w:pPr>
      <w:r>
        <w:t>1) проведение единой государственной политики в сфере здравоохранения, разработка и реализация программ формирования здорового образа жизни и других программ в сфере охраны здоровья, реализация мер по развитию з</w:t>
      </w:r>
      <w:r>
        <w:t xml:space="preserve">дравоохранения, профилактике заболеваний, санитарно-эпидемиологическому благополучию населения, оказанию медицинской помощи, организации медицинской деятельности, связанной с трансплантацией (пересадкой) органов и тканей человека, в том числе с донорством </w:t>
      </w:r>
      <w:r>
        <w:t>органов и тканей в целях трансплантации (пересадки), санитарно-гигиеническому просвещению;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155" w:name="anchor1422"/>
      <w:bookmarkEnd w:id="155"/>
      <w:r>
        <w:t xml:space="preserve">Пункт 2 части 2 статьи 14 настоящего Федерального закона </w:t>
      </w:r>
      <w:hyperlink r:id="rId137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3"/>
      </w:pPr>
      <w:r>
        <w:t xml:space="preserve">2) установление </w:t>
      </w:r>
      <w:hyperlink r:id="rId138" w:history="1">
        <w:r>
          <w:t>требований</w:t>
        </w:r>
      </w:hyperlink>
      <w:r>
        <w:t xml:space="preserve"> к размещению медицинских организаций государственной системы здравоохранения и муниципальной системы здравоохранения, иных объектов инфраструктуры в сфере здравоохранения исходя из потребностей н</w:t>
      </w:r>
      <w:r>
        <w:t>аселения;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56" w:name="anchor1423"/>
      <w:bookmarkEnd w:id="156"/>
      <w:r>
        <w:t xml:space="preserve">Пункт 3 изменен с 19 августа 2024 г. - </w:t>
      </w:r>
      <w:hyperlink r:id="rId139" w:history="1">
        <w:r>
          <w:t>Федеральный закон</w:t>
        </w:r>
      </w:hyperlink>
      <w:r>
        <w:t xml:space="preserve"> от 8 августа 2024 г. № 232-ФЗ</w:t>
      </w:r>
    </w:p>
    <w:p w:rsidR="00C600CD" w:rsidRDefault="00DC3F2B">
      <w:pPr>
        <w:pStyle w:val="a8"/>
      </w:pPr>
      <w:hyperlink r:id="rId140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3) координация деятельности в сфере охраны здоровья федеральных органов исполнительной власти, исполнительных органов субъектов Российской Федерации, органов местного самоуправления, субъектов государственной системы здравоо</w:t>
      </w:r>
      <w:r>
        <w:t>хранения, муниципальной системы здравоохранения и частной системы здравоохранения;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57" w:name="anchor14231"/>
      <w:bookmarkEnd w:id="157"/>
      <w:r>
        <w:t xml:space="preserve">Пункт 3.1 изменен с 19 августа 2024 г. - </w:t>
      </w:r>
      <w:hyperlink r:id="rId141" w:history="1">
        <w:r>
          <w:t>Федеральный закон</w:t>
        </w:r>
      </w:hyperlink>
      <w:r>
        <w:t xml:space="preserve"> от 8 августа 2024</w:t>
      </w:r>
      <w:r>
        <w:t> г. № 232-ФЗ</w:t>
      </w:r>
    </w:p>
    <w:p w:rsidR="00C600CD" w:rsidRDefault="00DC3F2B">
      <w:pPr>
        <w:pStyle w:val="a8"/>
      </w:pPr>
      <w:hyperlink r:id="rId142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3.1) согласование в устанавливаемом Правительством Российской Федерации </w:t>
      </w:r>
      <w:hyperlink r:id="rId143" w:history="1">
        <w:r>
          <w:t>поряд</w:t>
        </w:r>
        <w:r>
          <w:t>ке</w:t>
        </w:r>
      </w:hyperlink>
      <w:r>
        <w:t xml:space="preserve"> назначения на должность руководителя исполнительного органа субъекта Российской Федерации в сфере охраны здоровья;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158" w:name="anchor1424"/>
      <w:bookmarkEnd w:id="158"/>
      <w:r>
        <w:t xml:space="preserve">Пункт 4 части 2 статьи 14 настоящего Федерального закона </w:t>
      </w:r>
      <w:hyperlink r:id="rId144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3"/>
      </w:pPr>
      <w:r>
        <w:t>4) утверж</w:t>
      </w:r>
      <w:r>
        <w:t xml:space="preserve">дение </w:t>
      </w:r>
      <w:hyperlink r:id="rId145" w:history="1">
        <w:r>
          <w:t>порядка</w:t>
        </w:r>
      </w:hyperlink>
      <w:r>
        <w:t xml:space="preserve"> создания и деятельности врачебной комиссии медицинской организации;</w:t>
      </w:r>
    </w:p>
    <w:p w:rsidR="00C600CD" w:rsidRDefault="00DC3F2B">
      <w:pPr>
        <w:pStyle w:val="a3"/>
      </w:pPr>
      <w:bookmarkStart w:id="159" w:name="anchor1425"/>
      <w:bookmarkEnd w:id="159"/>
      <w:r>
        <w:t>5) утверждение соответствующей номенклатуры в сфере охраны здоровья (</w:t>
      </w:r>
      <w:hyperlink r:id="rId146" w:history="1">
        <w:r>
          <w:t>медицинских организаций</w:t>
        </w:r>
      </w:hyperlink>
      <w:r>
        <w:t xml:space="preserve">, </w:t>
      </w:r>
      <w:hyperlink r:id="rId147" w:history="1">
        <w:r>
          <w:t>коечного фонда</w:t>
        </w:r>
      </w:hyperlink>
      <w:r>
        <w:t xml:space="preserve"> по профилям медицинской помощи, медицинских услуг, </w:t>
      </w:r>
      <w:hyperlink r:id="rId148" w:history="1">
        <w:r>
          <w:t>должностей</w:t>
        </w:r>
      </w:hyperlink>
      <w:r>
        <w:t xml:space="preserve"> медицинских работников и фармацевтических работников, специальностей специалистов, имеющих медицинское и фармацевтическое образование);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r>
        <w:t xml:space="preserve">Часть 2 дополнена пунктом 5.1 с 1 марта </w:t>
      </w:r>
      <w:r>
        <w:t xml:space="preserve">2026 г. - </w:t>
      </w:r>
      <w:hyperlink r:id="rId149" w:history="1">
        <w:r>
          <w:t>Федеральный закон</w:t>
        </w:r>
      </w:hyperlink>
      <w:r>
        <w:t xml:space="preserve"> от 17 ноября 2025 г. № 424-ФЗ</w:t>
      </w:r>
    </w:p>
    <w:p w:rsidR="00C600CD" w:rsidRDefault="00DC3F2B">
      <w:pPr>
        <w:pStyle w:val="a8"/>
      </w:pPr>
      <w:hyperlink r:id="rId150" w:history="1">
        <w:r>
          <w:t>См. будущую редакцию</w:t>
        </w:r>
      </w:hyperlink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160" w:name="anchor1426"/>
      <w:bookmarkEnd w:id="160"/>
      <w:r>
        <w:t>Пункт 6 части 2 статьи 14 на</w:t>
      </w:r>
      <w:r>
        <w:t xml:space="preserve">стоящего Федерального закона </w:t>
      </w:r>
      <w:hyperlink r:id="rId151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3"/>
      </w:pPr>
      <w:r>
        <w:t xml:space="preserve">6) утверждение типовых положений об отдельных видах медицинских организаций, включенных в </w:t>
      </w:r>
      <w:hyperlink r:id="rId152" w:history="1">
        <w:r>
          <w:t>ном</w:t>
        </w:r>
        <w:r>
          <w:t>енклатуру</w:t>
        </w:r>
      </w:hyperlink>
      <w:r>
        <w:t xml:space="preserve"> медицинских организаций;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161" w:name="anchor1427"/>
      <w:bookmarkEnd w:id="161"/>
      <w:r>
        <w:t xml:space="preserve">Пункт 7 части 2 статьи 14 настоящего Федерального закона </w:t>
      </w:r>
      <w:hyperlink r:id="rId153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3"/>
      </w:pPr>
      <w:r>
        <w:t xml:space="preserve">7) установление общих требований к структуре и штатному расписанию медицинских организаций, </w:t>
      </w:r>
      <w:r>
        <w:t>входящих в государственную и муниципальную системы здравоохранения;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162" w:name="anchor1428"/>
      <w:bookmarkEnd w:id="162"/>
      <w:r>
        <w:t xml:space="preserve">Пункт 8 части 2 статьи 14 настоящего Федерального закона </w:t>
      </w:r>
      <w:hyperlink r:id="rId154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3"/>
      </w:pPr>
      <w:r>
        <w:t xml:space="preserve">8) установление порядка организации и проведения </w:t>
      </w:r>
      <w:r>
        <w:t>медицинских экспертиз (за исключением медико-социальной экспертизы и военно-врачебной экспертизы);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163" w:name="anchor1429"/>
      <w:bookmarkEnd w:id="163"/>
      <w:r>
        <w:t xml:space="preserve">Пункт 9 части 2 статьи 14 настоящего Федерального закона </w:t>
      </w:r>
      <w:hyperlink r:id="rId155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3"/>
      </w:pPr>
      <w:r>
        <w:t xml:space="preserve">9) утверждение </w:t>
      </w:r>
      <w:hyperlink r:id="rId156" w:history="1">
        <w:r>
          <w:t>порядка</w:t>
        </w:r>
      </w:hyperlink>
      <w:r>
        <w:t xml:space="preserve"> организации и проведения экспертизы качества, эффективности и безопасности медицинских изделий;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164" w:name="anchor14210"/>
      <w:bookmarkEnd w:id="164"/>
      <w:r>
        <w:t xml:space="preserve">Пункт 10 части 2 статьи 14 настоящего Федерального закона </w:t>
      </w:r>
      <w:hyperlink r:id="rId157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3"/>
      </w:pPr>
      <w:r>
        <w:t>10) утверждение правил и методик в области статистического учета и отчетности, стандартов информационного обмена в сфере охраны здоровья, применяемых медицинскими организациями и фармацевтическими организациями;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</w:t>
      </w:r>
      <w:r>
        <w:rPr>
          <w:sz w:val="16"/>
        </w:rPr>
        <w:t>я об изменениях:</w:t>
      </w:r>
    </w:p>
    <w:p w:rsidR="00C600CD" w:rsidRDefault="00DC3F2B">
      <w:pPr>
        <w:pStyle w:val="a8"/>
      </w:pPr>
      <w:bookmarkStart w:id="165" w:name="anchor14211"/>
      <w:bookmarkEnd w:id="165"/>
      <w:r>
        <w:t xml:space="preserve">Пункт 11 изменен с 1 января 2018 г. - </w:t>
      </w:r>
      <w:hyperlink r:id="rId158" w:history="1">
        <w:r>
          <w:t>Федеральный закон</w:t>
        </w:r>
      </w:hyperlink>
      <w:r>
        <w:t xml:space="preserve"> от 29 июля 2017 г. N 242-ФЗ</w:t>
      </w:r>
    </w:p>
    <w:p w:rsidR="00C600CD" w:rsidRDefault="00DC3F2B">
      <w:pPr>
        <w:pStyle w:val="a8"/>
      </w:pPr>
      <w:hyperlink r:id="rId159" w:history="1">
        <w:r>
          <w:t xml:space="preserve">См. </w:t>
        </w:r>
        <w:r>
          <w:t>предыдущую редакцию</w:t>
        </w:r>
      </w:hyperlink>
    </w:p>
    <w:p w:rsidR="00C600CD" w:rsidRDefault="00DC3F2B">
      <w:pPr>
        <w:pStyle w:val="a3"/>
      </w:pPr>
      <w:r>
        <w:t>11) утверждение порядка организации системы документооборота в сфере охраны здоровья, унифицированных форм медицинской документации, в том числе в форме электронных документов, порядков их ведения;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66" w:name="anchor142111"/>
    <w:bookmarkEnd w:id="166"/>
    <w:p w:rsidR="00C600CD" w:rsidRDefault="00DC3F2B">
      <w:pPr>
        <w:pStyle w:val="a8"/>
      </w:pPr>
      <w:r>
        <w:fldChar w:fldCharType="begin"/>
      </w:r>
      <w:r>
        <w:instrText xml:space="preserve"> HYPERLINK</w:instrText>
      </w:r>
      <w:r>
        <w:instrText xml:space="preserve">  "http://ivo.garant.ru/document/redirect/71294576/22"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29 декабря 2015 г. N 389-ФЗ часть 2 статьи 14 настоящего Федерального закона дополнена пунктом 11.1, </w:t>
      </w:r>
      <w:hyperlink r:id="rId160" w:history="1">
        <w:r>
          <w:t>вступающи</w:t>
        </w:r>
        <w:r>
          <w:t>м в силу</w:t>
        </w:r>
      </w:hyperlink>
      <w:r>
        <w:t xml:space="preserve"> с 1 января 2016 г.</w:t>
      </w:r>
    </w:p>
    <w:p w:rsidR="00C600CD" w:rsidRDefault="00DC3F2B">
      <w:pPr>
        <w:pStyle w:val="a3"/>
      </w:pPr>
      <w:r>
        <w:t>11.1) организация проведения аккредитации специалистов;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167" w:name="anchor14212"/>
      <w:bookmarkEnd w:id="167"/>
      <w:r>
        <w:t xml:space="preserve">Пункт 12 части 2 статьи 14 настоящего Федерального закона </w:t>
      </w:r>
      <w:hyperlink r:id="rId161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3"/>
      </w:pPr>
      <w:r>
        <w:t xml:space="preserve">12) утверждение </w:t>
      </w:r>
      <w:hyperlink r:id="rId162" w:history="1">
        <w:r>
          <w:t>порядка</w:t>
        </w:r>
      </w:hyperlink>
      <w:r>
        <w:t xml:space="preserve"> аттестации специалистов, имеющих высшее и среднее медицинское и (или) фармацевтическое образование для присвоения им квалификационной категории;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168" w:name="anchor14213"/>
      <w:bookmarkEnd w:id="168"/>
      <w:r>
        <w:t>Пункт 13 части 2 статьи 14 настоящего Федерального</w:t>
      </w:r>
      <w:r>
        <w:t xml:space="preserve"> закона </w:t>
      </w:r>
      <w:hyperlink r:id="rId163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3"/>
      </w:pPr>
      <w:r>
        <w:t xml:space="preserve">13) утверждение </w:t>
      </w:r>
      <w:hyperlink r:id="rId164" w:history="1">
        <w:r>
          <w:t>порядка</w:t>
        </w:r>
      </w:hyperlink>
      <w:r>
        <w:t xml:space="preserve"> организации направления граждан Российской Федерации на лечение за пределы территории Росс</w:t>
      </w:r>
      <w:r>
        <w:t>ийской Федерации за счет средств федерального бюджета;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169" w:name="anchor14214"/>
      <w:bookmarkEnd w:id="169"/>
      <w:r>
        <w:t xml:space="preserve">Пункт 14 части 2 статьи 14 настоящего Федерального закона </w:t>
      </w:r>
      <w:hyperlink r:id="rId165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3"/>
      </w:pPr>
      <w:r>
        <w:t>14) утверждение порядка проведения медицинских осмотров;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170" w:name="anchor14215"/>
      <w:bookmarkEnd w:id="170"/>
      <w:r>
        <w:t xml:space="preserve">Пункт </w:t>
      </w:r>
      <w:r>
        <w:t xml:space="preserve">15 части 2 статьи 14 настоящего Федерального закона </w:t>
      </w:r>
      <w:hyperlink r:id="rId166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3"/>
      </w:pPr>
      <w:r>
        <w:t xml:space="preserve">15) утверждение </w:t>
      </w:r>
      <w:hyperlink r:id="rId167" w:history="1">
        <w:r>
          <w:t>перечня</w:t>
        </w:r>
      </w:hyperlink>
      <w:r>
        <w:t xml:space="preserve"> профессиональных заболеваний;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</w:t>
      </w:r>
      <w:r>
        <w:rPr>
          <w:sz w:val="16"/>
        </w:rPr>
        <w:t>зменениях:</w:t>
      </w:r>
    </w:p>
    <w:p w:rsidR="00C600CD" w:rsidRDefault="00DC3F2B">
      <w:pPr>
        <w:pStyle w:val="a8"/>
      </w:pPr>
      <w:bookmarkStart w:id="171" w:name="anchor14216"/>
      <w:bookmarkEnd w:id="171"/>
      <w:r>
        <w:t xml:space="preserve">Пункт 16 изменен с 1 января 2018 г. - </w:t>
      </w:r>
      <w:hyperlink r:id="rId168" w:history="1">
        <w:r>
          <w:t>Федеральный закон</w:t>
        </w:r>
      </w:hyperlink>
      <w:r>
        <w:t xml:space="preserve"> от 29 июля 2017 г. N 242-ФЗ</w:t>
      </w:r>
    </w:p>
    <w:p w:rsidR="00C600CD" w:rsidRDefault="00DC3F2B">
      <w:pPr>
        <w:pStyle w:val="a8"/>
      </w:pPr>
      <w:hyperlink r:id="rId169" w:history="1">
        <w:r>
          <w:t xml:space="preserve">См. предыдущую </w:t>
        </w:r>
        <w:r>
          <w:t>редакцию</w:t>
        </w:r>
      </w:hyperlink>
    </w:p>
    <w:p w:rsidR="00C600CD" w:rsidRDefault="00DC3F2B">
      <w:pPr>
        <w:pStyle w:val="a3"/>
      </w:pPr>
      <w:r>
        <w:t>16) утверждение порядка назначения лекарственных препаратов, медицинских изделий, форм рецептурных бланков на лекарственные препараты, медицинские изделия, порядка оформления этих бланков, их учета и хранения;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72" w:name="anchor14217"/>
    <w:bookmarkEnd w:id="172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"http://ivo.garant.ru/document/redirect/70809060/212"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1 декабря 2014 г. N 418-ФЗ в пункт 17 части 2 статьи 14 настоящего Федерального закона внесены изменения, </w:t>
      </w:r>
      <w:hyperlink r:id="rId170" w:history="1">
        <w:r>
          <w:t>вступающие в силу</w:t>
        </w:r>
      </w:hyperlink>
      <w:r>
        <w:t xml:space="preserve"> с 1 января 2015 г.</w:t>
      </w:r>
    </w:p>
    <w:p w:rsidR="00C600CD" w:rsidRDefault="00DC3F2B">
      <w:pPr>
        <w:pStyle w:val="a8"/>
      </w:pPr>
      <w:hyperlink r:id="rId171" w:history="1">
        <w:r>
          <w:t>См. текст пункта в предыдущей редакции</w:t>
        </w:r>
      </w:hyperlink>
    </w:p>
    <w:p w:rsidR="00C600CD" w:rsidRDefault="00DC3F2B">
      <w:pPr>
        <w:pStyle w:val="a3"/>
      </w:pPr>
      <w:r>
        <w:t>17) организация медицинской эвакуации граждан медицинскими организациями, подведомственными федеральн</w:t>
      </w:r>
      <w:r>
        <w:t>ым органам исполнительной власти;</w:t>
      </w:r>
    </w:p>
    <w:p w:rsidR="00C600CD" w:rsidRDefault="00DC3F2B">
      <w:pPr>
        <w:pStyle w:val="a3"/>
      </w:pPr>
      <w:bookmarkStart w:id="173" w:name="anchor59018"/>
      <w:bookmarkEnd w:id="173"/>
      <w:r>
        <w:t xml:space="preserve">18) утверждение </w:t>
      </w:r>
      <w:hyperlink r:id="rId172" w:history="1">
        <w:r>
          <w:t>порядка</w:t>
        </w:r>
      </w:hyperlink>
      <w:r>
        <w:t xml:space="preserve"> медицинского освидетельствования на состояние опьянения (алкогольного, наркотического или иного токсического), включающего опре</w:t>
      </w:r>
      <w:r>
        <w:t>деление клинических признаков опьянения и правила проведения химико-токсикологических исследований;</w:t>
      </w:r>
    </w:p>
    <w:p w:rsidR="00C600CD" w:rsidRDefault="00DC3F2B">
      <w:pPr>
        <w:pStyle w:val="a3"/>
      </w:pPr>
      <w:bookmarkStart w:id="174" w:name="anchor59019"/>
      <w:bookmarkEnd w:id="174"/>
      <w:r>
        <w:t xml:space="preserve">19) утверждение </w:t>
      </w:r>
      <w:hyperlink r:id="rId173" w:history="1">
        <w:r>
          <w:t>правил</w:t>
        </w:r>
      </w:hyperlink>
      <w:r>
        <w:t xml:space="preserve"> проведения лабораторных, инструментальных, патолого-анатомических </w:t>
      </w:r>
      <w:r>
        <w:t>и иных видов диагностических исследований;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75" w:name="anchor590191"/>
      <w:bookmarkEnd w:id="175"/>
      <w:r>
        <w:t xml:space="preserve">Часть 2 дополнена пунктом 19.1 с 9 июня 2019 г. - </w:t>
      </w:r>
      <w:hyperlink r:id="rId174" w:history="1">
        <w:r>
          <w:t>Федеральный закон</w:t>
        </w:r>
      </w:hyperlink>
      <w:r>
        <w:t xml:space="preserve"> от 29 мая 2019 г. N 119-ФЗ</w:t>
      </w:r>
    </w:p>
    <w:p w:rsidR="00C600CD" w:rsidRDefault="00DC3F2B">
      <w:pPr>
        <w:pStyle w:val="a3"/>
      </w:pPr>
      <w:r>
        <w:t xml:space="preserve">19.1) утверждение </w:t>
      </w:r>
      <w:hyperlink r:id="rId175" w:history="1">
        <w:r>
          <w:t>общих требований</w:t>
        </w:r>
      </w:hyperlink>
      <w:r>
        <w:t xml:space="preserve"> к организации посещения пациента родственниками и иными членами семьи или законными представителями пациента в медицинской организации, в том числе в ее структурных подразделен</w:t>
      </w:r>
      <w:r>
        <w:t>иях, предназначенных для проведения интенсивной терапии и реанимационных мероприятий, при оказании ему медицинской помощи в стационарных условиях;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76" w:name="anchor590192"/>
      <w:bookmarkEnd w:id="176"/>
      <w:r>
        <w:t xml:space="preserve">Часть 2 дополнена пунктом 19.2 с 1 марта 2025 г. - </w:t>
      </w:r>
      <w:hyperlink r:id="rId176" w:history="1">
        <w:r>
          <w:t>Федеральный закон</w:t>
        </w:r>
      </w:hyperlink>
      <w:r>
        <w:t xml:space="preserve"> от 8 августа 2024 г. № 290-ФЗ</w:t>
      </w:r>
    </w:p>
    <w:p w:rsidR="00C600CD" w:rsidRDefault="00DC3F2B">
      <w:pPr>
        <w:pStyle w:val="a3"/>
      </w:pPr>
      <w:r>
        <w:t xml:space="preserve">19.2) утверждение </w:t>
      </w:r>
      <w:hyperlink r:id="rId177" w:history="1">
        <w:r>
          <w:t>общих требований</w:t>
        </w:r>
      </w:hyperlink>
      <w:r>
        <w:t xml:space="preserve"> к организации посещения пациента священнослужителями </w:t>
      </w:r>
      <w:hyperlink r:id="rId178" w:history="1">
        <w:r>
          <w:t>централизованных религиозных организаций</w:t>
        </w:r>
      </w:hyperlink>
      <w:r>
        <w:t xml:space="preserve"> и религиозных организаций, входящих в их структуру, в целях совершения богослужений, других религиозных обрядов и церемоний в медицинской организации, в том числ</w:t>
      </w:r>
      <w:r>
        <w:t>е в ее структурных подразделениях, предназначенных для проведения интенсивной терапии и реанимационных мероприятий, при оказании пациенту медицинской помощи в стационарных условиях. В общих требованиях также устанавливаются особенности допуска священнослуж</w:t>
      </w:r>
      <w:r>
        <w:t>ителей в медицинские организации, подведомственные федеральным органам исполнительной власти, в которых федеральным законом предусмотрена военная служба или приравненная к ней служба, а также федеральным государственным органам, в которых федеральным закон</w:t>
      </w:r>
      <w:r>
        <w:t>ом предусмотрена военная служба или приравненная к ней служба, обеспечивающие сохранность сведений, составляющих государственную тайну, а также сведений о ведомственной принадлежности пациентов, находящихся на лечении в стационарных условиях;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</w:t>
      </w:r>
      <w:r>
        <w:rPr>
          <w:sz w:val="16"/>
        </w:rPr>
        <w:t xml:space="preserve"> изменениях:</w:t>
      </w:r>
    </w:p>
    <w:p w:rsidR="00C600CD" w:rsidRDefault="00DC3F2B">
      <w:pPr>
        <w:pStyle w:val="a8"/>
      </w:pPr>
      <w:bookmarkStart w:id="177" w:name="anchor59020"/>
      <w:bookmarkEnd w:id="177"/>
      <w:r>
        <w:t xml:space="preserve">Пункт 20 изменен с 6 марта 2018 г. - </w:t>
      </w:r>
      <w:hyperlink r:id="rId179" w:history="1">
        <w:r>
          <w:t>Федеральный закон</w:t>
        </w:r>
      </w:hyperlink>
      <w:r>
        <w:t xml:space="preserve"> от 5 декабря 2017 г. N 392-ФЗ</w:t>
      </w:r>
    </w:p>
    <w:p w:rsidR="00C600CD" w:rsidRDefault="00DC3F2B">
      <w:pPr>
        <w:pStyle w:val="a8"/>
      </w:pPr>
      <w:hyperlink r:id="rId180" w:history="1">
        <w:r>
          <w:t>См. предыдущую реда</w:t>
        </w:r>
        <w:r>
          <w:t>кцию</w:t>
        </w:r>
      </w:hyperlink>
    </w:p>
    <w:p w:rsidR="00C600CD" w:rsidRDefault="00DC3F2B">
      <w:pPr>
        <w:pStyle w:val="a3"/>
      </w:pPr>
      <w:r>
        <w:t>20) создание условий для организации проведения независимой оценки качества условий оказания услуг медицинскими организациями;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78" w:name="anchor14221"/>
      <w:bookmarkEnd w:id="178"/>
      <w:r>
        <w:t xml:space="preserve">Пункт 21 изменен с 1 января 2020 г. - </w:t>
      </w:r>
      <w:hyperlink r:id="rId181" w:history="1">
        <w:r>
          <w:t>Федеральный закон</w:t>
        </w:r>
      </w:hyperlink>
      <w:r>
        <w:t xml:space="preserve"> от 27 декабря 2019 г. N 452-ФЗ</w:t>
      </w:r>
    </w:p>
    <w:p w:rsidR="00C600CD" w:rsidRDefault="00DC3F2B">
      <w:pPr>
        <w:pStyle w:val="a8"/>
      </w:pPr>
      <w:hyperlink r:id="rId182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21) организация обеспечения лиц, больных гемофилией, муковисцидозом, гипофизарным нанизмом, болезнью Гош</w:t>
      </w:r>
      <w:r>
        <w:t>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</w:t>
      </w:r>
      <w:r>
        <w:t>, наследственным дефицитом факторов II (фибриногена), VII (лабильного) X (Стюарта-Прауэра), лиц после трансплантации органов и (или) тканей лекарственными препаратами.</w:t>
      </w:r>
    </w:p>
    <w:p w:rsidR="00C600CD" w:rsidRDefault="00C600CD">
      <w:pPr>
        <w:pStyle w:val="a3"/>
      </w:pPr>
    </w:p>
    <w:p w:rsidR="00C600CD" w:rsidRDefault="00DC3F2B">
      <w:pPr>
        <w:pStyle w:val="a6"/>
      </w:pPr>
      <w:bookmarkStart w:id="179" w:name="anchor15"/>
      <w:bookmarkEnd w:id="179"/>
      <w:r>
        <w:rPr>
          <w:b/>
          <w:color w:val="26282F"/>
        </w:rPr>
        <w:t>Статья 15.</w:t>
      </w:r>
      <w:r>
        <w:t xml:space="preserve"> Передача осуществления полномочий Российской Федерации в сфере охраны здоров</w:t>
      </w:r>
      <w:r>
        <w:t>ья органам государственной власти субъектов Российской Федерации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15 настоящего Федерального закона</w:t>
      </w:r>
    </w:p>
    <w:p w:rsidR="00C600CD" w:rsidRDefault="00DC3F2B">
      <w:pPr>
        <w:pStyle w:val="a3"/>
      </w:pPr>
      <w:bookmarkStart w:id="180" w:name="anchor151"/>
      <w:bookmarkEnd w:id="180"/>
      <w:r>
        <w:t xml:space="preserve">1. Российская Федерация передает органам государственной власти субъектов Российской Федерации осуществление следующих </w:t>
      </w:r>
      <w:r>
        <w:t>полномочий: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81" w:name="anchor1511"/>
      <w:bookmarkEnd w:id="181"/>
      <w:r>
        <w:t xml:space="preserve">Пункт 1 изменен с 1 марта 2022 г. - </w:t>
      </w:r>
      <w:hyperlink r:id="rId183" w:history="1">
        <w:r>
          <w:t>Федеральный закон</w:t>
        </w:r>
      </w:hyperlink>
      <w:r>
        <w:t xml:space="preserve"> от 11 июня 2021 г. N 170-ФЗ</w:t>
      </w:r>
    </w:p>
    <w:p w:rsidR="00C600CD" w:rsidRDefault="00DC3F2B">
      <w:pPr>
        <w:pStyle w:val="a8"/>
      </w:pPr>
      <w:hyperlink r:id="rId184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1) лицензирование (в части предоставления лицензий, оценки соответствия соискателей лицензий лицензионным требованиям, оценки соответствия лицензиатов лицензионным </w:t>
      </w:r>
      <w:r>
        <w:t xml:space="preserve">требованиям при внесении изменений в реестр лицензий в случаях, предусмотренных </w:t>
      </w:r>
      <w:hyperlink r:id="rId185" w:history="1">
        <w:r>
          <w:t>Федеральным законом</w:t>
        </w:r>
      </w:hyperlink>
      <w:r>
        <w:t xml:space="preserve"> от 4 мая 2011 года N 99-ФЗ "О лицензировании отдельных видов деятельности", прекращения д</w:t>
      </w:r>
      <w:r>
        <w:t>ействия лицензий, формирования и ведения реестров выданных органами государственной власти субъектов Российской Федерации лицензий, утверждения форм заявлений о предоставлении лицензий, внесения изменений в реестр лицензий, утверждения форм уведомлений и д</w:t>
      </w:r>
      <w:r>
        <w:t>ругих используемых в процессе лицензирования документов, а также предоставления заинтересованным лицам информации по вопросам лицензирования, включая размещение этой информации в информационно-телекоммуникационной сети "Интернет" на официальных сайтах орга</w:t>
      </w:r>
      <w:r>
        <w:t>нов государственной власти субъектов Российской Федерации с указанием адресов электронной почты, по которым пользователями этой информации могут быть направлены запросы и получена запрашиваемая информация) следующих видов деятельности: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</w:t>
      </w:r>
      <w:r>
        <w:rPr>
          <w:sz w:val="16"/>
        </w:rPr>
        <w:t>ниях:</w:t>
      </w:r>
    </w:p>
    <w:bookmarkStart w:id="182" w:name="anchor15111"/>
    <w:bookmarkEnd w:id="182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"http://ivo.garant.ru/document/redirect/70809060/2121"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1 декабря 2014 г. N 418-ФЗ в подпункт "а" пункта 1 части 1 статьи 15 настоящего Федерального закона внесены изменения, </w:t>
      </w:r>
      <w:hyperlink r:id="rId186" w:history="1">
        <w:r>
          <w:t>вступающие в силу</w:t>
        </w:r>
      </w:hyperlink>
      <w:r>
        <w:t xml:space="preserve"> с 1 января 2015 г.</w:t>
      </w:r>
    </w:p>
    <w:p w:rsidR="00C600CD" w:rsidRDefault="00DC3F2B">
      <w:pPr>
        <w:pStyle w:val="a8"/>
      </w:pPr>
      <w:hyperlink r:id="rId187" w:history="1">
        <w:r>
          <w:t>См. текст подпункта в предыдущей редакции</w:t>
        </w:r>
      </w:hyperlink>
    </w:p>
    <w:p w:rsidR="00C600CD" w:rsidRDefault="00DC3F2B">
      <w:pPr>
        <w:pStyle w:val="a3"/>
      </w:pPr>
      <w:r>
        <w:t xml:space="preserve">а) </w:t>
      </w:r>
      <w:hyperlink r:id="rId188" w:history="1">
        <w:r>
          <w:t>медицинская деятельность</w:t>
        </w:r>
      </w:hyperlink>
      <w:r>
        <w:t xml:space="preserve"> медицинских организа</w:t>
      </w:r>
      <w:r>
        <w:t>ций (за исключением медицинских организаций, подведомственных федеральным органам исполнительной власти);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 xml:space="preserve">Согласно </w:t>
      </w:r>
      <w:hyperlink r:id="rId189" w:history="1">
        <w:r>
          <w:t>части 10 статьи 100</w:t>
        </w:r>
      </w:hyperlink>
      <w:r>
        <w:t xml:space="preserve"> настоящего Федерального закона лицензирование медицинской деятельности, предусматр</w:t>
      </w:r>
      <w:r>
        <w:t>ивающей оказание услуг по оказанию высокотехнологичной медицинской помощи, является полномочием РФ</w:t>
      </w:r>
    </w:p>
    <w:p w:rsidR="00C600CD" w:rsidRDefault="00DC3F2B">
      <w:pPr>
        <w:pStyle w:val="a5"/>
      </w:pPr>
      <w:r>
        <w:t xml:space="preserve">Согласно </w:t>
      </w:r>
      <w:hyperlink r:id="rId190" w:history="1">
        <w:r>
          <w:t>части 17 статьи 100</w:t>
        </w:r>
      </w:hyperlink>
      <w:r>
        <w:t xml:space="preserve"> настоящего Федерального закона с 1 января по 31 декабря 2012 г. Российская Федерация передает орг</w:t>
      </w:r>
      <w:r>
        <w:t>анам государственной власти субъектов РФ осуществление полномочия по лицензированию медицинской деятельности (за исключением деятельности, предусматривающей оказание услуг по оказанию высокотехнологичной медицинской помощи)</w:t>
      </w:r>
    </w:p>
    <w:p w:rsidR="00C600CD" w:rsidRDefault="00C600CD">
      <w:pPr>
        <w:pStyle w:val="a5"/>
      </w:pP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83" w:name="anchor15112"/>
    <w:bookmarkEnd w:id="183"/>
    <w:p w:rsidR="00C600CD" w:rsidRDefault="00DC3F2B">
      <w:pPr>
        <w:pStyle w:val="a8"/>
      </w:pPr>
      <w:r>
        <w:fldChar w:fldCharType="begin"/>
      </w:r>
      <w:r>
        <w:instrText xml:space="preserve"> HY</w:instrText>
      </w:r>
      <w:r>
        <w:instrText xml:space="preserve">PERLINK  "http://ivo.garant.ru/document/redirect/70809060/2122"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1 декабря 2014 г. N 418-ФЗ в подпункт "б" пункта 1 части 1 статьи 15 настоящего Федерального закона внесены изменения, </w:t>
      </w:r>
      <w:hyperlink r:id="rId191" w:history="1">
        <w:r>
          <w:t>вступающие в силу</w:t>
        </w:r>
      </w:hyperlink>
      <w:r>
        <w:t xml:space="preserve"> с 1 января 2015 г.</w:t>
      </w:r>
    </w:p>
    <w:p w:rsidR="00C600CD" w:rsidRDefault="00DC3F2B">
      <w:pPr>
        <w:pStyle w:val="a8"/>
      </w:pPr>
      <w:hyperlink r:id="rId192" w:history="1">
        <w:r>
          <w:t>См. текст подпункта в предыдущей редакции</w:t>
        </w:r>
      </w:hyperlink>
    </w:p>
    <w:p w:rsidR="00C600CD" w:rsidRDefault="00DC3F2B">
      <w:pPr>
        <w:pStyle w:val="a3"/>
      </w:pPr>
      <w:r>
        <w:t>б) фармацевтическая деятельность (за исключением деятельности, осуществляемой организац</w:t>
      </w:r>
      <w:r>
        <w:t>иями оптовой торговли лекарственными средствами и аптечными организациями, подведомственными федеральным органам исполнительной власти);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84" w:name="anchor15113"/>
    <w:bookmarkEnd w:id="184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"http://ivo.garant.ru/document/redirect/70809060/2123"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</w:t>
      </w:r>
      <w:r>
        <w:t xml:space="preserve">1 декабря 2014 г. N 418-ФЗ в подпункт "в" пункта 1 части 1 статьи 15 настоящего Федерального закона внесены изменения, </w:t>
      </w:r>
      <w:hyperlink r:id="rId193" w:history="1">
        <w:r>
          <w:t>вступающие в силу</w:t>
        </w:r>
      </w:hyperlink>
      <w:r>
        <w:t xml:space="preserve"> с 1 января 2015 г.</w:t>
      </w:r>
    </w:p>
    <w:p w:rsidR="00C600CD" w:rsidRDefault="00DC3F2B">
      <w:pPr>
        <w:pStyle w:val="a8"/>
      </w:pPr>
      <w:hyperlink r:id="rId194" w:history="1">
        <w:r>
          <w:t>См. текст подпункта в предыдущей редакции</w:t>
        </w:r>
      </w:hyperlink>
    </w:p>
    <w:p w:rsidR="00C600CD" w:rsidRDefault="00DC3F2B">
      <w:pPr>
        <w:pStyle w:val="a3"/>
      </w:pPr>
      <w:r>
        <w:t xml:space="preserve">в) деятельность по обороту наркотических средств, психотропных веществ и их прекурсоров, культивированию наркосодержащих растений (в части деятельности по обороту </w:t>
      </w:r>
      <w:r>
        <w:t xml:space="preserve">наркотических средств и психотропных веществ, внесенных в </w:t>
      </w:r>
      <w:hyperlink r:id="rId195" w:history="1">
        <w:r>
          <w:t>списки I</w:t>
        </w:r>
      </w:hyperlink>
      <w:r>
        <w:t xml:space="preserve">, </w:t>
      </w:r>
      <w:hyperlink r:id="rId196" w:history="1">
        <w:r>
          <w:t>II</w:t>
        </w:r>
      </w:hyperlink>
      <w:r>
        <w:t xml:space="preserve"> и </w:t>
      </w:r>
      <w:hyperlink r:id="rId197" w:history="1">
        <w:r>
          <w:t>III</w:t>
        </w:r>
      </w:hyperlink>
      <w:r>
        <w:t xml:space="preserve"> перечня наркотических средств, психотропных веществ и их прекурсоров, подлежащих контролю в Российской Федерации, за исключением деятельности, осуществляемой организациями оптовой торговли лекарственными средствами и аптечными о</w:t>
      </w:r>
      <w:r>
        <w:t>рганизациями, подведомственными федеральным органам исполнительной власти);</w:t>
      </w:r>
    </w:p>
    <w:p w:rsidR="00C600CD" w:rsidRDefault="00DC3F2B">
      <w:pPr>
        <w:pStyle w:val="a3"/>
      </w:pPr>
      <w:bookmarkStart w:id="185" w:name="anchor1512"/>
      <w:bookmarkEnd w:id="185"/>
      <w:r>
        <w:t xml:space="preserve">2) </w:t>
      </w:r>
      <w:hyperlink r:id="rId198" w:history="1">
        <w:r>
          <w:t>исключен</w:t>
        </w:r>
      </w:hyperlink>
      <w:r>
        <w:t>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r>
        <w:t xml:space="preserve">См. текст </w:t>
      </w:r>
      <w:hyperlink r:id="rId199" w:history="1">
        <w:r>
          <w:t>пункта 2 части 1 статьи 15</w:t>
        </w:r>
      </w:hyperlink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186" w:name="anchor152"/>
      <w:bookmarkEnd w:id="186"/>
      <w:r>
        <w:t xml:space="preserve">Часть 2 статьи 15 настоящего Федерального закона </w:t>
      </w:r>
      <w:hyperlink r:id="rId200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3"/>
      </w:pPr>
      <w:r>
        <w:t xml:space="preserve">2. Средства на осуществление переданных в соответствии с </w:t>
      </w:r>
      <w:hyperlink r:id="rId201" w:history="1">
        <w:r>
          <w:t>частью 1</w:t>
        </w:r>
      </w:hyperlink>
      <w:r>
        <w:t xml:space="preserve"> настоя</w:t>
      </w:r>
      <w:r>
        <w:t>щей статьи полномочий предусматриваются в виде субвенций из федерального бюджета (далее - субвенции).</w:t>
      </w:r>
    </w:p>
    <w:p w:rsidR="00C600CD" w:rsidRDefault="00DC3F2B">
      <w:pPr>
        <w:pStyle w:val="a3"/>
      </w:pPr>
      <w:bookmarkStart w:id="187" w:name="anchor153"/>
      <w:bookmarkEnd w:id="187"/>
      <w:r>
        <w:t>3. Общий объем средств, предусмотренных в федеральном бюджете в виде субвенций бюджетам субъектов Российской Федерации, определяется на основании следующи</w:t>
      </w:r>
      <w:r>
        <w:t>х методик, утверждаемых Правительством Российской Федерации: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188" w:name="anchor1531"/>
      <w:bookmarkEnd w:id="188"/>
      <w:r>
        <w:t xml:space="preserve">Пункт 1 части 3 статьи 15 настоящего Федерального закона </w:t>
      </w:r>
      <w:hyperlink r:id="rId202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3"/>
      </w:pPr>
      <w:r>
        <w:t xml:space="preserve">1) на осуществление указанного в </w:t>
      </w:r>
      <w:hyperlink r:id="rId203" w:history="1">
        <w:r>
          <w:t>пунк</w:t>
        </w:r>
        <w:r>
          <w:t>те 1 части 1</w:t>
        </w:r>
      </w:hyperlink>
      <w:r>
        <w:t xml:space="preserve"> настоящей статьи полномочия исходя из:</w:t>
      </w:r>
    </w:p>
    <w:p w:rsidR="00C600CD" w:rsidRDefault="00DC3F2B">
      <w:pPr>
        <w:pStyle w:val="a3"/>
      </w:pPr>
      <w:bookmarkStart w:id="189" w:name="anchor15311"/>
      <w:bookmarkEnd w:id="189"/>
      <w:r>
        <w:t>а) численности населения;</w:t>
      </w:r>
    </w:p>
    <w:p w:rsidR="00C600CD" w:rsidRDefault="00DC3F2B">
      <w:pPr>
        <w:pStyle w:val="a3"/>
      </w:pPr>
      <w:bookmarkStart w:id="190" w:name="anchor15312"/>
      <w:bookmarkEnd w:id="190"/>
      <w:r>
        <w:t xml:space="preserve">б) количества медицинских организаций, осуществление полномочия по лицензированию медицинской деятельности которых передано органам государственной власти субъекта Российской </w:t>
      </w:r>
      <w:r>
        <w:t>Федерации; количества аптечных организаций, осуществляющих реализацию населению лекарственных препаратов и медицинских изделий, наркотических средств, психотропных веществ и их прекурсоров;</w:t>
      </w:r>
    </w:p>
    <w:p w:rsidR="00C600CD" w:rsidRDefault="00DC3F2B">
      <w:pPr>
        <w:pStyle w:val="a3"/>
      </w:pPr>
      <w:bookmarkStart w:id="191" w:name="anchor15313"/>
      <w:bookmarkEnd w:id="191"/>
      <w:r>
        <w:t>в) иных показателей;</w:t>
      </w:r>
    </w:p>
    <w:p w:rsidR="00C600CD" w:rsidRDefault="00DC3F2B">
      <w:pPr>
        <w:pStyle w:val="a3"/>
      </w:pPr>
      <w:bookmarkStart w:id="192" w:name="anchor1532"/>
      <w:bookmarkEnd w:id="192"/>
      <w:r>
        <w:t xml:space="preserve">2) </w:t>
      </w:r>
      <w:hyperlink r:id="rId204" w:history="1">
        <w:r>
          <w:t>исключен</w:t>
        </w:r>
      </w:hyperlink>
      <w:r>
        <w:t>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r>
        <w:t xml:space="preserve">См. текст </w:t>
      </w:r>
      <w:hyperlink r:id="rId205" w:history="1">
        <w:r>
          <w:t>пункта 2 части 3 статьи 15</w:t>
        </w:r>
      </w:hyperlink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193" w:name="anchor154"/>
      <w:bookmarkEnd w:id="193"/>
      <w:r>
        <w:t xml:space="preserve">Часть 4 статьи 15 настоящего Федерального закона </w:t>
      </w:r>
      <w:hyperlink r:id="rId206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3"/>
      </w:pPr>
      <w:r>
        <w:t xml:space="preserve">4. Субвенции предоставляются в соответствии с </w:t>
      </w:r>
      <w:hyperlink r:id="rId207" w:history="1">
        <w:r>
          <w:t>бюджетным законодательством</w:t>
        </w:r>
      </w:hyperlink>
      <w:r>
        <w:t xml:space="preserve"> Российской Федерации.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194" w:name="anchor155"/>
      <w:bookmarkEnd w:id="194"/>
      <w:r>
        <w:t>Часть 5 статьи 15 настоящего Федерального закона</w:t>
      </w:r>
      <w:r>
        <w:t xml:space="preserve"> </w:t>
      </w:r>
      <w:hyperlink r:id="rId208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3"/>
      </w:pPr>
      <w:r>
        <w:t xml:space="preserve">5. Субвенции на осуществление указанных в </w:t>
      </w:r>
      <w:hyperlink r:id="rId209" w:history="1">
        <w:r>
          <w:t>части 1</w:t>
        </w:r>
      </w:hyperlink>
      <w:r>
        <w:t xml:space="preserve"> настоящей статьи полномочий носят целевой характер и не могут быть использованы на другие цели.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195" w:name="anchor156"/>
      <w:bookmarkEnd w:id="195"/>
      <w:r>
        <w:t>Часть 6 с</w:t>
      </w:r>
      <w:r>
        <w:t xml:space="preserve">татьи 15 настоящего Федерального закона </w:t>
      </w:r>
      <w:hyperlink r:id="rId210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3"/>
      </w:pPr>
      <w:r>
        <w:t xml:space="preserve">6. В случае использования субвенций не по целевому назначению </w:t>
      </w:r>
      <w:hyperlink r:id="rId211" w:history="1">
        <w:r>
          <w:t>федеральный орган</w:t>
        </w:r>
      </w:hyperlink>
      <w:r>
        <w:t xml:space="preserve"> ис</w:t>
      </w:r>
      <w:r>
        <w:t xml:space="preserve">полнительной власти, осуществляющий функции по контролю и надзору в финансово-бюджетной сфере, вправе взыскать эти средства в порядке, установленном </w:t>
      </w:r>
      <w:hyperlink r:id="rId212" w:history="1">
        <w:r>
          <w:t>законодательством</w:t>
        </w:r>
      </w:hyperlink>
      <w:r>
        <w:t xml:space="preserve"> Российской Федераци</w:t>
      </w:r>
      <w:r>
        <w:t>и.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196" w:name="anchor157"/>
      <w:bookmarkEnd w:id="196"/>
      <w:r>
        <w:t xml:space="preserve">Часть 7 статьи 15 настоящего Федерального закона </w:t>
      </w:r>
      <w:hyperlink r:id="rId213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3"/>
      </w:pPr>
      <w:r>
        <w:t xml:space="preserve">7. Уполномоченный </w:t>
      </w:r>
      <w:hyperlink r:id="rId214" w:history="1">
        <w:r>
          <w:t>федеральный орган</w:t>
        </w:r>
      </w:hyperlink>
      <w:r>
        <w:t xml:space="preserve"> исполнительной власти:</w:t>
      </w:r>
    </w:p>
    <w:p w:rsidR="00C600CD" w:rsidRDefault="00DC3F2B">
      <w:pPr>
        <w:pStyle w:val="a3"/>
      </w:pPr>
      <w:bookmarkStart w:id="197" w:name="anchor1571"/>
      <w:bookmarkEnd w:id="197"/>
      <w:r>
        <w:t xml:space="preserve">1) </w:t>
      </w:r>
      <w:r>
        <w:t xml:space="preserve">издает нормативные правовые акты по вопросам осуществления указанных в </w:t>
      </w:r>
      <w:hyperlink r:id="rId215" w:history="1">
        <w:r>
          <w:t>части 1</w:t>
        </w:r>
      </w:hyperlink>
      <w:r>
        <w:t xml:space="preserve"> настоящей статьи полномочий, в том числе административные регламенты предоставления государственных услуг и исполнения государственных функций в част</w:t>
      </w:r>
      <w:r>
        <w:t>и переданных полномочий;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98" w:name="anchor1572"/>
      <w:bookmarkEnd w:id="198"/>
      <w:r>
        <w:t xml:space="preserve">Пункт 2 изменен с 19 августа 2024 г. - </w:t>
      </w:r>
      <w:hyperlink r:id="rId216" w:history="1">
        <w:r>
          <w:t>Федеральный закон</w:t>
        </w:r>
      </w:hyperlink>
      <w:r>
        <w:t xml:space="preserve"> от 8 августа 2024 г. № 232-ФЗ</w:t>
      </w:r>
    </w:p>
    <w:p w:rsidR="00C600CD" w:rsidRDefault="00DC3F2B">
      <w:pPr>
        <w:pStyle w:val="a8"/>
      </w:pPr>
      <w:hyperlink r:id="rId217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2) издает обязательные для исполнения исполнительными органами субъектов Российской Федерации методические указания и инструкции по вопросам осуществления переданных полномочий;</w:t>
      </w:r>
    </w:p>
    <w:p w:rsidR="00C600CD" w:rsidRDefault="00DC3F2B">
      <w:pPr>
        <w:pStyle w:val="a3"/>
      </w:pPr>
      <w:bookmarkStart w:id="199" w:name="anchor1573"/>
      <w:bookmarkEnd w:id="199"/>
      <w:r>
        <w:t xml:space="preserve">3) </w:t>
      </w:r>
      <w:hyperlink r:id="rId218" w:history="1">
        <w:r>
          <w:t>утратил силу</w:t>
        </w:r>
      </w:hyperlink>
      <w:r>
        <w:t>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r>
        <w:t xml:space="preserve">См. текст </w:t>
      </w:r>
      <w:hyperlink r:id="rId219" w:history="1">
        <w:r>
          <w:t>пункта 3 части 7 статьи 15</w:t>
        </w:r>
      </w:hyperlink>
    </w:p>
    <w:p w:rsidR="00C600CD" w:rsidRDefault="00DC3F2B">
      <w:pPr>
        <w:pStyle w:val="a3"/>
      </w:pPr>
      <w:bookmarkStart w:id="200" w:name="anchor1574"/>
      <w:bookmarkEnd w:id="200"/>
      <w:r>
        <w:t xml:space="preserve">4) устанавливает </w:t>
      </w:r>
      <w:hyperlink r:id="rId220" w:history="1">
        <w:r>
          <w:t>требования</w:t>
        </w:r>
      </w:hyperlink>
      <w:r>
        <w:t xml:space="preserve"> к содержанию и формам отчетности, к порядку представления отчетности об осуществлении переданных полномочий;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201" w:name="anchor15741"/>
      <w:bookmarkEnd w:id="201"/>
      <w:r>
        <w:t xml:space="preserve">Часть 7 дополнена пунктом 4.1 с 5 мая 2020 г. - </w:t>
      </w:r>
      <w:hyperlink r:id="rId221" w:history="1">
        <w:r>
          <w:t>Федеральный закон</w:t>
        </w:r>
      </w:hyperlink>
      <w:r>
        <w:t xml:space="preserve"> от 24 апреля 2020 г. N 147-ФЗ</w:t>
      </w:r>
    </w:p>
    <w:p w:rsidR="00C600CD" w:rsidRDefault="00DC3F2B">
      <w:pPr>
        <w:pStyle w:val="a3"/>
      </w:pPr>
      <w:r>
        <w:t xml:space="preserve">4.1) утверждает в соответствии с </w:t>
      </w:r>
      <w:hyperlink r:id="rId222" w:history="1">
        <w:r>
          <w:t>правилами</w:t>
        </w:r>
      </w:hyperlink>
      <w:r>
        <w:t xml:space="preserve">, устанавливаемыми Правительством Российской Федерации, </w:t>
      </w:r>
      <w:hyperlink r:id="rId223" w:history="1">
        <w:r>
          <w:t>порядок</w:t>
        </w:r>
      </w:hyperlink>
      <w:r>
        <w:t xml:space="preserve"> осуществления контроля за эффективностью и качеством осуществления органами государственной власти субъектов Российской Федерации указанных в </w:t>
      </w:r>
      <w:hyperlink r:id="rId224" w:history="1">
        <w:r>
          <w:t>части 1</w:t>
        </w:r>
      </w:hyperlink>
      <w:r>
        <w:t xml:space="preserve"> н</w:t>
      </w:r>
      <w:r>
        <w:t>астоящей статьи полномочий;</w:t>
      </w:r>
    </w:p>
    <w:p w:rsidR="00C600CD" w:rsidRDefault="00DC3F2B">
      <w:pPr>
        <w:pStyle w:val="a3"/>
      </w:pPr>
      <w:bookmarkStart w:id="202" w:name="anchor1575"/>
      <w:bookmarkEnd w:id="202"/>
      <w:r>
        <w:t>5) готовит и вносит в Правительство Российской Федерации в случаях, установленных федеральными законами, предложения об изъятии у органов государственной власти субъектов Российской Федерации переданных полномочий.</w:t>
      </w:r>
    </w:p>
    <w:p w:rsidR="00C600CD" w:rsidRDefault="00DC3F2B">
      <w:pPr>
        <w:pStyle w:val="a3"/>
      </w:pPr>
      <w:bookmarkStart w:id="203" w:name="anchor158"/>
      <w:bookmarkEnd w:id="203"/>
      <w:r>
        <w:t xml:space="preserve">8. </w:t>
      </w:r>
      <w:hyperlink r:id="rId225" w:history="1">
        <w:r>
          <w:t>Утратила силу</w:t>
        </w:r>
      </w:hyperlink>
      <w:r>
        <w:t>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r>
        <w:t xml:space="preserve">См. текст </w:t>
      </w:r>
      <w:hyperlink r:id="rId226" w:history="1">
        <w:r>
          <w:t>части 8 статьи 15</w:t>
        </w:r>
      </w:hyperlink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204" w:name="anchor159"/>
      <w:bookmarkEnd w:id="204"/>
      <w:r>
        <w:t xml:space="preserve">Часть 9 статьи 15 настоящего Федерального закона </w:t>
      </w:r>
      <w:hyperlink r:id="rId227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3"/>
      </w:pPr>
      <w:r>
        <w:t xml:space="preserve">9. Уполномоченный </w:t>
      </w:r>
      <w:hyperlink r:id="rId228" w:history="1">
        <w:r>
          <w:t>федеральный орган</w:t>
        </w:r>
      </w:hyperlink>
      <w:r>
        <w:t xml:space="preserve"> исполнительной власти, осуществляющий функции по контролю и надзору в сфере охраны здоро</w:t>
      </w:r>
      <w:r>
        <w:t>вья: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205" w:name="anchor1591"/>
      <w:bookmarkEnd w:id="205"/>
      <w:r>
        <w:t xml:space="preserve">Пункт 1 изменен с 1 января 2021 г. - </w:t>
      </w:r>
      <w:hyperlink r:id="rId229" w:history="1">
        <w:r>
          <w:t>Федеральный закон</w:t>
        </w:r>
      </w:hyperlink>
      <w:r>
        <w:t xml:space="preserve"> от 27 декабря 2019 г. N 478-ФЗ</w:t>
      </w:r>
    </w:p>
    <w:p w:rsidR="00C600CD" w:rsidRDefault="00DC3F2B">
      <w:pPr>
        <w:pStyle w:val="a8"/>
      </w:pPr>
      <w:hyperlink r:id="rId230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1) ведет единый реестр лицензий, в том числе лицензий, предоставленных органами государственной власти субъектов Российской Федерации в соответствии с полномочием, указанным в </w:t>
      </w:r>
      <w:hyperlink r:id="rId231" w:history="1">
        <w:r>
          <w:t>пункте 1 части 1</w:t>
        </w:r>
      </w:hyperlink>
      <w:r>
        <w:t xml:space="preserve"> настоящей</w:t>
      </w:r>
      <w:r>
        <w:t xml:space="preserve"> статьи, в </w:t>
      </w:r>
      <w:hyperlink r:id="rId232" w:history="1">
        <w:r>
          <w:t>порядке</w:t>
        </w:r>
      </w:hyperlink>
      <w:r>
        <w:t>, установленном уполномоченным федеральным органом исполнительной власти;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206" w:name="anchor1592"/>
      <w:bookmarkEnd w:id="206"/>
      <w:r>
        <w:t xml:space="preserve">Пункт 2 изменен с 5 мая 2020 г. - </w:t>
      </w:r>
      <w:hyperlink r:id="rId233" w:history="1">
        <w:r>
          <w:t>Федеральный закон</w:t>
        </w:r>
      </w:hyperlink>
      <w:r>
        <w:t xml:space="preserve"> от 24 апреля 2020 г. N 147-ФЗ</w:t>
      </w:r>
    </w:p>
    <w:p w:rsidR="00C600CD" w:rsidRDefault="00DC3F2B">
      <w:pPr>
        <w:pStyle w:val="a8"/>
      </w:pPr>
      <w:hyperlink r:id="rId234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2) осуществляет </w:t>
      </w:r>
      <w:hyperlink r:id="rId235" w:history="1">
        <w:r>
          <w:t xml:space="preserve">контроль </w:t>
        </w:r>
      </w:hyperlink>
      <w:r>
        <w:t xml:space="preserve">за эффективностью и качеством осуществления органами государственной власти субъектов Российской Федерации полномочий, указанных в </w:t>
      </w:r>
      <w:hyperlink r:id="rId236" w:history="1">
        <w:r>
          <w:t>части 1</w:t>
        </w:r>
      </w:hyperlink>
      <w:r>
        <w:t xml:space="preserve"> настоящей статьи, с правом направления предписаний об устранении выявлен</w:t>
      </w:r>
      <w:r>
        <w:t>ных нарушений и о привлечении к ответственности должностных лиц, исполняющих обязанности по осуществлению переданных полномочий;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207" w:name="anchor1593"/>
      <w:bookmarkEnd w:id="207"/>
      <w:r>
        <w:t xml:space="preserve">Пункт 3 изменен с 1 марта 2022 г. - </w:t>
      </w:r>
      <w:hyperlink r:id="rId237" w:history="1">
        <w:r>
          <w:t>Федеральный закон</w:t>
        </w:r>
      </w:hyperlink>
      <w:r>
        <w:t xml:space="preserve"> от 11 июня 2021 г. N 170-ФЗ</w:t>
      </w:r>
    </w:p>
    <w:p w:rsidR="00C600CD" w:rsidRDefault="00DC3F2B">
      <w:pPr>
        <w:pStyle w:val="a8"/>
      </w:pPr>
      <w:hyperlink r:id="rId238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3) обеспечивает соблюдение лицензионных треб</w:t>
      </w:r>
      <w:r>
        <w:t>ований лицензиатами посредством осуществления государственного контроля (надзора) (за исключением лицензиатов, представивших заявления о внесении изменений в реестр лицензий), осуществляет полномочия по приостановлению, возобновлению действия и аннулирован</w:t>
      </w:r>
      <w:r>
        <w:t>ию лицензий, предоставлению в федеральную государственную информационную систему, порядок формирования и ведения которой определяется Правительством Российской Федерации, информации в целях проведения мониторинга и оценки эффективности лицензирования видов</w:t>
      </w:r>
      <w:r>
        <w:t xml:space="preserve"> деятельности, указанных в </w:t>
      </w:r>
      <w:hyperlink r:id="rId239" w:history="1">
        <w:r>
          <w:t>пункте 1 части 1</w:t>
        </w:r>
      </w:hyperlink>
      <w:r>
        <w:t xml:space="preserve"> настоящей статьи;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208" w:name="anchor1594"/>
      <w:bookmarkEnd w:id="208"/>
      <w:r>
        <w:t xml:space="preserve">Пункт 4 изменен с 1 марта 2022 г. - </w:t>
      </w:r>
      <w:hyperlink r:id="rId240" w:history="1">
        <w:r>
          <w:t>Федеральный закон</w:t>
        </w:r>
      </w:hyperlink>
      <w:r>
        <w:t xml:space="preserve"> от 11 июня </w:t>
      </w:r>
      <w:r>
        <w:t>2021 г. N 170-ФЗ</w:t>
      </w:r>
    </w:p>
    <w:p w:rsidR="00C600CD" w:rsidRDefault="00DC3F2B">
      <w:pPr>
        <w:pStyle w:val="a8"/>
      </w:pPr>
      <w:hyperlink r:id="rId241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4) направляет в течение пяти рабочих дней в органы государственной власти субъектов Российской Федерации, осуществляющие полномочия, указанные в </w:t>
      </w:r>
      <w:hyperlink r:id="rId242" w:history="1">
        <w:r>
          <w:t>части 1</w:t>
        </w:r>
      </w:hyperlink>
      <w:r>
        <w:t xml:space="preserve"> настоящей статьи, заверенные копии приказов о приостановлении и возобновлении действия лицензий, назначении проверок лицензиатов, копии актов проверок лицензиатов, предписаний об устранении выявленных нарушений лицензион</w:t>
      </w:r>
      <w:r>
        <w:t>ных требований, протоколов об административных правонарушениях, постановлений о назначении административных наказаний и других документов, связанных с обеспечением соблюдения лицензионных требований посредством осуществления государственного контроля (надз</w:t>
      </w:r>
      <w:r>
        <w:t xml:space="preserve">ора) в отношении лицензиатов (за исключением лицензиатов, представивших заявления о внесении изменений в реестр лицензий), осуществляющих виды деятельности, указанные в </w:t>
      </w:r>
      <w:hyperlink r:id="rId243" w:history="1">
        <w:r>
          <w:t>пункте 1 части 1</w:t>
        </w:r>
      </w:hyperlink>
      <w:r>
        <w:t xml:space="preserve"> настоящей статьи, для включения в лицензи</w:t>
      </w:r>
      <w:r>
        <w:t>онные дела.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209" w:name="anchor1510"/>
      <w:bookmarkEnd w:id="209"/>
      <w:r>
        <w:t xml:space="preserve">Часть 10 изменена с 19 августа 2024 г. - </w:t>
      </w:r>
      <w:hyperlink r:id="rId244" w:history="1">
        <w:r>
          <w:t>Федеральный закон</w:t>
        </w:r>
      </w:hyperlink>
      <w:r>
        <w:t xml:space="preserve"> от 8 августа 2024 г. № 232-ФЗ</w:t>
      </w:r>
    </w:p>
    <w:p w:rsidR="00C600CD" w:rsidRDefault="00DC3F2B">
      <w:pPr>
        <w:pStyle w:val="a8"/>
      </w:pPr>
      <w:hyperlink r:id="rId245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10. Высшее должностное лицо субъекта Российской Федерации: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210" w:name="anchor15101"/>
      <w:bookmarkEnd w:id="210"/>
      <w:r>
        <w:t xml:space="preserve">Пункт 1 изменен с 19 августа 2024 г. - </w:t>
      </w:r>
      <w:hyperlink r:id="rId246" w:history="1">
        <w:r>
          <w:t>Федеральный закон</w:t>
        </w:r>
      </w:hyperlink>
      <w:r>
        <w:t xml:space="preserve"> от 8 </w:t>
      </w:r>
      <w:r>
        <w:t>августа 2024 г. № 232-ФЗ</w:t>
      </w:r>
    </w:p>
    <w:p w:rsidR="00C600CD" w:rsidRDefault="00DC3F2B">
      <w:pPr>
        <w:pStyle w:val="a8"/>
      </w:pPr>
      <w:hyperlink r:id="rId247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1) назначает на должность (освобождает от должности) руководителей исполнительных органов субъектов Российской Федерации, осуществляющих</w:t>
      </w:r>
      <w:r>
        <w:t xml:space="preserve"> переданные им полномочия;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211" w:name="anchor15102"/>
      <w:bookmarkEnd w:id="211"/>
      <w:r>
        <w:t xml:space="preserve">Пункт 2 изменен с 19 августа 2024 г. - </w:t>
      </w:r>
      <w:hyperlink r:id="rId248" w:history="1">
        <w:r>
          <w:t>Федеральный закон</w:t>
        </w:r>
      </w:hyperlink>
      <w:r>
        <w:t xml:space="preserve"> от 8 августа 2024 г. № 232-ФЗ</w:t>
      </w:r>
    </w:p>
    <w:p w:rsidR="00C600CD" w:rsidRDefault="00DC3F2B">
      <w:pPr>
        <w:pStyle w:val="a8"/>
      </w:pPr>
      <w:hyperlink r:id="rId249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2) утверждает структуру исполнительных органов субъектов Российской Федерации, осуществляющих переданные им полномочия;</w:t>
      </w:r>
    </w:p>
    <w:p w:rsidR="00C600CD" w:rsidRDefault="00DC3F2B">
      <w:pPr>
        <w:pStyle w:val="a3"/>
      </w:pPr>
      <w:bookmarkStart w:id="212" w:name="anchor15103"/>
      <w:bookmarkEnd w:id="212"/>
      <w:r>
        <w:t>3) организует деятельность по осуществлению переданных полномочий в соответствии с фед</w:t>
      </w:r>
      <w:r>
        <w:t xml:space="preserve">еральными законами и иными нормативными правовыми актами Российской Федерации, нормативными правовыми актами и иными документами, предусмотренными </w:t>
      </w:r>
      <w:hyperlink r:id="rId250" w:history="1">
        <w:r>
          <w:t>частью 7</w:t>
        </w:r>
      </w:hyperlink>
      <w:r>
        <w:t xml:space="preserve"> настоящей статьи;</w:t>
      </w:r>
    </w:p>
    <w:p w:rsidR="00C600CD" w:rsidRDefault="00DC3F2B">
      <w:pPr>
        <w:pStyle w:val="a3"/>
      </w:pPr>
      <w:bookmarkStart w:id="213" w:name="anchor15104"/>
      <w:bookmarkEnd w:id="213"/>
      <w:r>
        <w:t xml:space="preserve">4) вправе до утверждения регламентов, указанных в </w:t>
      </w:r>
      <w:hyperlink r:id="rId251" w:history="1">
        <w:r>
          <w:t>пункте 1 части 7</w:t>
        </w:r>
      </w:hyperlink>
      <w:r>
        <w:t xml:space="preserve"> настоящей статьи, утверждать административные регламенты предоставления государственных услуг и исполнения государственных функций в части переданных полномочий, которые не могут противоречить нормативным правовым </w:t>
      </w:r>
      <w:r>
        <w:t>актам Российской Федерации, должны содержать только предусмотренные такими актами требования и ограничения в части реализации прав и свобод граждан, прав и законных интересов организаций и которые разрабатываются с учетом требований к регламентам предостав</w:t>
      </w:r>
      <w:r>
        <w:t>ления федеральными органами исполнительной власти государственных услуг и исполнения государственных функций;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214" w:name="anchor15105"/>
      <w:bookmarkEnd w:id="214"/>
      <w:r>
        <w:t xml:space="preserve">Пункт 5 изменен с 1 января 2021 г. - </w:t>
      </w:r>
      <w:hyperlink r:id="rId252" w:history="1">
        <w:r>
          <w:t>Федеральный з</w:t>
        </w:r>
        <w:r>
          <w:t>акон</w:t>
        </w:r>
      </w:hyperlink>
      <w:r>
        <w:t xml:space="preserve"> от 27 декабря 2019 г. N 478-ФЗ</w:t>
      </w:r>
    </w:p>
    <w:p w:rsidR="00C600CD" w:rsidRDefault="00DC3F2B">
      <w:pPr>
        <w:pStyle w:val="a8"/>
      </w:pPr>
      <w:hyperlink r:id="rId253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5) обеспечивает своевременное представление в уполномоченный федеральный орган исполнительной власти в установленной форме еж</w:t>
      </w:r>
      <w:r>
        <w:t>еквартального отчета о расходовании предоставленных субвенций, сведений о лицензиях, предоставленных в соответствии с переданными полномочиями, о достижении целевых прогнозных показателей в случае их установления, экземпляров нормативных правовых актов, из</w:t>
      </w:r>
      <w:r>
        <w:t>даваемых органами государственной власти субъектов Российской Федерации по вопросам переданных полномочий, и иной информации, предусмотренной нормативными правовыми актами уполномоченного федерального органа исполнительной власти;</w:t>
      </w:r>
    </w:p>
    <w:p w:rsidR="00C600CD" w:rsidRDefault="00DC3F2B">
      <w:pPr>
        <w:pStyle w:val="a3"/>
      </w:pPr>
      <w:bookmarkStart w:id="215" w:name="anchor15106"/>
      <w:bookmarkEnd w:id="215"/>
      <w:r>
        <w:t xml:space="preserve">6) </w:t>
      </w:r>
      <w:hyperlink r:id="rId254" w:history="1">
        <w:r>
          <w:t>утратил силу</w:t>
        </w:r>
      </w:hyperlink>
      <w:r>
        <w:t>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r>
        <w:t xml:space="preserve">См. текст </w:t>
      </w:r>
      <w:hyperlink r:id="rId255" w:history="1">
        <w:r>
          <w:t>пункта 6 части 10 статьи 15</w:t>
        </w:r>
      </w:hyperlink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216" w:name="anchor15011"/>
      <w:bookmarkEnd w:id="216"/>
      <w:r>
        <w:t xml:space="preserve">Часть 11 статьи 15 настоящего Федерального закона </w:t>
      </w:r>
      <w:hyperlink r:id="rId256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3"/>
      </w:pPr>
      <w:r>
        <w:t xml:space="preserve">11. Контроль за расходованием субвенций, предоставленных на осуществление переданных полномочий, осуществляется </w:t>
      </w:r>
      <w:hyperlink r:id="rId257" w:history="1">
        <w:r>
          <w:t xml:space="preserve">федеральным </w:t>
        </w:r>
        <w:r>
          <w:t>органом</w:t>
        </w:r>
      </w:hyperlink>
      <w:r>
        <w:t xml:space="preserve"> исполнительной власти, осуществляющим функции по контролю и надзору в финансово-бюджетной сфере, </w:t>
      </w:r>
      <w:hyperlink r:id="rId258" w:history="1">
        <w:r>
          <w:t>федеральным органом</w:t>
        </w:r>
      </w:hyperlink>
      <w:r>
        <w:t xml:space="preserve"> исполнительной власти, осуществляющим контроль и надзор в сфе</w:t>
      </w:r>
      <w:r>
        <w:t>ре здравоохранения, и Счетной палатой Российской Федерации.</w:t>
      </w:r>
    </w:p>
    <w:p w:rsidR="00C600CD" w:rsidRDefault="00DC3F2B">
      <w:pPr>
        <w:pStyle w:val="a3"/>
      </w:pPr>
      <w:bookmarkStart w:id="217" w:name="anchor15012"/>
      <w:bookmarkEnd w:id="217"/>
      <w:r>
        <w:t xml:space="preserve">12. </w:t>
      </w:r>
      <w:hyperlink r:id="rId259" w:history="1">
        <w:r>
          <w:t>Утратила силу</w:t>
        </w:r>
      </w:hyperlink>
      <w:r>
        <w:t>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r>
        <w:t xml:space="preserve">См. текст </w:t>
      </w:r>
      <w:hyperlink r:id="rId260" w:history="1">
        <w:r>
          <w:t>ч</w:t>
        </w:r>
        <w:r>
          <w:t>асти 12 статьи 15</w:t>
        </w:r>
      </w:hyperlink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218" w:name="anchor15013"/>
      <w:bookmarkEnd w:id="218"/>
      <w:r>
        <w:t xml:space="preserve">Часть 13 изменена с 19 августа 2024 г. - </w:t>
      </w:r>
      <w:hyperlink r:id="rId261" w:history="1">
        <w:r>
          <w:t>Федеральный закон</w:t>
        </w:r>
      </w:hyperlink>
      <w:r>
        <w:t xml:space="preserve"> от 8 августа 2024 г. № 232-ФЗ</w:t>
      </w:r>
    </w:p>
    <w:p w:rsidR="00C600CD" w:rsidRDefault="00DC3F2B">
      <w:pPr>
        <w:pStyle w:val="a8"/>
      </w:pPr>
      <w:hyperlink r:id="rId262" w:history="1">
        <w:r>
          <w:t>См. предыдущую редакцию</w:t>
        </w:r>
      </w:hyperlink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 xml:space="preserve">Положения части 13 </w:t>
      </w:r>
      <w:hyperlink r:id="rId263" w:history="1">
        <w:r>
          <w:t>распространяются</w:t>
        </w:r>
      </w:hyperlink>
      <w:r>
        <w:t xml:space="preserve"> на полномочия федеральных органов исполнительной власти, которые не переданы для осуществления органа</w:t>
      </w:r>
      <w:r>
        <w:t>м государственной власти субъектов РФ и органам местного самоуправления соответствующими федеральными законами</w:t>
      </w:r>
    </w:p>
    <w:p w:rsidR="00C600CD" w:rsidRDefault="00DC3F2B">
      <w:pPr>
        <w:pStyle w:val="a3"/>
      </w:pPr>
      <w:r>
        <w:t>13. Полномочия федеральных органов исполнительной власти в сфере охраны здоровья, предусмотренные настоящим Федеральным законом, могут передавать</w:t>
      </w:r>
      <w:r>
        <w:t xml:space="preserve">ся для осуществления исполнительным органам субъектов Российской Федерации постановлениями Правительства Российской Федерации в порядке, установленном </w:t>
      </w:r>
      <w:hyperlink r:id="rId264" w:history="1">
        <w:r>
          <w:t>Федеральным законом</w:t>
        </w:r>
      </w:hyperlink>
      <w:r>
        <w:t xml:space="preserve"> от 21 декабря 202</w:t>
      </w:r>
      <w:r>
        <w:t>1 года N 414-ФЗ "Об общих принципах организации публичной власти в субъектах Российской Федерации".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219" w:name="anchor16"/>
      <w:bookmarkEnd w:id="219"/>
      <w:r>
        <w:t xml:space="preserve">Статья 16 настоящего Федерального закона </w:t>
      </w:r>
      <w:hyperlink r:id="rId265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16</w:t>
      </w:r>
      <w:r>
        <w:t xml:space="preserve">. Полномочия органов </w:t>
      </w:r>
      <w:r>
        <w:t>государственной власти субъектов Российской Федерации в сфере охраны здоровья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16 настоящего Федерального закона</w:t>
      </w:r>
    </w:p>
    <w:p w:rsidR="00C600CD" w:rsidRDefault="00DC3F2B">
      <w:pPr>
        <w:pStyle w:val="a3"/>
      </w:pPr>
      <w:bookmarkStart w:id="220" w:name="anchor161"/>
      <w:bookmarkEnd w:id="220"/>
      <w:r>
        <w:t>1. К полномочиям органов государственной власти субъектов Российской Федерации в сфере охраны здоровья относятс</w:t>
      </w:r>
      <w:r>
        <w:t>я:</w:t>
      </w:r>
    </w:p>
    <w:p w:rsidR="00C600CD" w:rsidRDefault="00DC3F2B">
      <w:pPr>
        <w:pStyle w:val="a3"/>
      </w:pPr>
      <w:bookmarkStart w:id="221" w:name="anchor1611"/>
      <w:bookmarkEnd w:id="221"/>
      <w:r>
        <w:t>1) защита прав человека и гражданина в сфере охраны здоровья;</w:t>
      </w:r>
    </w:p>
    <w:p w:rsidR="00C600CD" w:rsidRDefault="00DC3F2B">
      <w:pPr>
        <w:pStyle w:val="a3"/>
      </w:pPr>
      <w:bookmarkStart w:id="222" w:name="anchor1612"/>
      <w:bookmarkEnd w:id="222"/>
      <w:r>
        <w:t xml:space="preserve">2) разработка, утверждение и реализация программ развития здравоохранения, обеспечения санитарно-эпидемиологического благополучия населения, профилактики заболеваний, организация обеспечения </w:t>
      </w:r>
      <w:r>
        <w:t>граждан лекарственными препаратами и медицинскими изделиями, а также участие в санитарно-гигиеническом просвещении населения;</w:t>
      </w:r>
    </w:p>
    <w:p w:rsidR="00C600CD" w:rsidRDefault="00DC3F2B">
      <w:pPr>
        <w:pStyle w:val="a3"/>
      </w:pPr>
      <w:bookmarkStart w:id="223" w:name="anchor1613"/>
      <w:bookmarkEnd w:id="223"/>
      <w:r>
        <w:t>3) разработка, утверждение и реализация территориальной программы государственных гарантий бесплатного оказания гражданам медицинс</w:t>
      </w:r>
      <w:r>
        <w:t>кой помощи, включающей в себя территориальную программу обязательного медицинского страхования;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224" w:name="anchor1614"/>
      <w:bookmarkEnd w:id="224"/>
      <w:r>
        <w:t xml:space="preserve">Пункт 4 изменен с 19 августа 2024 г. - </w:t>
      </w:r>
      <w:hyperlink r:id="rId266" w:history="1">
        <w:r>
          <w:t>Федеральный закон</w:t>
        </w:r>
      </w:hyperlink>
      <w:r>
        <w:t xml:space="preserve"> от 8 а</w:t>
      </w:r>
      <w:r>
        <w:t>вгуста 2024 г. № 232-ФЗ</w:t>
      </w:r>
    </w:p>
    <w:p w:rsidR="00C600CD" w:rsidRDefault="00DC3F2B">
      <w:pPr>
        <w:pStyle w:val="a8"/>
      </w:pPr>
      <w:hyperlink r:id="rId267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4) формирование структуры исполнительных органов субъекта Российской Федерации, осуществляющих установленные настоящей статьей полномочия </w:t>
      </w:r>
      <w:r>
        <w:t>в сфере охраны здоровья, и установление порядка их организации и деятельности;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225" w:name="anchor1615"/>
      <w:bookmarkEnd w:id="225"/>
      <w:r>
        <w:t xml:space="preserve">Пункт 5 изменен с 19 августа 2024 г. - </w:t>
      </w:r>
      <w:hyperlink r:id="rId268" w:history="1">
        <w:r>
          <w:t>Федеральный закон</w:t>
        </w:r>
      </w:hyperlink>
      <w:r>
        <w:t xml:space="preserve"> от 8 августа 2024 г. № </w:t>
      </w:r>
      <w:r>
        <w:t>232-ФЗ</w:t>
      </w:r>
    </w:p>
    <w:p w:rsidR="00C600CD" w:rsidRDefault="00DC3F2B">
      <w:pPr>
        <w:pStyle w:val="a8"/>
      </w:pPr>
      <w:hyperlink r:id="rId269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5) организация оказания населению субъекта Российской Федерации первичной медико-санитарной помощи, специализированной, в том числе высокотехнологичной, ме</w:t>
      </w:r>
      <w:r>
        <w:t>дицинской помощи, скорой, в том числе скорой специализированной, медицинской помощи и паллиативной медицинской помощи в медицинских организациях, подведомственных исполнительным органам субъекта Российской Федерации;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226" w:name="anchor16151"/>
      <w:bookmarkEnd w:id="226"/>
      <w:r>
        <w:t>Пункт 5.1 изм</w:t>
      </w:r>
      <w:r>
        <w:t xml:space="preserve">енен с 19 августа 2024 г. - </w:t>
      </w:r>
      <w:hyperlink r:id="rId270" w:history="1">
        <w:r>
          <w:t>Федеральный закон</w:t>
        </w:r>
      </w:hyperlink>
      <w:r>
        <w:t xml:space="preserve"> от 8 августа 2024 г. № 232-ФЗ</w:t>
      </w:r>
    </w:p>
    <w:p w:rsidR="00C600CD" w:rsidRDefault="00DC3F2B">
      <w:pPr>
        <w:pStyle w:val="a8"/>
      </w:pPr>
      <w:hyperlink r:id="rId271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5.1) организац</w:t>
      </w:r>
      <w:r>
        <w:t>ия проведения медицинских экспертиз, медицинских осмотров и медицинских освидетельствований в медицинских организациях, подведомственных исполнительным органам субъекта Российской Федерации;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227" w:name="anchor16152"/>
      <w:bookmarkEnd w:id="227"/>
      <w:r>
        <w:t xml:space="preserve">Пункт 5.2 изменен с 19 августа 2024 г. </w:t>
      </w:r>
      <w:r>
        <w:t xml:space="preserve">- </w:t>
      </w:r>
      <w:hyperlink r:id="rId272" w:history="1">
        <w:r>
          <w:t>Федеральный закон</w:t>
        </w:r>
      </w:hyperlink>
      <w:r>
        <w:t xml:space="preserve"> от 8 августа 2024 г. № 232-ФЗ</w:t>
      </w:r>
    </w:p>
    <w:p w:rsidR="00C600CD" w:rsidRDefault="00DC3F2B">
      <w:pPr>
        <w:pStyle w:val="a8"/>
      </w:pPr>
      <w:hyperlink r:id="rId273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5.2) организация медицинской деятельност</w:t>
      </w:r>
      <w:r>
        <w:t>и, связанной с трансплантацией (пересадкой) органов и тканей человека, в том числе с донорством органов и тканей в целях трансплантации (пересадки), в медицинских организациях, подведомственных исполнительным органам субъекта Российской Федерации;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</w:t>
      </w:r>
      <w:r>
        <w:rPr>
          <w:sz w:val="16"/>
        </w:rPr>
        <w:t>ия об изменениях:</w:t>
      </w:r>
    </w:p>
    <w:p w:rsidR="00C600CD" w:rsidRDefault="00DC3F2B">
      <w:pPr>
        <w:pStyle w:val="a8"/>
      </w:pPr>
      <w:r>
        <w:t xml:space="preserve">Часть 1 дополнена пунктом 5.3 с 1 апреля 2026 г. - </w:t>
      </w:r>
      <w:hyperlink r:id="rId274" w:history="1">
        <w:r>
          <w:t>Федеральный закон</w:t>
        </w:r>
      </w:hyperlink>
      <w:r>
        <w:t xml:space="preserve"> от 28 декабря 2025 г. № 515-ФЗ</w:t>
      </w:r>
    </w:p>
    <w:p w:rsidR="00C600CD" w:rsidRDefault="00DC3F2B">
      <w:pPr>
        <w:pStyle w:val="a8"/>
      </w:pPr>
      <w:hyperlink r:id="rId275" w:history="1">
        <w:r>
          <w:t>См. будущую редакцию</w:t>
        </w:r>
      </w:hyperlink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228" w:name="anchor1616"/>
      <w:bookmarkEnd w:id="228"/>
      <w:r>
        <w:t xml:space="preserve">Пункт 6 изменен с 1 января 2019 г. - </w:t>
      </w:r>
      <w:hyperlink r:id="rId276" w:history="1">
        <w:r>
          <w:t>Федеральный закон</w:t>
        </w:r>
      </w:hyperlink>
      <w:r>
        <w:t xml:space="preserve"> от 25 декабря 2018 г. N 489-ФЗ</w:t>
      </w:r>
    </w:p>
    <w:p w:rsidR="00C600CD" w:rsidRDefault="00DC3F2B">
      <w:pPr>
        <w:pStyle w:val="a8"/>
      </w:pPr>
      <w:hyperlink r:id="rId277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6) создание в пределах компетенции, определенной законодательством Российской Федерации, условий для развития медицинской помощи, обеспечения ее качества и доступно</w:t>
      </w:r>
      <w:r>
        <w:t>сти;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229" w:name="anchor1617"/>
    <w:bookmarkEnd w:id="229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"http://ivo.garant.ru/document/redirect/70514766/5943"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в пункт 7 части 1 статьи 16 настоящего Федерального закона внесены изменения</w:t>
      </w:r>
    </w:p>
    <w:p w:rsidR="00C600CD" w:rsidRDefault="00DC3F2B">
      <w:pPr>
        <w:pStyle w:val="a8"/>
      </w:pPr>
      <w:hyperlink r:id="rId278" w:history="1">
        <w:r>
          <w:t>См. текст пункта в предыдущей редакции</w:t>
        </w:r>
      </w:hyperlink>
    </w:p>
    <w:p w:rsidR="00C600CD" w:rsidRDefault="00DC3F2B">
      <w:pPr>
        <w:pStyle w:val="a3"/>
      </w:pPr>
      <w:r>
        <w:t xml:space="preserve">7) организация безвозмездного обеспечения донорской кровью и (или) ее компонентами, а также организация обеспечения лекарственными препаратами, специализированными продуктами </w:t>
      </w:r>
      <w:r>
        <w:t xml:space="preserve">лечебного питания, медицинскими изделиями, средствами для дезинфекции, дезинсекции и дератизации при оказании медицинской помощи, проведении медицинских экспертиз, медицинских осмотров и медицинских освидетельствований в соответствии с </w:t>
      </w:r>
      <w:hyperlink r:id="rId279" w:history="1">
        <w:r>
          <w:t>пунктами 5</w:t>
        </w:r>
      </w:hyperlink>
      <w:r>
        <w:t xml:space="preserve">, </w:t>
      </w:r>
      <w:hyperlink r:id="rId280" w:history="1">
        <w:r>
          <w:t>5.1</w:t>
        </w:r>
      </w:hyperlink>
      <w:r>
        <w:t xml:space="preserve"> и </w:t>
      </w:r>
      <w:hyperlink r:id="rId281" w:history="1">
        <w:r>
          <w:t>12</w:t>
        </w:r>
      </w:hyperlink>
      <w:r>
        <w:t xml:space="preserve"> настоящей части;</w:t>
      </w:r>
    </w:p>
    <w:p w:rsidR="00C600CD" w:rsidRDefault="00DC3F2B">
      <w:pPr>
        <w:pStyle w:val="a3"/>
      </w:pPr>
      <w:bookmarkStart w:id="230" w:name="anchor1618"/>
      <w:bookmarkEnd w:id="230"/>
      <w:r>
        <w:t>8) организация осуществления мероприятий по профилактике заболеваний и формированию здорового образа жизни у граждан, проживающих на территории субъе</w:t>
      </w:r>
      <w:r>
        <w:t>кта Российской Федерации;</w:t>
      </w:r>
    </w:p>
    <w:p w:rsidR="00C600CD" w:rsidRDefault="00DC3F2B">
      <w:pPr>
        <w:pStyle w:val="a3"/>
      </w:pPr>
      <w:bookmarkStart w:id="231" w:name="anchor1619"/>
      <w:bookmarkEnd w:id="231"/>
      <w:r>
        <w:t xml:space="preserve">9) организация осуществления мероприятий по проведению дезинфекции, дезинсекции и дератизации, а также санитарно-противоэпидемических (профилактических) мероприятий в соответствии с </w:t>
      </w:r>
      <w:hyperlink r:id="rId282" w:history="1">
        <w:r>
          <w:t>законодательством</w:t>
        </w:r>
      </w:hyperlink>
      <w:r>
        <w:t xml:space="preserve"> Российской Федерации;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232" w:name="anchor16110"/>
    <w:bookmarkEnd w:id="232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"http://ivo.garant.ru/document/redirect/70514766/5944"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в пункт 10 части 1 статьи 16 настоящего Федеральног</w:t>
      </w:r>
      <w:r>
        <w:t>о закона внесены изменения</w:t>
      </w:r>
    </w:p>
    <w:p w:rsidR="00C600CD" w:rsidRDefault="00DC3F2B">
      <w:pPr>
        <w:pStyle w:val="a8"/>
      </w:pPr>
      <w:hyperlink r:id="rId283" w:history="1">
        <w:r>
          <w:t>См. текст пункта в предыдущей редакции</w:t>
        </w:r>
      </w:hyperlink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hyperlink r:id="rId284" w:history="1">
        <w:r>
          <w:t>Постановлением</w:t>
        </w:r>
      </w:hyperlink>
      <w:r>
        <w:t xml:space="preserve"> Конституционного Суда Рос</w:t>
      </w:r>
      <w:r>
        <w:t>сийской Федерации от 26 сентября 2024 г. N 41-П пункт 10 части 1 статьи 16 признан частично соответствующим и частично не соответствующим Конституции РФ</w:t>
      </w:r>
    </w:p>
    <w:p w:rsidR="00C600CD" w:rsidRDefault="00DC3F2B">
      <w:pPr>
        <w:pStyle w:val="a3"/>
      </w:pPr>
      <w:r>
        <w:t>10) организация обеспечения граждан лекарственными препаратами и специализированными продуктами лечебно</w:t>
      </w:r>
      <w:r>
        <w:t xml:space="preserve">го питания для лечения заболеваний, включенных в перечень жизнеугрожающих и хронических прогрессирующих редких (орфанных) заболеваний, приводящих к сокращению продолжительности жизни гражданина или инвалидности, предусмотренный </w:t>
      </w:r>
      <w:hyperlink r:id="rId285" w:history="1">
        <w:r>
          <w:t>частью 3 статьи 44</w:t>
        </w:r>
      </w:hyperlink>
      <w:r>
        <w:t xml:space="preserve"> настоящего Федерального закона;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233" w:name="anchor16111"/>
      <w:bookmarkEnd w:id="233"/>
      <w:r>
        <w:t xml:space="preserve">Пункт 11 изменен с 19 августа 2024 г. - </w:t>
      </w:r>
      <w:hyperlink r:id="rId286" w:history="1">
        <w:r>
          <w:t>Федеральный закон</w:t>
        </w:r>
      </w:hyperlink>
      <w:r>
        <w:t xml:space="preserve"> от 8 августа 2024 г. № 232-ФЗ</w:t>
      </w:r>
    </w:p>
    <w:p w:rsidR="00C600CD" w:rsidRDefault="00DC3F2B">
      <w:pPr>
        <w:pStyle w:val="a8"/>
      </w:pPr>
      <w:hyperlink r:id="rId287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11) координация деятельности исполнительных органов субъекта Российской Федерации в сфере охраны здоровья, субъектов государственной, муниципальной и частной систем здравоохранения </w:t>
      </w:r>
      <w:r>
        <w:t>на территории субъекта Российской Федерации;</w:t>
      </w:r>
    </w:p>
    <w:p w:rsidR="00C600CD" w:rsidRDefault="00DC3F2B">
      <w:pPr>
        <w:pStyle w:val="a3"/>
      </w:pPr>
      <w:bookmarkStart w:id="234" w:name="anchor16112"/>
      <w:bookmarkEnd w:id="234"/>
      <w:r>
        <w:t>12) реализация мероприятий, направленных на спасение жизни и сохранение здоровья людей при чрезвычайных ситуациях, ликвидацию медико-санитарных последствий чрезвычайных ситуаций, информирование населения о медик</w:t>
      </w:r>
      <w:r>
        <w:t>о-санитарной обстановке в зоне чрезвычайной ситуации и о принимаемых мерах;</w:t>
      </w:r>
    </w:p>
    <w:p w:rsidR="00C600CD" w:rsidRDefault="00DC3F2B">
      <w:pPr>
        <w:pStyle w:val="a3"/>
      </w:pPr>
      <w:bookmarkStart w:id="235" w:name="anchor16113"/>
      <w:bookmarkEnd w:id="235"/>
      <w:r>
        <w:t xml:space="preserve">13) информирование населения субъекта Российской Федерации, в том числе через средства массовой информации, о возможности распространения </w:t>
      </w:r>
      <w:hyperlink r:id="rId288" w:history="1">
        <w:r>
          <w:t>социально значимых заболеваний</w:t>
        </w:r>
      </w:hyperlink>
      <w:r>
        <w:t xml:space="preserve"> и </w:t>
      </w:r>
      <w:hyperlink r:id="rId289" w:history="1">
        <w:r>
          <w:t>заболеваний</w:t>
        </w:r>
      </w:hyperlink>
      <w:r>
        <w:t>, представляющих опасность для окружающих, на территории субъекта Российск</w:t>
      </w:r>
      <w:r>
        <w:t>ой Федерации, осуществляемое на основе ежегодных статистических данных, а также информирование об угрозе возникновения и о возникновении эпидемий;</w:t>
      </w:r>
    </w:p>
    <w:p w:rsidR="00C600CD" w:rsidRDefault="00DC3F2B">
      <w:pPr>
        <w:pStyle w:val="a3"/>
      </w:pPr>
      <w:bookmarkStart w:id="236" w:name="anchor16114"/>
      <w:bookmarkEnd w:id="236"/>
      <w:r>
        <w:t>14) установление мер социальной поддержки по организации оказания медицинской помощи лицам, страдающим социал</w:t>
      </w:r>
      <w:r>
        <w:t>ьно значимыми заболеваниями и заболеваниями, представляющими опасность для окружающих, и по организации обеспечения указанных лиц лекарственными препаратами;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r>
        <w:t xml:space="preserve">Часть 1 дополнена пунктом 14.1 с 1 марта 2026 г. - </w:t>
      </w:r>
      <w:hyperlink r:id="rId290" w:history="1">
        <w:r>
          <w:t>Федеральный закон</w:t>
        </w:r>
      </w:hyperlink>
      <w:r>
        <w:t xml:space="preserve"> от 17 ноября 2025 г. № 424-ФЗ</w:t>
      </w:r>
    </w:p>
    <w:p w:rsidR="00C600CD" w:rsidRDefault="00DC3F2B">
      <w:pPr>
        <w:pStyle w:val="a8"/>
      </w:pPr>
      <w:hyperlink r:id="rId291" w:history="1">
        <w:r>
          <w:t>См. будущую редакцию</w:t>
        </w:r>
      </w:hyperlink>
    </w:p>
    <w:p w:rsidR="00C600CD" w:rsidRDefault="00DC3F2B">
      <w:pPr>
        <w:pStyle w:val="a3"/>
      </w:pPr>
      <w:bookmarkStart w:id="237" w:name="anchor16115"/>
      <w:bookmarkEnd w:id="237"/>
      <w:r>
        <w:t>15) обеспечение разработки и реализация региональных программ науч</w:t>
      </w:r>
      <w:r>
        <w:t>ных исследований в сфере охраны здоровья, их координация;</w:t>
      </w:r>
    </w:p>
    <w:p w:rsidR="00C600CD" w:rsidRDefault="00DC3F2B">
      <w:pPr>
        <w:pStyle w:val="a3"/>
      </w:pPr>
      <w:bookmarkStart w:id="238" w:name="anchor16116"/>
      <w:bookmarkEnd w:id="238"/>
      <w:r>
        <w:t>16) установление случаев и порядка организации оказания первичной медико-санитарной помощи и специализированной медицинской помощи медицинскими работниками медицинских организаций вне таких медицинс</w:t>
      </w:r>
      <w:r>
        <w:t>ких организаций, а также в иных медицинских организациях;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239" w:name="anchor16117"/>
    <w:bookmarkEnd w:id="239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"http://ivo.garant.ru/document/redirect/70514766/5945"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часть 1 статьи 16 настоящего Федерального закона </w:t>
      </w:r>
      <w:r>
        <w:t>дополнена пунктом 17</w:t>
      </w:r>
    </w:p>
    <w:p w:rsidR="00C600CD" w:rsidRDefault="00DC3F2B">
      <w:pPr>
        <w:pStyle w:val="a3"/>
      </w:pPr>
      <w:r>
        <w:t xml:space="preserve">17) установление порядка организации оказания первичной медико-санитарной помощи в экстренной и неотложной формах, в том числе на дому при вызове медицинского работника, гражданам, которые выбрали медицинскую организацию для получения </w:t>
      </w:r>
      <w:r>
        <w:t xml:space="preserve">первичной медико-санитарной помощи в рамках </w:t>
      </w:r>
      <w:hyperlink r:id="rId292" w:history="1">
        <w:r>
          <w:t>программы</w:t>
        </w:r>
      </w:hyperlink>
      <w:r>
        <w:t xml:space="preserve"> государственных гарантий бесплатного оказания гражданам медицинской помощи не по территориально-участковому принципу;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</w:t>
      </w:r>
      <w:r>
        <w:rPr>
          <w:sz w:val="16"/>
        </w:rPr>
        <w:t>енениях:</w:t>
      </w:r>
    </w:p>
    <w:p w:rsidR="00C600CD" w:rsidRDefault="00DC3F2B">
      <w:pPr>
        <w:pStyle w:val="a8"/>
      </w:pPr>
      <w:bookmarkStart w:id="240" w:name="anchor16118"/>
      <w:bookmarkEnd w:id="240"/>
      <w:r>
        <w:t xml:space="preserve">Пункт 18 изменен с 6 марта 2018 г. - </w:t>
      </w:r>
      <w:hyperlink r:id="rId293" w:history="1">
        <w:r>
          <w:t>Федеральный закон</w:t>
        </w:r>
      </w:hyperlink>
      <w:r>
        <w:t xml:space="preserve"> от 5 декабря 2017 г. N 392-ФЗ</w:t>
      </w:r>
    </w:p>
    <w:p w:rsidR="00C600CD" w:rsidRDefault="00DC3F2B">
      <w:pPr>
        <w:pStyle w:val="a8"/>
      </w:pPr>
      <w:hyperlink r:id="rId294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18) создание условий для организации проведения независимой оценки качества условий оказания услуг медицинскими организациями;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241" w:name="anchor16119"/>
      <w:bookmarkEnd w:id="241"/>
      <w:r>
        <w:t xml:space="preserve">Часть 1 дополнена пунктом 19 с 16 декабря 2017 г. - </w:t>
      </w:r>
      <w:hyperlink r:id="rId295" w:history="1">
        <w:r>
          <w:t>Федеральный закон</w:t>
        </w:r>
      </w:hyperlink>
      <w:r>
        <w:t xml:space="preserve"> от 5 декабря 2017 г. N 373-ФЗ</w:t>
      </w:r>
    </w:p>
    <w:p w:rsidR="00C600CD" w:rsidRDefault="00DC3F2B">
      <w:pPr>
        <w:pStyle w:val="a3"/>
      </w:pPr>
      <w:r>
        <w:t>19) организация медико-биологического обеспечения спортсменов спортивных сборных команд субъектов Российской Федерации;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242" w:name="anchor16120"/>
      <w:bookmarkEnd w:id="242"/>
      <w:r>
        <w:t xml:space="preserve">Пункт 20 изменен с 19 августа 2024 г. - </w:t>
      </w:r>
      <w:hyperlink r:id="rId296" w:history="1">
        <w:r>
          <w:t>Федеральный закон</w:t>
        </w:r>
      </w:hyperlink>
      <w:r>
        <w:t xml:space="preserve"> от 8 августа 2024 г. № 232-ФЗ</w:t>
      </w:r>
    </w:p>
    <w:p w:rsidR="00C600CD" w:rsidRDefault="00DC3F2B">
      <w:pPr>
        <w:pStyle w:val="a8"/>
      </w:pPr>
      <w:hyperlink r:id="rId297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20) установление порядка проведения оценки пос</w:t>
      </w:r>
      <w:r>
        <w:t xml:space="preserve">ледствий принятия решения о ликвидации медицинской организации, подведомственной исполнительному органу субъекта Российской Федерации или органу местного самоуправления, о прекращении деятельности ее обособленного подразделения и порядка создания комиссии </w:t>
      </w:r>
      <w:r>
        <w:t>по оценке последствий принятия такого решения и подготовки указанной комиссией заключений.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243" w:name="anchor162"/>
      <w:bookmarkEnd w:id="243"/>
      <w:r>
        <w:t xml:space="preserve">Часть 2 изменена с 19 августа 2024 г. - </w:t>
      </w:r>
      <w:hyperlink r:id="rId298" w:history="1">
        <w:r>
          <w:t>Федеральный закон</w:t>
        </w:r>
      </w:hyperlink>
      <w:r>
        <w:t xml:space="preserve"> от 8 авгус</w:t>
      </w:r>
      <w:r>
        <w:t>та 2024 г. № 232-ФЗ</w:t>
      </w:r>
    </w:p>
    <w:p w:rsidR="00C600CD" w:rsidRDefault="00DC3F2B">
      <w:pPr>
        <w:pStyle w:val="a8"/>
      </w:pPr>
      <w:hyperlink r:id="rId299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2. Отдельные указанные в </w:t>
      </w:r>
      <w:hyperlink r:id="rId300" w:history="1">
        <w:r>
          <w:t>части 1</w:t>
        </w:r>
      </w:hyperlink>
      <w:r>
        <w:t xml:space="preserve"> настоящей статьи полномочия органов государственной власти субъектов Российской </w:t>
      </w:r>
      <w:r>
        <w:t xml:space="preserve">Федерации в сфере охраны здоровья могут быть переданы ими для осуществления органам местного самоуправления в соответствии с </w:t>
      </w:r>
      <w:hyperlink r:id="rId301" w:history="1">
        <w:r>
          <w:t>Федеральным законом</w:t>
        </w:r>
      </w:hyperlink>
      <w:r>
        <w:t xml:space="preserve"> от 21 декабря 2021 года N 414-ФЗ "Об общих </w:t>
      </w:r>
      <w:r>
        <w:t>принципах организации публичной власти в субъектах Российской Федерации". В этом случае оказание медицинской помощи гражданам осуществляется медицинскими организациями муниципальной системы здравоохранения.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244" w:name="anchor163"/>
      <w:bookmarkEnd w:id="244"/>
      <w:r>
        <w:t>Часть 3 изменена с 19 а</w:t>
      </w:r>
      <w:r>
        <w:t xml:space="preserve">вгуста 2024 г. - </w:t>
      </w:r>
      <w:hyperlink r:id="rId302" w:history="1">
        <w:r>
          <w:t>Федеральный закон</w:t>
        </w:r>
      </w:hyperlink>
      <w:r>
        <w:t xml:space="preserve"> от 8 августа 2024 г. № 232-ФЗ</w:t>
      </w:r>
    </w:p>
    <w:p w:rsidR="00C600CD" w:rsidRDefault="00DC3F2B">
      <w:pPr>
        <w:pStyle w:val="a8"/>
      </w:pPr>
      <w:hyperlink r:id="rId303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3. Высшее должностное лицо </w:t>
      </w:r>
      <w:r>
        <w:t xml:space="preserve">субъекта Российской Федерации назначает на должность руководителя исполнительного органа субъекта Российской Федерации в сфере охраны здоровья по </w:t>
      </w:r>
      <w:hyperlink r:id="rId304" w:history="1">
        <w:r>
          <w:t>согласованию</w:t>
        </w:r>
      </w:hyperlink>
      <w:r>
        <w:t xml:space="preserve"> с уполномоченным федеральн</w:t>
      </w:r>
      <w:r>
        <w:t>ым органом исполнительной власти.</w:t>
      </w:r>
    </w:p>
    <w:p w:rsidR="00C600CD" w:rsidRDefault="00C600CD">
      <w:pPr>
        <w:pStyle w:val="a3"/>
      </w:pP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245" w:name="anchor17"/>
      <w:bookmarkEnd w:id="245"/>
      <w:r>
        <w:t xml:space="preserve">Статья 17 изменена с 6 июня 2021 г. - </w:t>
      </w:r>
      <w:hyperlink r:id="rId305" w:history="1">
        <w:r>
          <w:t>Федеральный закон</w:t>
        </w:r>
      </w:hyperlink>
      <w:r>
        <w:t xml:space="preserve"> от 26 мая 2021 г. N 152-ФЗ</w:t>
      </w:r>
    </w:p>
    <w:p w:rsidR="00C600CD" w:rsidRDefault="00DC3F2B">
      <w:pPr>
        <w:pStyle w:val="a8"/>
      </w:pPr>
      <w:hyperlink r:id="rId306" w:history="1">
        <w:r>
          <w:t>См. предыдущую редакцию</w:t>
        </w:r>
      </w:hyperlink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 xml:space="preserve">Статья 17 настоящего Федерального закона </w:t>
      </w:r>
      <w:hyperlink r:id="rId307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17</w:t>
      </w:r>
      <w:r>
        <w:t>. Полномочия органов местного самоуправления в сфере охраны здоровья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 xml:space="preserve">См. </w:t>
      </w:r>
      <w:r>
        <w:t>комментарии к статье 17 настоящего Федерального закона</w:t>
      </w:r>
    </w:p>
    <w:p w:rsidR="00C600CD" w:rsidRDefault="00DC3F2B">
      <w:pPr>
        <w:pStyle w:val="a3"/>
      </w:pPr>
      <w:bookmarkStart w:id="246" w:name="anchor1701"/>
      <w:bookmarkEnd w:id="246"/>
      <w:r>
        <w:t>К полномочиям органов местного самоуправления муниципальных округов, городских округов и муниципальных районов (за исключением территорий, медицинская помощь населению которых оказывается в соответстви</w:t>
      </w:r>
      <w:r>
        <w:t xml:space="preserve">и со </w:t>
      </w:r>
      <w:hyperlink r:id="rId308" w:history="1">
        <w:r>
          <w:t>статьей 42</w:t>
        </w:r>
      </w:hyperlink>
      <w:r>
        <w:t xml:space="preserve"> настоящего Федерального закона) в сфере охраны здоровья относятся:</w:t>
      </w:r>
    </w:p>
    <w:p w:rsidR="00C600CD" w:rsidRDefault="00DC3F2B">
      <w:pPr>
        <w:pStyle w:val="a3"/>
      </w:pPr>
      <w:bookmarkStart w:id="247" w:name="anchor171"/>
      <w:bookmarkEnd w:id="247"/>
      <w:r>
        <w:t>1) создание условий для оказания медицинской помощи населению в соответствии с территориальной программой государственных гарантий бесплатного ока</w:t>
      </w:r>
      <w:r>
        <w:t xml:space="preserve">зания гражданам медицинской помощи и законом субъекта Российской Федерации в пределах полномочий, установленных </w:t>
      </w:r>
      <w:hyperlink r:id="rId309" w:history="1">
        <w:r>
          <w:t>Федеральным законом</w:t>
        </w:r>
      </w:hyperlink>
      <w:r>
        <w:t xml:space="preserve"> от 6 октября 2003 года N 131-ФЗ "Об общих принципах организ</w:t>
      </w:r>
      <w:r>
        <w:t>ации местного самоуправления в Российской Федерации";</w:t>
      </w:r>
    </w:p>
    <w:p w:rsidR="00C600CD" w:rsidRDefault="00DC3F2B">
      <w:pPr>
        <w:pStyle w:val="a3"/>
      </w:pPr>
      <w:bookmarkStart w:id="248" w:name="anchor172"/>
      <w:bookmarkEnd w:id="248"/>
      <w:r>
        <w:t xml:space="preserve">2) обеспечение организации оказания медицинской помощи в медицинских организациях муниципальной системы здравоохранения в случае передачи соответствующих полномочий в соответствии с </w:t>
      </w:r>
      <w:hyperlink r:id="rId310" w:history="1">
        <w:r>
          <w:t>частью 2 статьи 16</w:t>
        </w:r>
      </w:hyperlink>
      <w:r>
        <w:t xml:space="preserve"> настоящего Федерального закона;</w:t>
      </w:r>
    </w:p>
    <w:p w:rsidR="00C600CD" w:rsidRDefault="00DC3F2B">
      <w:pPr>
        <w:pStyle w:val="a3"/>
      </w:pPr>
      <w:bookmarkStart w:id="249" w:name="anchor173"/>
      <w:bookmarkEnd w:id="249"/>
      <w:r>
        <w:t>3) информирование населения муниципального образования, в том числе через средства массовой информации, о возможности распространения социально значимых заболеваний и заболеваний, представляющих оп</w:t>
      </w:r>
      <w:r>
        <w:t>асность для окружающих, на территории муниципального образования, осуществляемое на основе ежегодных статистических данных, а также информирование об угрозе возникновения и о возникновении эпидемий в соответствии с законом субъекта Российской Федерации;</w:t>
      </w:r>
    </w:p>
    <w:p w:rsidR="00C600CD" w:rsidRDefault="00DC3F2B">
      <w:pPr>
        <w:pStyle w:val="a3"/>
      </w:pPr>
      <w:bookmarkStart w:id="250" w:name="anchor174"/>
      <w:bookmarkEnd w:id="250"/>
      <w:r>
        <w:t>4)</w:t>
      </w:r>
      <w:r>
        <w:t xml:space="preserve"> участие в санитарно-гигиеническом просвещении населения и пропаганде донорства крови и (или) ее компонентов;</w:t>
      </w:r>
    </w:p>
    <w:p w:rsidR="00C600CD" w:rsidRDefault="00DC3F2B">
      <w:pPr>
        <w:pStyle w:val="a3"/>
      </w:pPr>
      <w:bookmarkStart w:id="251" w:name="anchor175"/>
      <w:bookmarkEnd w:id="251"/>
      <w:r>
        <w:t>5) участие в реализации на территории муниципального образования мероприятий, направленных на спасение жизни и сохранение здоровья людей при чрезв</w:t>
      </w:r>
      <w:r>
        <w:t>ычайных ситуациях, информирование населения о медико-санитарной обстановке в зоне чрезвычайной ситуации и о принимаемых мерах;</w:t>
      </w:r>
    </w:p>
    <w:p w:rsidR="00C600CD" w:rsidRDefault="00DC3F2B">
      <w:pPr>
        <w:pStyle w:val="a3"/>
      </w:pPr>
      <w:bookmarkStart w:id="252" w:name="anchor176"/>
      <w:bookmarkEnd w:id="252"/>
      <w:r>
        <w:t>6) реализация на территории муниципального образования мероприятий по профилактике заболеваний и формированию здорового образа жи</w:t>
      </w:r>
      <w:r>
        <w:t>зни в соответствии с законом субъекта Российской Федерации;</w:t>
      </w:r>
    </w:p>
    <w:p w:rsidR="00C600CD" w:rsidRDefault="00DC3F2B">
      <w:pPr>
        <w:pStyle w:val="a3"/>
      </w:pPr>
      <w:bookmarkStart w:id="253" w:name="anchor177"/>
      <w:bookmarkEnd w:id="253"/>
      <w:r>
        <w:t xml:space="preserve">7) создание благоприятных условий в целях привлечения медицинских работников и фармацевтических работников для работы в медицинских организациях в соответствии с </w:t>
      </w:r>
      <w:hyperlink r:id="rId311" w:history="1">
        <w:r>
          <w:t>Федеральным законом</w:t>
        </w:r>
      </w:hyperlink>
      <w:r>
        <w:t xml:space="preserve"> от 6 октября 2003 года N 131-ФЗ "Об общих принципах организации местного самоуправления в Российской Федерации".</w:t>
      </w:r>
    </w:p>
    <w:p w:rsidR="00C600CD" w:rsidRDefault="00C600CD">
      <w:pPr>
        <w:pStyle w:val="a3"/>
      </w:pPr>
    </w:p>
    <w:p w:rsidR="00C600CD" w:rsidRDefault="00DC3F2B">
      <w:pPr>
        <w:pStyle w:val="1"/>
      </w:pPr>
      <w:bookmarkStart w:id="254" w:name="anchor140"/>
      <w:bookmarkEnd w:id="254"/>
      <w:r>
        <w:t>Глава 4. Права и обязанности граждан в сфере охраны здоровья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255" w:name="anchor18"/>
      <w:bookmarkEnd w:id="255"/>
      <w:r>
        <w:t xml:space="preserve">Статья 18 настоящего </w:t>
      </w:r>
      <w:r>
        <w:t xml:space="preserve">Федерального закона </w:t>
      </w:r>
      <w:hyperlink r:id="rId312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18</w:t>
      </w:r>
      <w:r>
        <w:t>. Право на охрану здоровья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18 настоящего Федерального закона</w:t>
      </w:r>
    </w:p>
    <w:p w:rsidR="00C600CD" w:rsidRDefault="00DC3F2B">
      <w:pPr>
        <w:pStyle w:val="a3"/>
      </w:pPr>
      <w:bookmarkStart w:id="256" w:name="anchor181"/>
      <w:bookmarkEnd w:id="256"/>
      <w:r>
        <w:t>1. Каждый имеет право на охрану здоровья.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257" w:name="anchor182"/>
    <w:bookmarkEnd w:id="257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"http://ivo.garant.ru/document/redirect/70771756/2"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22 октября 2014 г. N 314-Ф3 в часть 2 статьи 18 настоящего Федерального закона внесены изменения</w:t>
      </w:r>
    </w:p>
    <w:p w:rsidR="00C600CD" w:rsidRDefault="00DC3F2B">
      <w:pPr>
        <w:pStyle w:val="a8"/>
      </w:pPr>
      <w:hyperlink r:id="rId313" w:history="1">
        <w:r>
          <w:t>С</w:t>
        </w:r>
        <w:r>
          <w:t>м. текст части в предыдущей редакции</w:t>
        </w:r>
      </w:hyperlink>
    </w:p>
    <w:p w:rsidR="00C600CD" w:rsidRDefault="00DC3F2B">
      <w:pPr>
        <w:pStyle w:val="a3"/>
      </w:pPr>
      <w:r>
        <w:t>2. Право на охрану здоровья обеспечивается охраной окружающей среды, созданием безопасных условий труда, благоприятных условий труда, быта, отдыха, воспитания и обучения граждан, производством и реализацией продуктов пи</w:t>
      </w:r>
      <w:r>
        <w:t>тания соответствующего качества, качественных, безопасных и доступных лекарственных препаратов, а также оказанием доступной и качественной медицинской помощи.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258" w:name="anchor19"/>
      <w:bookmarkEnd w:id="258"/>
      <w:r>
        <w:t xml:space="preserve">Статья 19 настоящего Федерального закона </w:t>
      </w:r>
      <w:hyperlink r:id="rId314" w:history="1">
        <w:r>
          <w:t>вступает в силу</w:t>
        </w:r>
      </w:hyperlink>
      <w:r>
        <w:t xml:space="preserve"> с </w:t>
      </w:r>
      <w:r>
        <w:t>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19</w:t>
      </w:r>
      <w:r>
        <w:t>. Право на медицинскую помощь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19 настоящего Федерального закона</w:t>
      </w:r>
    </w:p>
    <w:p w:rsidR="00C600CD" w:rsidRDefault="00DC3F2B">
      <w:pPr>
        <w:pStyle w:val="a3"/>
      </w:pPr>
      <w:bookmarkStart w:id="259" w:name="anchor191"/>
      <w:bookmarkEnd w:id="259"/>
      <w:r>
        <w:t>1. Каждый имеет право на медицинскую помощь.</w:t>
      </w:r>
    </w:p>
    <w:p w:rsidR="00C600CD" w:rsidRDefault="00DC3F2B">
      <w:pPr>
        <w:pStyle w:val="a3"/>
      </w:pPr>
      <w:bookmarkStart w:id="260" w:name="anchor192"/>
      <w:bookmarkEnd w:id="260"/>
      <w:r>
        <w:t xml:space="preserve">2. Каждый имеет право на медицинскую помощь в гарантированном объеме, оказываемую без </w:t>
      </w:r>
      <w:r>
        <w:t xml:space="preserve">взимания платы в соответствии с </w:t>
      </w:r>
      <w:hyperlink r:id="rId315" w:history="1">
        <w:r>
          <w:t>программой</w:t>
        </w:r>
      </w:hyperlink>
      <w:r>
        <w:t xml:space="preserve"> государственных гарантий бесплатного оказания гражданам медицинской помощи, а также на получение платных медицинских услуг и иных услуг, в том чис</w:t>
      </w:r>
      <w:r>
        <w:t>ле в соответствии с договором добровольного медицинского страхования.</w:t>
      </w:r>
    </w:p>
    <w:p w:rsidR="00C600CD" w:rsidRDefault="00DC3F2B">
      <w:pPr>
        <w:pStyle w:val="a3"/>
      </w:pPr>
      <w:bookmarkStart w:id="261" w:name="anchor193"/>
      <w:bookmarkEnd w:id="261"/>
      <w:r>
        <w:t>3. Право на медицинскую помощь иностранных граждан, проживающих и пребывающих на территории Российской Федерации, устанавливается законодательством Российской Федерации и соответствующим</w:t>
      </w:r>
      <w:r>
        <w:t>и международными договорами Российской Федерации. Лица без гражданства, постоянно проживающие в Российской Федерации, пользуются правом на медицинскую помощь наравне с гражданами Российской Федерации, если иное не предусмотрено международными договорами Ро</w:t>
      </w:r>
      <w:r>
        <w:t>ссийской Федерации.</w:t>
      </w:r>
    </w:p>
    <w:p w:rsidR="00C600CD" w:rsidRDefault="00DC3F2B">
      <w:pPr>
        <w:pStyle w:val="a3"/>
      </w:pPr>
      <w:bookmarkStart w:id="262" w:name="anchor194"/>
      <w:bookmarkEnd w:id="262"/>
      <w:r>
        <w:t xml:space="preserve">4. </w:t>
      </w:r>
      <w:hyperlink r:id="rId316" w:history="1">
        <w:r>
          <w:t>Порядок</w:t>
        </w:r>
      </w:hyperlink>
      <w:r>
        <w:t xml:space="preserve"> оказания медицинской помощи иностранным гражданам определяется Правительством Российской Федерации.</w:t>
      </w:r>
    </w:p>
    <w:p w:rsidR="00C600CD" w:rsidRDefault="00DC3F2B">
      <w:pPr>
        <w:pStyle w:val="a3"/>
      </w:pPr>
      <w:bookmarkStart w:id="263" w:name="anchor195"/>
      <w:bookmarkEnd w:id="263"/>
      <w:r>
        <w:t>5. Пациент имеет право на:</w:t>
      </w:r>
    </w:p>
    <w:p w:rsidR="00C600CD" w:rsidRDefault="00DC3F2B">
      <w:pPr>
        <w:pStyle w:val="a3"/>
      </w:pPr>
      <w:bookmarkStart w:id="264" w:name="anchor1951"/>
      <w:bookmarkEnd w:id="264"/>
      <w:r>
        <w:t>1) выбор врача и выбор меди</w:t>
      </w:r>
      <w:r>
        <w:t>цинской организации в соответствии с настоящим Федеральным законом;</w:t>
      </w:r>
    </w:p>
    <w:p w:rsidR="00C600CD" w:rsidRDefault="00DC3F2B">
      <w:pPr>
        <w:pStyle w:val="a3"/>
      </w:pPr>
      <w:bookmarkStart w:id="265" w:name="anchor1952"/>
      <w:bookmarkEnd w:id="265"/>
      <w:r>
        <w:t>2) профилактику, диагностику, лечение, медицинскую реабилитацию в медицинских организациях в условиях, соответствующих санитарно-гигиеническим требованиям;</w:t>
      </w:r>
    </w:p>
    <w:p w:rsidR="00C600CD" w:rsidRDefault="00DC3F2B">
      <w:pPr>
        <w:pStyle w:val="a3"/>
      </w:pPr>
      <w:bookmarkStart w:id="266" w:name="anchor1953"/>
      <w:bookmarkEnd w:id="266"/>
      <w:r>
        <w:t>3) получение консультаций врачей</w:t>
      </w:r>
      <w:r>
        <w:t>-специалистов;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267" w:name="anchor1954"/>
      <w:bookmarkEnd w:id="267"/>
      <w:r>
        <w:t xml:space="preserve">Пункт 4 изменен с 17 марта 2019 г. - </w:t>
      </w:r>
      <w:hyperlink r:id="rId317" w:history="1">
        <w:r>
          <w:t>Федеральный закон</w:t>
        </w:r>
      </w:hyperlink>
      <w:r>
        <w:t xml:space="preserve"> от 6 марта 2019 г. N 18-ФЗ</w:t>
      </w:r>
    </w:p>
    <w:p w:rsidR="00C600CD" w:rsidRDefault="00DC3F2B">
      <w:pPr>
        <w:pStyle w:val="a8"/>
      </w:pPr>
      <w:hyperlink r:id="rId318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4) облегчение боли, связанной с заболеванием, состоянием и (или) медицинским вмешательством, методами и лекарственными препаратами, в том числе наркотическими лекарственными препаратами и психотропными лекарственными препаратами</w:t>
      </w:r>
      <w:r>
        <w:t>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268" w:name="anchor1955"/>
      <w:bookmarkEnd w:id="268"/>
      <w:r>
        <w:t xml:space="preserve">Пункт 5 изменен с 2 июля 2021 г. - </w:t>
      </w:r>
      <w:hyperlink r:id="rId319" w:history="1">
        <w:r>
          <w:t>Федеральный закон</w:t>
        </w:r>
      </w:hyperlink>
      <w:r>
        <w:t xml:space="preserve"> от 2 июля 2021 г. N 315-ФЗ</w:t>
      </w:r>
    </w:p>
    <w:p w:rsidR="00C600CD" w:rsidRDefault="00DC3F2B">
      <w:pPr>
        <w:pStyle w:val="a8"/>
      </w:pPr>
      <w:hyperlink r:id="rId320" w:history="1">
        <w:r>
          <w:t xml:space="preserve">См. </w:t>
        </w:r>
        <w:r>
          <w:t>предыдущую редакцию</w:t>
        </w:r>
      </w:hyperlink>
    </w:p>
    <w:p w:rsidR="00C600CD" w:rsidRDefault="00DC3F2B">
      <w:pPr>
        <w:pStyle w:val="a3"/>
      </w:pPr>
      <w:r>
        <w:t>5) получение информации о своих правах и обязанностях, состоянии своего здоровья, выбор лиц, которым в интересах пациента может быть передана информация о состоянии его здоровья, в том числе после его смерти;</w:t>
      </w:r>
    </w:p>
    <w:p w:rsidR="00C600CD" w:rsidRDefault="00DC3F2B">
      <w:pPr>
        <w:pStyle w:val="a3"/>
      </w:pPr>
      <w:bookmarkStart w:id="269" w:name="anchor1956"/>
      <w:bookmarkEnd w:id="269"/>
      <w:r>
        <w:t>6) получение лечебного пита</w:t>
      </w:r>
      <w:r>
        <w:t>ния в случае нахождения пациента на лечении в стационарных условиях;</w:t>
      </w:r>
    </w:p>
    <w:p w:rsidR="00C600CD" w:rsidRDefault="00DC3F2B">
      <w:pPr>
        <w:pStyle w:val="a3"/>
      </w:pPr>
      <w:bookmarkStart w:id="270" w:name="anchor1957"/>
      <w:bookmarkEnd w:id="270"/>
      <w:r>
        <w:t xml:space="preserve">7) защиту сведений, составляющих </w:t>
      </w:r>
      <w:hyperlink r:id="rId321" w:history="1">
        <w:r>
          <w:t>врачебную тайну</w:t>
        </w:r>
      </w:hyperlink>
      <w:r>
        <w:t>;</w:t>
      </w:r>
    </w:p>
    <w:p w:rsidR="00C600CD" w:rsidRDefault="00DC3F2B">
      <w:pPr>
        <w:pStyle w:val="a3"/>
      </w:pPr>
      <w:bookmarkStart w:id="271" w:name="anchor1958"/>
      <w:bookmarkEnd w:id="271"/>
      <w:r>
        <w:t>8) отказ от медицинского вмешательства;</w:t>
      </w:r>
    </w:p>
    <w:p w:rsidR="00C600CD" w:rsidRDefault="00DC3F2B">
      <w:pPr>
        <w:pStyle w:val="a3"/>
      </w:pPr>
      <w:bookmarkStart w:id="272" w:name="anchor1959"/>
      <w:bookmarkEnd w:id="272"/>
      <w:r>
        <w:t>9) возмещение вреда, причиненного здоровью при оказании ему медицинск</w:t>
      </w:r>
      <w:r>
        <w:t>ой помощи;</w:t>
      </w:r>
    </w:p>
    <w:p w:rsidR="00C600CD" w:rsidRDefault="00DC3F2B">
      <w:pPr>
        <w:pStyle w:val="a3"/>
      </w:pPr>
      <w:bookmarkStart w:id="273" w:name="anchor19510"/>
      <w:bookmarkEnd w:id="273"/>
      <w:r>
        <w:t>10) допуск к нему адвоката или законного представителя для защиты своих прав;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274" w:name="anchor19511"/>
      <w:bookmarkEnd w:id="274"/>
      <w:r>
        <w:t xml:space="preserve">Пункт 11 изменен с 1 марта 2025 г. - </w:t>
      </w:r>
      <w:hyperlink r:id="rId322" w:history="1">
        <w:r>
          <w:t>Федеральный закон</w:t>
        </w:r>
      </w:hyperlink>
      <w:r>
        <w:t xml:space="preserve"> от 8 августа 2024</w:t>
      </w:r>
      <w:r>
        <w:t> г. № 290-ФЗ</w:t>
      </w:r>
    </w:p>
    <w:p w:rsidR="00C600CD" w:rsidRDefault="00DC3F2B">
      <w:pPr>
        <w:pStyle w:val="a8"/>
      </w:pPr>
      <w:hyperlink r:id="rId323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11) допуск к нему священнослужителей централизованных религиозных организаций и религиозных организаций, входящих в их структуру, а в случае нахожде</w:t>
      </w:r>
      <w:r>
        <w:t>ния пациента на лечении в стационарных условиях - на предоставление условий для отправления религиозных обрядов, проведение которых возможно в стационарных условиях, в том числе на предоставление отдельного помещения, если это не нарушает внутренний распор</w:t>
      </w:r>
      <w:r>
        <w:t xml:space="preserve">ядок медицинской организации, с соблюдением общих требований, установленных в соответствии с </w:t>
      </w:r>
      <w:hyperlink r:id="rId324" w:history="1">
        <w:r>
          <w:t>пунктом 19.2 части 2 статьи 14</w:t>
        </w:r>
      </w:hyperlink>
      <w:r>
        <w:t xml:space="preserve"> настоящего Федерального закона.</w:t>
      </w:r>
    </w:p>
    <w:p w:rsidR="00C600CD" w:rsidRDefault="00C600CD">
      <w:pPr>
        <w:pStyle w:val="a3"/>
      </w:pPr>
    </w:p>
    <w:p w:rsidR="00C600CD" w:rsidRDefault="00DC3F2B">
      <w:pPr>
        <w:pStyle w:val="a6"/>
      </w:pPr>
      <w:bookmarkStart w:id="275" w:name="anchor20"/>
      <w:bookmarkEnd w:id="275"/>
      <w:r>
        <w:rPr>
          <w:b/>
          <w:color w:val="26282F"/>
        </w:rPr>
        <w:t>Статья 20.</w:t>
      </w:r>
      <w:r>
        <w:t xml:space="preserve"> Информированное добровольное согласие на медицинское вмеш</w:t>
      </w:r>
      <w:r>
        <w:t>ательство и на отказ от медицинского вмешательства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20 настоящего Федерального закона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276" w:name="anchor2001"/>
      <w:bookmarkEnd w:id="276"/>
      <w:r>
        <w:t xml:space="preserve">Часть 1 статьи 20 настоящего Федерального закона </w:t>
      </w:r>
      <w:hyperlink r:id="rId325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3"/>
      </w:pPr>
      <w:r>
        <w:t xml:space="preserve">1. Необходимым </w:t>
      </w:r>
      <w:r>
        <w:t>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</w:t>
      </w:r>
      <w:r>
        <w:t>нформации о целях, методах оказания медицинской помощи, связанном с ними риске, возможных вариантах медицинского вмешательства, о его последствиях, а также о предполагаемых результатах оказания медицинской помощи.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277" w:name="anchor2002"/>
      <w:bookmarkEnd w:id="277"/>
      <w:r>
        <w:t>Часть 2 статьи 20 настоящего Федер</w:t>
      </w:r>
      <w:r>
        <w:t xml:space="preserve">ального закона </w:t>
      </w:r>
      <w:hyperlink r:id="rId326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3"/>
      </w:pPr>
      <w:r>
        <w:t>2. Информированное добровольное согласие на медицинское вмешательство дает один из родителей или иной законный представитель в отношении:</w:t>
      </w:r>
    </w:p>
    <w:p w:rsidR="00C600CD" w:rsidRDefault="00DC3F2B">
      <w:pPr>
        <w:pStyle w:val="a3"/>
      </w:pPr>
      <w:bookmarkStart w:id="278" w:name="anchor2021"/>
      <w:bookmarkEnd w:id="278"/>
      <w:r>
        <w:t>1) лица, не достигшего возраста, устано</w:t>
      </w:r>
      <w:r>
        <w:t xml:space="preserve">вленного </w:t>
      </w:r>
      <w:hyperlink r:id="rId327" w:history="1">
        <w:r>
          <w:t>частью 5 статьи 47</w:t>
        </w:r>
      </w:hyperlink>
      <w:r>
        <w:t xml:space="preserve"> и </w:t>
      </w:r>
      <w:hyperlink r:id="rId328" w:history="1">
        <w:r>
          <w:t>частью 2 статьи 54</w:t>
        </w:r>
      </w:hyperlink>
      <w:r>
        <w:t xml:space="preserve"> настоящего Федерального закона, или лица, признанного в установленном </w:t>
      </w:r>
      <w:hyperlink r:id="rId329" w:history="1">
        <w:r>
          <w:t>законом</w:t>
        </w:r>
      </w:hyperlink>
      <w:r>
        <w:t xml:space="preserve"> поряд</w:t>
      </w:r>
      <w:r>
        <w:t>ке недееспособным, если такое лицо по своему состоянию не способно дать согласие на медицинское вмешательство;</w:t>
      </w:r>
    </w:p>
    <w:p w:rsidR="00C600CD" w:rsidRDefault="00DC3F2B">
      <w:pPr>
        <w:pStyle w:val="a3"/>
      </w:pPr>
      <w:bookmarkStart w:id="279" w:name="anchor2022"/>
      <w:bookmarkEnd w:id="279"/>
      <w:r>
        <w:t>2) несовершеннолетнего больного наркоманией при оказании ему наркологической помощи или при медицинском освидетельствовании несовершеннолетнего в</w:t>
      </w:r>
      <w:r>
        <w:t xml:space="preserve"> целях установления состояния наркотического либо иного токсического опьянения (за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</w:t>
      </w:r>
      <w:r>
        <w:t>а).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280" w:name="anchor2003"/>
      <w:bookmarkEnd w:id="280"/>
      <w:r>
        <w:t xml:space="preserve">Часть 3 статьи 20 настоящего Федерального закона </w:t>
      </w:r>
      <w:hyperlink r:id="rId330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3"/>
      </w:pPr>
      <w:r>
        <w:t xml:space="preserve">3. Гражданин, один из родителей или иной законный представитель лица, указанного в </w:t>
      </w:r>
      <w:hyperlink r:id="rId331" w:history="1">
        <w:r>
          <w:t>части 2</w:t>
        </w:r>
      </w:hyperlink>
      <w:r>
        <w:t xml:space="preserve"> настоящей </w:t>
      </w:r>
      <w:r>
        <w:t xml:space="preserve">статьи, имеют право отказаться от медицинского вмешательства или потребовать его прекращения, за исключением случаев, предусмотренных </w:t>
      </w:r>
      <w:hyperlink r:id="rId332" w:history="1">
        <w:r>
          <w:t>частью 9</w:t>
        </w:r>
      </w:hyperlink>
      <w:r>
        <w:t xml:space="preserve"> настоящей статьи. Законный представитель лица, признанного в установленном </w:t>
      </w:r>
      <w:hyperlink r:id="rId333" w:history="1">
        <w:r>
          <w:t>законом</w:t>
        </w:r>
      </w:hyperlink>
      <w:r>
        <w:t xml:space="preserve"> порядке недееспособным, осуществляет указанное право в случае, если такое лицо по своему состоянию не способно отказаться от медицинского вмешательства.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281" w:name="anchor2004"/>
      <w:bookmarkEnd w:id="281"/>
      <w:r>
        <w:t>Часть 4 статьи 20 настоящего</w:t>
      </w:r>
      <w:r>
        <w:t xml:space="preserve"> Федерального закона </w:t>
      </w:r>
      <w:hyperlink r:id="rId334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3"/>
      </w:pPr>
      <w:r>
        <w:t xml:space="preserve">4. При отказе от медицинского вмешательства гражданину, одному из родителей или иному законному представителю лица, указанного в </w:t>
      </w:r>
      <w:hyperlink r:id="rId335" w:history="1">
        <w:r>
          <w:t>части 2</w:t>
        </w:r>
      </w:hyperlink>
      <w:r>
        <w:t xml:space="preserve"> насто</w:t>
      </w:r>
      <w:r>
        <w:t>ящей статьи, в доступной для него форме должны быть разъяснены возможные последствия такого отказа.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282" w:name="anchor2005"/>
      <w:bookmarkEnd w:id="282"/>
      <w:r>
        <w:t xml:space="preserve">Часть 5 статьи 20 настоящего Федерального закона </w:t>
      </w:r>
      <w:hyperlink r:id="rId336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3"/>
      </w:pPr>
      <w:r>
        <w:t>5. При отказе одного из родителей и</w:t>
      </w:r>
      <w:r>
        <w:t xml:space="preserve">ли иного законного представителя лица, указанного в </w:t>
      </w:r>
      <w:hyperlink r:id="rId337" w:history="1">
        <w:r>
          <w:t>части 2</w:t>
        </w:r>
      </w:hyperlink>
      <w:r>
        <w:t xml:space="preserve"> настоящей статьи, либо законного представителя лица, признанного в установленном законом порядке недееспособным, от медицинского вмешательства, необходимого для спасен</w:t>
      </w:r>
      <w:r>
        <w:t xml:space="preserve">ия его жизни, медицинская организация </w:t>
      </w:r>
      <w:hyperlink r:id="rId338" w:history="1">
        <w:r>
          <w:t>имеет право</w:t>
        </w:r>
      </w:hyperlink>
      <w:r>
        <w:t xml:space="preserve"> обратиться в суд для защиты интересов такого лица. Законный представитель лица, признанного в установленном законом порядке недееспособ</w:t>
      </w:r>
      <w:r>
        <w:t>ным, извещает орган опеки и попечительства по месту жительства подопечного об отказе от медицинского вмешательства, необходимого для спасения жизни подопечного, не позднее дня, следующего за днем этого отказа.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283" w:name="anchor2006"/>
      <w:bookmarkEnd w:id="283"/>
      <w:r>
        <w:t>Часть 6 статьи 20 настоящего Федеральн</w:t>
      </w:r>
      <w:r>
        <w:t xml:space="preserve">ого закона </w:t>
      </w:r>
      <w:hyperlink r:id="rId339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3"/>
      </w:pPr>
      <w:r>
        <w:t xml:space="preserve">6. Лица, указанные в </w:t>
      </w:r>
      <w:hyperlink r:id="rId340" w:history="1">
        <w:r>
          <w:t>частях 1</w:t>
        </w:r>
      </w:hyperlink>
      <w:r>
        <w:t xml:space="preserve"> и </w:t>
      </w:r>
      <w:hyperlink r:id="rId341" w:history="1">
        <w:r>
          <w:t>2</w:t>
        </w:r>
      </w:hyperlink>
      <w:r>
        <w:t xml:space="preserve"> настоящей статьи, для получения первичной медико-санитарной помощи при выборе врача и мед</w:t>
      </w:r>
      <w:r>
        <w:t xml:space="preserve">ицинской организации на срок их выбора дают информированное добровольное согласие на определенные виды медицинского вмешательства, которые включаются в </w:t>
      </w:r>
      <w:hyperlink r:id="rId342" w:history="1">
        <w:r>
          <w:t>перечень</w:t>
        </w:r>
      </w:hyperlink>
      <w:r>
        <w:t>, устанавливаемый уполномо</w:t>
      </w:r>
      <w:r>
        <w:t>ченным федеральным органом исполнительной власти.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284" w:name="anchor2007"/>
      <w:bookmarkEnd w:id="284"/>
      <w:r>
        <w:t xml:space="preserve">Часть 7 изменена с 2 июля 2021 г. - </w:t>
      </w:r>
      <w:hyperlink r:id="rId343" w:history="1">
        <w:r>
          <w:t>Федеральный закон</w:t>
        </w:r>
      </w:hyperlink>
      <w:r>
        <w:t xml:space="preserve"> от 2 июля 2021 г. N 315-ФЗ, </w:t>
      </w:r>
      <w:hyperlink r:id="rId344" w:history="1">
        <w:r>
          <w:t>Федеральный закон</w:t>
        </w:r>
      </w:hyperlink>
      <w:r>
        <w:t xml:space="preserve"> от 2 июля 2021 г. N 331-ФЗ</w:t>
      </w:r>
    </w:p>
    <w:p w:rsidR="00C600CD" w:rsidRDefault="00DC3F2B">
      <w:pPr>
        <w:pStyle w:val="a8"/>
      </w:pPr>
      <w:hyperlink r:id="rId345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7. Информированное добровольное согласие на медицинское вмешательство или отк</w:t>
      </w:r>
      <w:r>
        <w:t>аз от медицинского вмешательства содержится в медицинской документации гражданина и оформляется в виде документа на бумажном носителе, подписанного гражданином, одним из родителей или иным законным представителем, медицинским работником, либо формируется в</w:t>
      </w:r>
      <w:r>
        <w:t xml:space="preserve"> форме электронного документа, подписанного гражданином, одним из родителей или иным законным представителем с использованием усиленной </w:t>
      </w:r>
      <w:hyperlink r:id="rId346" w:history="1">
        <w:r>
          <w:t>квалифицированной электронной подписи</w:t>
        </w:r>
      </w:hyperlink>
      <w:r>
        <w:t xml:space="preserve"> или простой </w:t>
      </w:r>
      <w:hyperlink r:id="rId347" w:history="1">
        <w:r>
          <w:t>электронной подписи</w:t>
        </w:r>
      </w:hyperlink>
      <w:r>
        <w:t xml:space="preserve"> посредством применения единой системы идентификации и аутентификации, а также медицинским работником с использованием усиленной квалифицированной электронной подписи. Инф</w:t>
      </w:r>
      <w:r>
        <w:t xml:space="preserve">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представителя лица, указанного в </w:t>
      </w:r>
      <w:hyperlink r:id="rId348" w:history="1">
        <w:r>
          <w:t>части 2</w:t>
        </w:r>
      </w:hyperlink>
      <w:r>
        <w:t xml:space="preserve"> настоящей статьи, может быть сформировано </w:t>
      </w:r>
      <w:r>
        <w:t>в форме электронного документа при наличии в медицинской документации пациента сведений о его законном представителе. При оформлении информированного добровольного согласия на медицинское вмешательство гражданин или его законный представитель вправе опреде</w:t>
      </w:r>
      <w:r>
        <w:t>лить лиц, которым в интересах пациента может быть передана информация о состоянии его здоровья, в том числе после его смерти. Действие данных требований в отношении способа подписания информированного добровольного согласия на медицинское вмешательство или</w:t>
      </w:r>
      <w:r>
        <w:t xml:space="preserve"> отказа от медицинского вмешательства в форме электронного документа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</w:t>
      </w:r>
      <w:r>
        <w:t xml:space="preserve">инноваций, утверждаемой в соответствии с </w:t>
      </w:r>
      <w:hyperlink r:id="rId349" w:history="1">
        <w:r>
          <w:t>Федеральным законом</w:t>
        </w:r>
      </w:hyperlink>
      <w:r>
        <w:t xml:space="preserve"> от 31 июля 2020 года N 258-ФЗ "Об экспериментальных правовых режимах в сфере цифровых инноваций в Российской Федерации".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</w:t>
      </w:r>
      <w:r>
        <w:rPr>
          <w:sz w:val="16"/>
        </w:rPr>
        <w:t>ция об изменениях:</w:t>
      </w:r>
    </w:p>
    <w:bookmarkStart w:id="285" w:name="anchor2008"/>
    <w:bookmarkEnd w:id="285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"http://ivo.garant.ru/document/redirect/70514766/5951"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в часть 8 статьи 20 настоящего Федерального закона внесены изменения</w:t>
      </w:r>
    </w:p>
    <w:p w:rsidR="00C600CD" w:rsidRDefault="00DC3F2B">
      <w:pPr>
        <w:pStyle w:val="a8"/>
      </w:pPr>
      <w:hyperlink r:id="rId350" w:history="1">
        <w:r>
          <w:t>См. текст части в предыдущей редакции</w:t>
        </w:r>
      </w:hyperlink>
    </w:p>
    <w:p w:rsidR="00C600CD" w:rsidRDefault="00DC3F2B">
      <w:pPr>
        <w:pStyle w:val="a3"/>
      </w:pPr>
      <w:r>
        <w:t xml:space="preserve">8. Порядок дачи информированного добровольного согласия на медицинское вмешательство и отказа от медицинского вмешательства, в том числе в отношении определенных видов медицинского вмешательства, </w:t>
      </w:r>
      <w:r>
        <w:t>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власти.</w:t>
      </w:r>
    </w:p>
    <w:p w:rsidR="00C600CD" w:rsidRDefault="00DC3F2B">
      <w:pPr>
        <w:pStyle w:val="a3"/>
      </w:pPr>
      <w:bookmarkStart w:id="286" w:name="anchor2009"/>
      <w:bookmarkEnd w:id="286"/>
      <w:r>
        <w:t>9. Медицинское вмешательство без согласия гражданина, одного из р</w:t>
      </w:r>
      <w:r>
        <w:t>одителей или иного законного представителя допускается:</w:t>
      </w:r>
    </w:p>
    <w:p w:rsidR="00C600CD" w:rsidRDefault="00DC3F2B">
      <w:pPr>
        <w:pStyle w:val="a3"/>
      </w:pPr>
      <w:bookmarkStart w:id="287" w:name="anchor2091"/>
      <w:bookmarkEnd w:id="287"/>
      <w:r>
        <w:t>1)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(</w:t>
      </w:r>
      <w:r>
        <w:t xml:space="preserve">в отношении лиц, указанных в </w:t>
      </w:r>
      <w:hyperlink r:id="rId351" w:history="1">
        <w:r>
          <w:t>части 2</w:t>
        </w:r>
      </w:hyperlink>
      <w:r>
        <w:t xml:space="preserve"> настоящей статьи);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288" w:name="anchor200911"/>
      <w:bookmarkEnd w:id="288"/>
      <w:r>
        <w:t xml:space="preserve">Часть 9 дополнена пунктом 1.1 с 5 января 2024 г. - </w:t>
      </w:r>
      <w:hyperlink r:id="rId352" w:history="1">
        <w:r>
          <w:t>Федеральный закон</w:t>
        </w:r>
      </w:hyperlink>
      <w:r>
        <w:t xml:space="preserve"> от 25 де</w:t>
      </w:r>
      <w:r>
        <w:t>кабря 2023 г. № 678-ФЗ</w:t>
      </w:r>
    </w:p>
    <w:p w:rsidR="00C600CD" w:rsidRDefault="00DC3F2B">
      <w:pPr>
        <w:pStyle w:val="a3"/>
      </w:pPr>
      <w:r>
        <w:t>1.1) в случае оказания скорой медицинской помощи вне медицинской организации,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</w:t>
      </w:r>
      <w:r>
        <w:t>ина (его законного представителя) от медицинского вмешательства;</w:t>
      </w:r>
    </w:p>
    <w:p w:rsidR="00C600CD" w:rsidRDefault="00DC3F2B">
      <w:pPr>
        <w:pStyle w:val="a3"/>
      </w:pPr>
      <w:bookmarkStart w:id="289" w:name="anchor2092"/>
      <w:bookmarkEnd w:id="289"/>
      <w:r>
        <w:t xml:space="preserve">2) в отношении лиц, страдающих </w:t>
      </w:r>
      <w:hyperlink r:id="rId353" w:history="1">
        <w:r>
          <w:t>заболеваниями</w:t>
        </w:r>
      </w:hyperlink>
      <w:r>
        <w:t>, представляющими опасность для окружающих;</w:t>
      </w:r>
    </w:p>
    <w:p w:rsidR="00C600CD" w:rsidRDefault="00DC3F2B">
      <w:pPr>
        <w:pStyle w:val="a3"/>
      </w:pPr>
      <w:bookmarkStart w:id="290" w:name="anchor2093"/>
      <w:bookmarkEnd w:id="290"/>
      <w:r>
        <w:t>3) в отношении лиц, страдающих тя</w:t>
      </w:r>
      <w:r>
        <w:t>желыми психическими расстройствами;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291" w:name="anchor2094"/>
      <w:bookmarkEnd w:id="291"/>
      <w:r>
        <w:t xml:space="preserve">Пункт 4 изменен с 1 марта 2025 г. - </w:t>
      </w:r>
      <w:hyperlink r:id="rId354" w:history="1">
        <w:r>
          <w:t>Федеральный закон</w:t>
        </w:r>
      </w:hyperlink>
      <w:r>
        <w:t xml:space="preserve"> от 22 июля 2024 г. № 195-ФЗ</w:t>
      </w:r>
    </w:p>
    <w:p w:rsidR="00C600CD" w:rsidRDefault="00DC3F2B">
      <w:pPr>
        <w:pStyle w:val="a8"/>
      </w:pPr>
      <w:hyperlink r:id="rId355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4) в отношении лиц, совершивших общественно опасные действия (преступления);</w:t>
      </w:r>
    </w:p>
    <w:p w:rsidR="00C600CD" w:rsidRDefault="00DC3F2B">
      <w:pPr>
        <w:pStyle w:val="a3"/>
      </w:pPr>
      <w:bookmarkStart w:id="292" w:name="anchor2095"/>
      <w:bookmarkEnd w:id="292"/>
      <w:r>
        <w:t>5) при проведении судебно-медицинской экспертизы и (или) судебно-психиатрической экспертизы;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293" w:name="anchor2096"/>
      <w:bookmarkEnd w:id="293"/>
      <w:r>
        <w:t>Часть 9 д</w:t>
      </w:r>
      <w:r>
        <w:t xml:space="preserve">ополнена пунктом 6 с 17 марта 2019 г. - </w:t>
      </w:r>
      <w:hyperlink r:id="rId356" w:history="1">
        <w:r>
          <w:t>Федеральный закон</w:t>
        </w:r>
      </w:hyperlink>
      <w:r>
        <w:t xml:space="preserve"> от 6 марта 2019 г. N 18-ФЗ</w:t>
      </w:r>
    </w:p>
    <w:p w:rsidR="00C600CD" w:rsidRDefault="00DC3F2B">
      <w:pPr>
        <w:pStyle w:val="a3"/>
      </w:pPr>
      <w:r>
        <w:t>6) при оказании паллиативной медицинской помощи, если состояние гражданина не позволяет выразить ему св</w:t>
      </w:r>
      <w:r>
        <w:t>ою волю и отсутствует законный представитель.</w:t>
      </w:r>
    </w:p>
    <w:p w:rsidR="00C600CD" w:rsidRDefault="00DC3F2B">
      <w:pPr>
        <w:pStyle w:val="a3"/>
      </w:pPr>
      <w:bookmarkStart w:id="294" w:name="anchor2010"/>
      <w:bookmarkEnd w:id="294"/>
      <w:r>
        <w:t>10. Решение о медицинском вмешательстве без согласия гражданина, одного из родителей или иного законного представителя принимается: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295" w:name="anchor2101"/>
    <w:bookmarkEnd w:id="295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</w:instrText>
      </w:r>
      <w:r>
        <w:instrText xml:space="preserve">t/70514766/5952"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в пункт 1 части 10 статьи 20 настоящего Федерального закона внесены изменения</w:t>
      </w:r>
    </w:p>
    <w:p w:rsidR="00C600CD" w:rsidRDefault="00DC3F2B">
      <w:pPr>
        <w:pStyle w:val="a8"/>
      </w:pPr>
      <w:hyperlink r:id="rId357" w:history="1">
        <w:r>
          <w:t>См. текст пункта в предыдущей редакции</w:t>
        </w:r>
      </w:hyperlink>
    </w:p>
    <w:p w:rsidR="00C600CD" w:rsidRDefault="00DC3F2B">
      <w:pPr>
        <w:pStyle w:val="a3"/>
      </w:pPr>
      <w:r>
        <w:t xml:space="preserve">1) в случаях, указанных в </w:t>
      </w:r>
      <w:hyperlink r:id="rId358" w:history="1">
        <w:r>
          <w:t>пунктах 1</w:t>
        </w:r>
      </w:hyperlink>
      <w:r>
        <w:t xml:space="preserve"> и </w:t>
      </w:r>
      <w:hyperlink r:id="rId359" w:history="1">
        <w:r>
          <w:t>2 части 9</w:t>
        </w:r>
      </w:hyperlink>
      <w:r>
        <w:t xml:space="preserve"> настоящей статьи, - консилиумом врачей, а в случае, если собрать консилиум невозможно, - непосредственно лечащим (дежурным) врачом с внесением такого </w:t>
      </w:r>
      <w:r>
        <w:t>решения в медицинскую документацию пациента и последующим уведомлением должностных лиц медицинской организации (руководителя медицинской организации или руководителя отделения медицинской организации), гражданина, в отношении которого проведено медицинское</w:t>
      </w:r>
      <w:r>
        <w:t xml:space="preserve"> вмешательство, одного из родителей или иного законного представителя лица, которое указано в </w:t>
      </w:r>
      <w:hyperlink r:id="rId360" w:history="1">
        <w:r>
          <w:t>части 2</w:t>
        </w:r>
      </w:hyperlink>
      <w:r>
        <w:t xml:space="preserve"> настоящей статьи и в отношении которого проведено медицинское вмешательство, либо судом в случаях и в порядке, которые устано</w:t>
      </w:r>
      <w:r>
        <w:t>влены законодательством Российской Федерации;</w:t>
      </w:r>
    </w:p>
    <w:p w:rsidR="00C600CD" w:rsidRDefault="00DC3F2B">
      <w:pPr>
        <w:pStyle w:val="a3"/>
      </w:pPr>
      <w:bookmarkStart w:id="296" w:name="anchor2102"/>
      <w:bookmarkEnd w:id="296"/>
      <w:r>
        <w:t xml:space="preserve">2) в отношении лиц, указанных в </w:t>
      </w:r>
      <w:hyperlink r:id="rId361" w:history="1">
        <w:r>
          <w:t>пунктах 3</w:t>
        </w:r>
      </w:hyperlink>
      <w:r>
        <w:t xml:space="preserve"> и </w:t>
      </w:r>
      <w:hyperlink r:id="rId362" w:history="1">
        <w:r>
          <w:t>4 части 9</w:t>
        </w:r>
      </w:hyperlink>
      <w:r>
        <w:t xml:space="preserve"> настоящей статьи, - судом в случаях и в порядке, которые установлены законодательством Российской </w:t>
      </w:r>
      <w:r>
        <w:t>Федерации;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297" w:name="anchor2103"/>
      <w:bookmarkEnd w:id="297"/>
      <w:r>
        <w:t xml:space="preserve">Часть 10 дополнена пунктом 3 с 17 марта 2019 г. - </w:t>
      </w:r>
      <w:hyperlink r:id="rId363" w:history="1">
        <w:r>
          <w:t>Федеральный закон</w:t>
        </w:r>
      </w:hyperlink>
      <w:r>
        <w:t xml:space="preserve"> от 6 марта 2019 г. N 18-ФЗ</w:t>
      </w:r>
    </w:p>
    <w:p w:rsidR="00C600CD" w:rsidRDefault="00DC3F2B">
      <w:pPr>
        <w:pStyle w:val="a3"/>
      </w:pPr>
      <w:r>
        <w:t xml:space="preserve">3) в случае, указанном в </w:t>
      </w:r>
      <w:hyperlink r:id="rId364" w:history="1">
        <w:r>
          <w:t>пу</w:t>
        </w:r>
        <w:r>
          <w:t>нкте 6 части 9</w:t>
        </w:r>
      </w:hyperlink>
      <w:r>
        <w:t xml:space="preserve"> настоящей статьи, - врачебной комиссией либо, если собрать врачебную комиссию невозможно, - консилиумом врачей или непосредственно лечащим (дежурным) врачом с внесением такого решения в медицинскую документацию пациента и последующим уведомл</w:t>
      </w:r>
      <w:r>
        <w:t>ением должностных лиц медицинской организации (руководителя медицинской организации или руководителя отделения медицинской организации), гражданина, в отношении которого проведено медицинское вмешательство, одного из родителей или иного законного представи</w:t>
      </w:r>
      <w:r>
        <w:t xml:space="preserve">теля лица, которое указано в </w:t>
      </w:r>
      <w:hyperlink r:id="rId365" w:history="1">
        <w:r>
          <w:t>части 2</w:t>
        </w:r>
      </w:hyperlink>
      <w:r>
        <w:t xml:space="preserve"> настоящей статьи и в отношении которого проведено медицинское вмешательство;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298" w:name="anchor20104"/>
      <w:bookmarkEnd w:id="298"/>
      <w:r>
        <w:t xml:space="preserve">Часть 10 дополнена пунктом 4 с 5 января 2024 г. - </w:t>
      </w:r>
      <w:hyperlink r:id="rId366" w:history="1">
        <w:r>
          <w:t>Федеральный закон</w:t>
        </w:r>
      </w:hyperlink>
      <w:r>
        <w:t xml:space="preserve"> от 25 декабря 2023 г. № 678-ФЗ</w:t>
      </w:r>
    </w:p>
    <w:p w:rsidR="00C600CD" w:rsidRDefault="00DC3F2B">
      <w:pPr>
        <w:pStyle w:val="a3"/>
      </w:pPr>
      <w:r>
        <w:t xml:space="preserve">4) в случае, указанном в </w:t>
      </w:r>
      <w:hyperlink r:id="rId367" w:history="1">
        <w:r>
          <w:t>пункте 1.1 части 9</w:t>
        </w:r>
      </w:hyperlink>
      <w:r>
        <w:t xml:space="preserve"> настоящей статьи, - медицинским работником выездной бригады скорой, в том числе скорой специализирова</w:t>
      </w:r>
      <w:r>
        <w:t>нной, медицинской помощи с внесением решения об осуществлении медицинского вмешательства без дачи гражданином (его законным представителем) информированного добровольного согласия на медицинское вмешательство в медицинскую документацию пациента.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299" w:name="anchor2011"/>
      <w:bookmarkEnd w:id="299"/>
      <w:r>
        <w:t xml:space="preserve">Часть 11 статьи 20 настоящего Федерального закона </w:t>
      </w:r>
      <w:hyperlink r:id="rId368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3"/>
      </w:pPr>
      <w:r>
        <w:t>11. К лицам, совершившим преступления, могут быть применены принудительные меры медицинского характера по основаниям и в порядке, которые уста</w:t>
      </w:r>
      <w:r>
        <w:t xml:space="preserve">новлены </w:t>
      </w:r>
      <w:hyperlink r:id="rId369" w:history="1">
        <w:r>
          <w:t>федеральным законом</w:t>
        </w:r>
      </w:hyperlink>
      <w:r>
        <w:t>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300" w:name="anchor2012"/>
      <w:bookmarkEnd w:id="300"/>
      <w:r>
        <w:t xml:space="preserve">Статья 20 дополнена частью 12 с 29 июня 2022 г. - </w:t>
      </w:r>
      <w:hyperlink r:id="rId370" w:history="1">
        <w:r>
          <w:t xml:space="preserve">Федеральный </w:t>
        </w:r>
        <w:r>
          <w:t>закон</w:t>
        </w:r>
      </w:hyperlink>
      <w:r>
        <w:t xml:space="preserve"> от 30 декабря 2021 г. N 482-ФЗ</w:t>
      </w:r>
    </w:p>
    <w:p w:rsidR="00C600CD" w:rsidRDefault="00DC3F2B">
      <w:pPr>
        <w:pStyle w:val="a3"/>
      </w:pPr>
      <w:r>
        <w:t xml:space="preserve">12. В случае оказания несовершеннолетнему медицинской помощи лечащий врач обязан проинформировать несовершеннолетнего, достигшего возраста, установленного </w:t>
      </w:r>
      <w:hyperlink r:id="rId371" w:history="1">
        <w:r>
          <w:t>частью 2 статьи 54</w:t>
        </w:r>
      </w:hyperlink>
      <w:r>
        <w:t xml:space="preserve"> настоящего Федера</w:t>
      </w:r>
      <w:r>
        <w:t>льного закона, одного из родителей или иного законного представителя несовершеннолетнего, не достигшего этого возраста, о применяемом лекарственном препарате, в том числе применяемом в соответствии с показателями (характеристиками) лекарственного препарата</w:t>
      </w:r>
      <w:r>
        <w:t>, не указанными в инструкции по его применению, о его безопасности, ожидаемой эффективности, степени риска для пациента, а также о действиях пациента в случае непредвиденных эффектов влияния лекарственного препарата на состояние здоровья пациента.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301" w:name="anchor21"/>
      <w:bookmarkEnd w:id="301"/>
      <w:r>
        <w:t xml:space="preserve">Статья 21 настоящего Федерального закона </w:t>
      </w:r>
      <w:hyperlink r:id="rId372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21</w:t>
      </w:r>
      <w:r>
        <w:t>. Выбор врача и медицинской организации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21 настоящего Федерального закона</w:t>
      </w:r>
    </w:p>
    <w:p w:rsidR="00C600CD" w:rsidRDefault="00DC3F2B">
      <w:pPr>
        <w:pStyle w:val="a3"/>
      </w:pPr>
      <w:bookmarkStart w:id="302" w:name="anchor2110"/>
      <w:bookmarkEnd w:id="302"/>
      <w:r>
        <w:t xml:space="preserve">1. При оказании гражданину </w:t>
      </w:r>
      <w:r>
        <w:t xml:space="preserve">медицинской помощи в рамках </w:t>
      </w:r>
      <w:hyperlink r:id="rId373" w:history="1">
        <w:r>
          <w:t>программы</w:t>
        </w:r>
      </w:hyperlink>
      <w:r>
        <w:t xml:space="preserve"> государственных гарантий бесплатного оказания гражданам медицинской помощи он имеет право на выбор медицинской организации в </w:t>
      </w:r>
      <w:hyperlink r:id="rId374" w:history="1">
        <w:r>
          <w:t>порядке</w:t>
        </w:r>
      </w:hyperlink>
      <w:r>
        <w:t xml:space="preserve">, утвержденном уполномоченным федеральным органом исполнительной власти, и на выбор врача с учетом согласия врача. </w:t>
      </w:r>
      <w:hyperlink r:id="rId375" w:history="1">
        <w:r>
          <w:t>Особенности выбора</w:t>
        </w:r>
      </w:hyperlink>
      <w:r>
        <w:t xml:space="preserve"> мед</w:t>
      </w:r>
      <w:r>
        <w:t xml:space="preserve">ицинской организации гражданами, проживающими в закрытых административно-территориальных образованиях, на территориях с опасными для здоровья человека физическими, химическими и биологическими факторами, включенных в соответствующий </w:t>
      </w:r>
      <w:hyperlink r:id="rId376" w:history="1">
        <w:r>
          <w:t>перечень</w:t>
        </w:r>
      </w:hyperlink>
      <w:r>
        <w:t xml:space="preserve">, а также работниками организаций, включенных в </w:t>
      </w:r>
      <w:hyperlink r:id="rId377" w:history="1">
        <w:r>
          <w:t>перечень</w:t>
        </w:r>
      </w:hyperlink>
      <w:r>
        <w:t xml:space="preserve"> организаций отдельных отраслей промышленности с особо опасными условиями труд</w:t>
      </w:r>
      <w:r>
        <w:t>а, устанавливаются Правительством Российской Федерации.</w:t>
      </w:r>
    </w:p>
    <w:p w:rsidR="00C600CD" w:rsidRDefault="00DC3F2B">
      <w:pPr>
        <w:pStyle w:val="a3"/>
      </w:pPr>
      <w:bookmarkStart w:id="303" w:name="anchor2120"/>
      <w:bookmarkEnd w:id="303"/>
      <w:r>
        <w:t>2. Для получения первичной медико-санитарной помощи гражданин выбирает медицинскую организацию, в том числе по территориально-участковому принципу, не чаще чем один раз в год (за исключением случаев и</w:t>
      </w:r>
      <w:r>
        <w:t>зменения места жительства или места пребывания гражданина). В выбранной медицинской организации гражданин осуществляет выбор не чаще чем один раз в год (за исключением случаев замены медицинской организации) врача-терапевта, врача-терапевта участкового, вр</w:t>
      </w:r>
      <w:r>
        <w:t>ача-педиатра, врача-педиатра участкового, врача общей практики (семейного врача) или фельдшера путем подачи заявления лично или через своего представителя на имя руководителя медицинской организации.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 xml:space="preserve">См. </w:t>
      </w:r>
      <w:hyperlink r:id="rId378" w:history="1">
        <w:r>
          <w:t>часть 16 стат</w:t>
        </w:r>
        <w:r>
          <w:t>ьи 100</w:t>
        </w:r>
      </w:hyperlink>
      <w:r>
        <w:t xml:space="preserve"> настоящего Федерального закона</w:t>
      </w:r>
    </w:p>
    <w:p w:rsidR="00C600CD" w:rsidRDefault="00DC3F2B">
      <w:pPr>
        <w:pStyle w:val="a3"/>
      </w:pPr>
      <w:bookmarkStart w:id="304" w:name="anchor2130"/>
      <w:bookmarkEnd w:id="304"/>
      <w:r>
        <w:t>3. Оказание первичной специализированной медико-санитарной помощи осуществляется:</w:t>
      </w:r>
    </w:p>
    <w:p w:rsidR="00C600CD" w:rsidRDefault="00DC3F2B">
      <w:pPr>
        <w:pStyle w:val="a3"/>
      </w:pPr>
      <w:bookmarkStart w:id="305" w:name="anchor2131"/>
      <w:bookmarkEnd w:id="305"/>
      <w:r>
        <w:t>1) по направлению врача-терапевта участкового, врача-педиатра участкового, врача общей практики (семейного врача), фельдшера, врача-спец</w:t>
      </w:r>
      <w:r>
        <w:t>иалиста;</w:t>
      </w:r>
    </w:p>
    <w:p w:rsidR="00C600CD" w:rsidRDefault="00DC3F2B">
      <w:pPr>
        <w:pStyle w:val="a3"/>
      </w:pPr>
      <w:bookmarkStart w:id="306" w:name="anchor2132"/>
      <w:bookmarkEnd w:id="306"/>
      <w:r>
        <w:t xml:space="preserve">2) в случае самостоятельного обращения гражданина в медицинскую организацию, в том числе организацию, выбранную им в соответствии с </w:t>
      </w:r>
      <w:hyperlink r:id="rId379" w:history="1">
        <w:r>
          <w:t>частью 2</w:t>
        </w:r>
      </w:hyperlink>
      <w:r>
        <w:t xml:space="preserve"> настоящей статьи, с учетом порядков оказания медицинской помощи.</w:t>
      </w:r>
    </w:p>
    <w:p w:rsidR="00C600CD" w:rsidRDefault="00DC3F2B">
      <w:pPr>
        <w:pStyle w:val="a3"/>
      </w:pPr>
      <w:bookmarkStart w:id="307" w:name="anchor2140"/>
      <w:bookmarkEnd w:id="307"/>
      <w:r>
        <w:t>4. Для получ</w:t>
      </w:r>
      <w:r>
        <w:t>ения специализированной медицинской помощи в плановой форме выбор медицинской организации осуществляется по направлению лечащего врача. В случае, если в реализации территориальной программы государственных гарантий бесплатного оказания гражданам медицинско</w:t>
      </w:r>
      <w:r>
        <w:t>й помощи принимают участие несколько медицинских организаций, оказывающих медицинскую помощь по соответствующему профилю, лечащий врач обязан проинформировать гражданина о возможности выбора медицинской организации с учетом выполнения условий оказания меди</w:t>
      </w:r>
      <w:r>
        <w:t>цинской помощи, установленных территориальной программой государственных гарантий бесплатного оказания гражданам медицинской помощи.</w:t>
      </w:r>
    </w:p>
    <w:p w:rsidR="00C600CD" w:rsidRDefault="00DC3F2B">
      <w:pPr>
        <w:pStyle w:val="a3"/>
      </w:pPr>
      <w:bookmarkStart w:id="308" w:name="anchor2150"/>
      <w:bookmarkEnd w:id="308"/>
      <w:r>
        <w:t xml:space="preserve">5. Медицинская помощь в неотложной или экстренной форме оказывается гражданам с учетом соблюдения установленных требований </w:t>
      </w:r>
      <w:r>
        <w:t>к срокам ее оказания.</w:t>
      </w:r>
    </w:p>
    <w:p w:rsidR="00C600CD" w:rsidRDefault="00DC3F2B">
      <w:pPr>
        <w:pStyle w:val="a3"/>
      </w:pPr>
      <w:bookmarkStart w:id="309" w:name="anchor2160"/>
      <w:bookmarkEnd w:id="309"/>
      <w:r>
        <w:t xml:space="preserve">6. При оказании гражданину медицинской помощи в рамках </w:t>
      </w:r>
      <w:hyperlink r:id="rId380" w:history="1">
        <w:r>
          <w:t>программы</w:t>
        </w:r>
      </w:hyperlink>
      <w:r>
        <w:t xml:space="preserve"> государственных гарантий бесплатного оказания гражданам медицинской помощи выбор медицинской организац</w:t>
      </w:r>
      <w:r>
        <w:t xml:space="preserve">ии (за исключением случаев оказания скорой медицинской помощи) за пределами территории субъекта Российской Федерации, в котором проживает гражданин, осуществляется в </w:t>
      </w:r>
      <w:hyperlink r:id="rId381" w:history="1">
        <w:r>
          <w:t>порядке</w:t>
        </w:r>
      </w:hyperlink>
      <w:r>
        <w:t>, устанавлив</w:t>
      </w:r>
      <w:r>
        <w:t>аемом уполномоченным федеральным органом исполнительной власти.</w:t>
      </w:r>
    </w:p>
    <w:p w:rsidR="00C600CD" w:rsidRDefault="00DC3F2B">
      <w:pPr>
        <w:pStyle w:val="a3"/>
      </w:pPr>
      <w:bookmarkStart w:id="310" w:name="anchor2170"/>
      <w:bookmarkEnd w:id="310"/>
      <w:r>
        <w:t>7. При выборе врача и медицинской организации гражданин имеет право на получение информации в доступной для него форме, в том числе размещенной в информационно-телекоммуникационной сети "Интер</w:t>
      </w:r>
      <w:r>
        <w:t>нет" (далее - сеть "Интернет"), о медицинской организации, об осуществляемой ею медицинской деятельности и о врачах, об уровне их образования и квалификации.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311" w:name="anchor2180"/>
      <w:bookmarkEnd w:id="311"/>
      <w:r>
        <w:t xml:space="preserve">Часть 8 изменена с 11 мая 2021 г. - </w:t>
      </w:r>
      <w:hyperlink r:id="rId382" w:history="1">
        <w:r>
          <w:t>Федеральный закон</w:t>
        </w:r>
      </w:hyperlink>
      <w:r>
        <w:t xml:space="preserve"> от 30 апреля 2021 г. N 131-ФЗ</w:t>
      </w:r>
    </w:p>
    <w:p w:rsidR="00C600CD" w:rsidRDefault="00DC3F2B">
      <w:pPr>
        <w:pStyle w:val="a8"/>
      </w:pPr>
      <w:hyperlink r:id="rId383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8. Выбор врача и медицинской организации военнослужащими и лицами, приравненными </w:t>
      </w:r>
      <w:r>
        <w:t xml:space="preserve">по медицинскому обеспечению к военнослужащим, гражданами, проходящими альтернативную гражданскую службу, гражданами, подлежащими призыву на военную службу или направляемыми на альтернативную гражданскую службу, и гражданами, поступающими на военную службу </w:t>
      </w:r>
      <w:r>
        <w:t xml:space="preserve">по контракту или приравненную к ней службу, осуществляется с учетом особенностей оказания медицинской помощи, установленных </w:t>
      </w:r>
      <w:hyperlink r:id="rId384" w:history="1">
        <w:r>
          <w:t>статьей 25</w:t>
        </w:r>
      </w:hyperlink>
      <w:r>
        <w:t xml:space="preserve"> настоящего Федерального закона, а также с учетом особенностей, установленных </w:t>
      </w:r>
      <w:hyperlink r:id="rId385" w:history="1">
        <w:r>
          <w:t>Федеральным законом</w:t>
        </w:r>
      </w:hyperlink>
      <w:r>
        <w:t xml:space="preserve"> от 28 марта 1998 года N 53-ФЗ "О воинской обязанности и военной службе".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312" w:name="anchor2181"/>
      <w:bookmarkEnd w:id="312"/>
      <w:r>
        <w:t>Статья 21 дополнена частью 8</w:t>
      </w:r>
      <w:r>
        <w:rPr>
          <w:vertAlign w:val="superscript"/>
        </w:rPr>
        <w:t> 1</w:t>
      </w:r>
      <w:r>
        <w:t xml:space="preserve"> с 11 мая 2021 г. - </w:t>
      </w:r>
      <w:hyperlink r:id="rId386" w:history="1">
        <w:r>
          <w:t>Федеральный закон</w:t>
        </w:r>
      </w:hyperlink>
      <w:r>
        <w:t xml:space="preserve"> от 30 апреля 2021 г. N 131-ФЗ</w:t>
      </w:r>
    </w:p>
    <w:p w:rsidR="00C600CD" w:rsidRDefault="00DC3F2B">
      <w:pPr>
        <w:pStyle w:val="a3"/>
      </w:pPr>
      <w:r>
        <w:t xml:space="preserve">8.1. Выбор врача и медицинской организации задержанными, заключенными под стражу, отбывающими наказание в виде ограничения свободы, ареста, </w:t>
      </w:r>
      <w:r>
        <w:t xml:space="preserve">лишения свободы либо административного ареста, осуществляется с учетом особенностей оказания медицинской помощи, установленных </w:t>
      </w:r>
      <w:hyperlink r:id="rId387" w:history="1">
        <w:r>
          <w:t>статьей 26</w:t>
        </w:r>
      </w:hyperlink>
      <w:r>
        <w:t xml:space="preserve"> настоящего Федерального закона.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313" w:name="anchor2190"/>
    <w:bookmarkEnd w:id="313"/>
    <w:p w:rsidR="00C600CD" w:rsidRDefault="00DC3F2B">
      <w:pPr>
        <w:pStyle w:val="a8"/>
      </w:pPr>
      <w:r>
        <w:fldChar w:fldCharType="begin"/>
      </w:r>
      <w:r>
        <w:instrText xml:space="preserve"> HYPERLINK  "http://ivo.garant.</w:instrText>
      </w:r>
      <w:r>
        <w:instrText xml:space="preserve">ru/document/redirect/70405818/1532"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 июля 2013 г. N 185-ФЗ статья 21 настоящего Федерального закона дополнена частью 9, </w:t>
      </w:r>
      <w:hyperlink r:id="rId388" w:history="1">
        <w:r>
          <w:t>вступающей в силу</w:t>
        </w:r>
      </w:hyperlink>
      <w:r>
        <w:t xml:space="preserve"> с 1 сентября 2013 г.</w:t>
      </w:r>
    </w:p>
    <w:p w:rsidR="00C600CD" w:rsidRDefault="00DC3F2B">
      <w:pPr>
        <w:pStyle w:val="a3"/>
      </w:pPr>
      <w:r>
        <w:t>9.</w:t>
      </w:r>
      <w:r>
        <w:t xml:space="preserve">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</w:t>
      </w:r>
      <w:r>
        <w:t>праве отказаться от участия обучающихся в оказании ему медицинской помощи. В этом случае медицинская организация обязана оказать такому пациенту медицинскую помощь без участия обучающихся.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314" w:name="anchor22"/>
      <w:bookmarkEnd w:id="314"/>
      <w:r>
        <w:t xml:space="preserve">Статья 22 настоящего Федерального закона </w:t>
      </w:r>
      <w:hyperlink r:id="rId389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22.</w:t>
      </w:r>
      <w:r>
        <w:t xml:space="preserve"> Информация о состоянии здоровья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22 настоящего Федерального закона</w:t>
      </w:r>
    </w:p>
    <w:p w:rsidR="00C600CD" w:rsidRDefault="00DC3F2B">
      <w:pPr>
        <w:pStyle w:val="a3"/>
      </w:pPr>
      <w:bookmarkStart w:id="315" w:name="anchor2201"/>
      <w:bookmarkEnd w:id="315"/>
      <w:r>
        <w:t>1. Каждый имеет право получить в доступной для него форме имеющуюся в медицинской организации инфор</w:t>
      </w:r>
      <w:r>
        <w:t xml:space="preserve">мацию о состоянии своего здоровья, в том числе сведения о результатах медицинского обследования, наличии заболевания, об установленном диагнозе и о прогнозе развития заболевания, методах оказания медицинской помощи, связанном с ними риске, возможных видах </w:t>
      </w:r>
      <w:r>
        <w:t>медицинского вмешательства, его последствиях и результатах оказания медицинской помощи.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316" w:name="anchor2202"/>
      <w:bookmarkEnd w:id="316"/>
      <w:r>
        <w:t xml:space="preserve">Часть 2 изменена с 11 августа 2020 г. - </w:t>
      </w:r>
      <w:hyperlink r:id="rId390" w:history="1">
        <w:r>
          <w:t>Федеральный закон</w:t>
        </w:r>
      </w:hyperlink>
      <w:r>
        <w:t xml:space="preserve"> от 31 июля 2020 г</w:t>
      </w:r>
      <w:r>
        <w:t>. N 271-ФЗ</w:t>
      </w:r>
    </w:p>
    <w:p w:rsidR="00C600CD" w:rsidRDefault="00DC3F2B">
      <w:pPr>
        <w:pStyle w:val="a8"/>
      </w:pPr>
      <w:hyperlink r:id="rId391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2. Информация о состоянии здоровья предоставляется пациенту лично лечащим врачом или другими медицинскими работниками, принимающими непосредственное уч</w:t>
      </w:r>
      <w:r>
        <w:t xml:space="preserve">астие в медицинском обследовании и лечении. В отношении лиц, не достигших возраста, установленного в </w:t>
      </w:r>
      <w:hyperlink r:id="rId392" w:history="1">
        <w:r>
          <w:t>части 2 статьи 54</w:t>
        </w:r>
      </w:hyperlink>
      <w:r>
        <w:t xml:space="preserve"> настоящего Федерального закона, и граждан, признанных в установленном </w:t>
      </w:r>
      <w:hyperlink r:id="rId393" w:history="1">
        <w:r>
          <w:t>законом</w:t>
        </w:r>
      </w:hyperlink>
      <w:r>
        <w:t xml:space="preserve"> порядке недееспособными, информация о состоянии здоровья предоставляется их законным представителям. В отношении лиц, достигших возраста, установленного частью 2 статьи 54 настоящего Федерального закона, но не приобретш</w:t>
      </w:r>
      <w:r>
        <w:t>их дееспособность в полном объеме, информация о состоянии здоровья предоставляется этим лицам, а также до достижения этими лицами совершеннолетия их законным представителям.</w:t>
      </w:r>
    </w:p>
    <w:p w:rsidR="00C600CD" w:rsidRDefault="00DC3F2B">
      <w:pPr>
        <w:pStyle w:val="a3"/>
      </w:pPr>
      <w:bookmarkStart w:id="317" w:name="anchor2203"/>
      <w:bookmarkEnd w:id="317"/>
      <w:r>
        <w:t>3. Информация о состоянии здоровья не может быть предоставлена пациенту против его</w:t>
      </w:r>
      <w:r>
        <w:t xml:space="preserve"> воли. В случае неблагоприятного прогноза развития заболевания информация должна сообщаться в деликатной форме гражданину или его супругу (супруге), одному из близких родственников (детям, родителям, усыновленным, усыновителям, родным братьям и родным сест</w:t>
      </w:r>
      <w:r>
        <w:t>рам, внукам, дедушкам, бабушкам), если пациент не запретил сообщать им об этом и (или) не определил иное лицо, которому должна быть передана такая информация.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318" w:name="anchor2204"/>
      <w:bookmarkEnd w:id="318"/>
      <w:r>
        <w:t xml:space="preserve">Часть 4 изменена с 2 июля 2021 г. - </w:t>
      </w:r>
      <w:hyperlink r:id="rId394" w:history="1">
        <w:r>
          <w:t>Федеральный закон</w:t>
        </w:r>
      </w:hyperlink>
      <w:r>
        <w:t xml:space="preserve"> от 2 июля 2021 г. N 315-ФЗ</w:t>
      </w:r>
    </w:p>
    <w:p w:rsidR="00C600CD" w:rsidRDefault="00DC3F2B">
      <w:pPr>
        <w:pStyle w:val="a8"/>
      </w:pPr>
      <w:hyperlink r:id="rId395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4. Пациент либо его законный представитель имеет право непосредственно знакомиться</w:t>
      </w:r>
      <w:r>
        <w:t xml:space="preserve"> с медицинской документацией, отражающей состояние его здоровья, и получать на основании такой документации консультации у других специалистов. Супруг (супруга), близкие родственники (дети, родители, усыновленные, усыновители, родные братья и родные сестры</w:t>
      </w:r>
      <w:r>
        <w:t xml:space="preserve">, внуки, дедушки, бабушки) либо иные лица, указанные пациентом или его законным представителем в письменном согласии на разглашение сведений, составляющих врачебную тайну, или информированном добровольном согласии на медицинское вмешательство, имеют право </w:t>
      </w:r>
      <w:r>
        <w:t xml:space="preserve">непосредственно знакомиться с медицинской документацией пациента, в том числе после его смерти, если пациент или его законный представитель не запретил разглашение сведений, составляющих врачебную тайну. </w:t>
      </w:r>
      <w:hyperlink r:id="rId396" w:history="1">
        <w:r>
          <w:t>Порядок</w:t>
        </w:r>
      </w:hyperlink>
      <w:r>
        <w:t xml:space="preserve"> ознакомления с медицинской документацией пациента устанавливается уполномоченным федеральным органом исполнительной власти.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319" w:name="anchor2205"/>
      <w:bookmarkEnd w:id="319"/>
      <w:r>
        <w:t xml:space="preserve">Часть 5 изменена с 2 июля 2021 г. - </w:t>
      </w:r>
      <w:hyperlink r:id="rId397" w:history="1">
        <w:r>
          <w:t>Федеральный закон</w:t>
        </w:r>
      </w:hyperlink>
      <w:r>
        <w:t xml:space="preserve"> от 2 июля 2021 г. N 315-ФЗ</w:t>
      </w:r>
    </w:p>
    <w:p w:rsidR="00C600CD" w:rsidRDefault="00DC3F2B">
      <w:pPr>
        <w:pStyle w:val="a8"/>
      </w:pPr>
      <w:hyperlink r:id="rId398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5. Пациент либо его законный представитель имеет </w:t>
      </w:r>
      <w:r>
        <w:t>право по запросу, направленному в том числе в электронной форме, получать отражающие состояние здоровья пациента медицинские документы (их копии) и выписки из них, в том числе в форме электронных документов. Супруг (супруга), близкие родственники (дети, ро</w:t>
      </w:r>
      <w:r>
        <w:t xml:space="preserve">дители, усыновленные, усыновители, родные братья и родные сестры, внуки, дедушки, бабушки) либо иные лица, указанные пациентом или его законным представителем в письменном согласии на разглашение сведений, составляющих врачебную тайну, или информированном </w:t>
      </w:r>
      <w:r>
        <w:t>добровольном согласии на медицинское вмешательство, имеют право получать медицинские документы (их копии) и выписки из них, в том числе после его смерти, если пациент или его законный представитель не запретил разглашение сведений, составляющих врачебную т</w:t>
      </w:r>
      <w:r>
        <w:t>айну. Порядок и сроки предоставления медицинских документов (их копий) и выписок из них устанавливаются уполномоченным федеральным органом исполнительной власти.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320" w:name="anchor23"/>
      <w:bookmarkEnd w:id="320"/>
      <w:r>
        <w:t xml:space="preserve">Статья 23 настоящего Федерального закона </w:t>
      </w:r>
      <w:hyperlink r:id="rId399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23</w:t>
      </w:r>
      <w:r>
        <w:t>. Информация о факторах, влияющих на здоровье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23 настоящего Федерального закона</w:t>
      </w:r>
    </w:p>
    <w:p w:rsidR="00C600CD" w:rsidRDefault="00DC3F2B">
      <w:pPr>
        <w:pStyle w:val="a3"/>
      </w:pPr>
      <w:r>
        <w:t xml:space="preserve">Граждане имеют право на получение достоверной и своевременной информации о факторах, способствующих сохранению </w:t>
      </w:r>
      <w:r>
        <w:t>здоровья или оказывающих на него вредное влияние, включая информацию о санитарно-эпидемиологическом благополучии района проживания, состоянии среды обитания, рациональных нормах питания, качестве и безопасности продукции производственно-технического назнач</w:t>
      </w:r>
      <w:r>
        <w:t>ения, пищевых продуктов, товаров для личных и бытовых нужд, потенциальной опасности для здоровья человека выполняемых работ и оказываемых услуг. Такая информация предоставляется органами государственной власти и органами местного самоуправления в соответст</w:t>
      </w:r>
      <w:r>
        <w:t xml:space="preserve">вии с их полномочиями, а также организациями в </w:t>
      </w:r>
      <w:hyperlink r:id="rId400" w:history="1">
        <w:r>
          <w:t>порядке</w:t>
        </w:r>
      </w:hyperlink>
      <w:r>
        <w:t>, предусмотренном законодательством Российской Федерации.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321" w:name="anchor24"/>
      <w:bookmarkEnd w:id="321"/>
      <w:r>
        <w:t xml:space="preserve">Статья 24 настоящего Федерального закона </w:t>
      </w:r>
      <w:hyperlink r:id="rId401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24</w:t>
      </w:r>
      <w:r>
        <w:t>. Права работников, занятых на отдельных видах работ, на охрану здоровья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24 настоящего Федерального закона</w:t>
      </w:r>
    </w:p>
    <w:p w:rsidR="00C600CD" w:rsidRDefault="00DC3F2B">
      <w:pPr>
        <w:pStyle w:val="a3"/>
      </w:pPr>
      <w:bookmarkStart w:id="322" w:name="anchor241"/>
      <w:bookmarkEnd w:id="322"/>
      <w:r>
        <w:t>1. В целях охраны здоровья и сохранения способности к труду, предупр</w:t>
      </w:r>
      <w:r>
        <w:t>еждения и своевременного выявления профессиональных заболеваний работники, занятые на работах с вредными и (или) опасными производственными факторами, а также в случаях, предусмотренных законодательством Российской Федерации, работники, занятые на отдельны</w:t>
      </w:r>
      <w:r>
        <w:t>х видах работ, проходят обязательные медицинские осмотры.</w:t>
      </w:r>
    </w:p>
    <w:p w:rsidR="00C600CD" w:rsidRDefault="00DC3F2B">
      <w:pPr>
        <w:pStyle w:val="a3"/>
      </w:pPr>
      <w:bookmarkStart w:id="323" w:name="anchor242"/>
      <w:bookmarkEnd w:id="323"/>
      <w:r>
        <w:t xml:space="preserve">2. </w:t>
      </w:r>
      <w:hyperlink r:id="rId402" w:history="1">
        <w:r>
          <w:t>Перечень</w:t>
        </w:r>
      </w:hyperlink>
      <w:r>
        <w:t xml:space="preserve"> вредных и (или) опасных производственных факторов и работ, при выполнении которых проводятся обязательные предварит</w:t>
      </w:r>
      <w:r>
        <w:t>ельные медицинские осмотры при поступлении на работу и периодические медицинские осмотры, утверждается уполномоченным федеральным органом исполнительной власти.</w:t>
      </w:r>
    </w:p>
    <w:p w:rsidR="00C600CD" w:rsidRDefault="00DC3F2B">
      <w:pPr>
        <w:pStyle w:val="a3"/>
      </w:pPr>
      <w:bookmarkStart w:id="324" w:name="anchor243"/>
      <w:bookmarkEnd w:id="324"/>
      <w:r>
        <w:t>3. В случае выявления при проведении обязательных медицинских осмотров медицинских противопоказ</w:t>
      </w:r>
      <w:r>
        <w:t>аний к осуществлению отдельных видов работ, перечень которых устанавливается уполномоченным федеральным органом исполнительной власти, работник может быть признан врачебной комиссией медицинской организации на основании результатов экспертизы профессиональ</w:t>
      </w:r>
      <w:r>
        <w:t>ной пригодности временно или постоянно непригодным по состоянию здоровья к выполнению отдельных видов работ.</w:t>
      </w:r>
    </w:p>
    <w:p w:rsidR="00C600CD" w:rsidRDefault="00DC3F2B">
      <w:pPr>
        <w:pStyle w:val="a3"/>
      </w:pPr>
      <w:bookmarkStart w:id="325" w:name="anchor244"/>
      <w:bookmarkEnd w:id="325"/>
      <w:r>
        <w:t>4. В целях охраны здоровья работодатели вправе вводить в штат должности медицинских работников и создавать подразделения (кабинет врача, здравпункт</w:t>
      </w:r>
      <w:r>
        <w:t>, медицинский кабинет, медицинскую часть и другие подразделения), оказывающие медицинскую помощь работникам организации. Порядок организации деятельности таких подразделений и медицинских работников устанавливается уполномоченным федеральным органом исполн</w:t>
      </w:r>
      <w:r>
        <w:t>ительной власти.</w:t>
      </w:r>
    </w:p>
    <w:p w:rsidR="00C600CD" w:rsidRDefault="00DC3F2B">
      <w:pPr>
        <w:pStyle w:val="a3"/>
      </w:pPr>
      <w:bookmarkStart w:id="326" w:name="anchor245"/>
      <w:bookmarkEnd w:id="326"/>
      <w:r>
        <w:t>5. Работодатели обязаны обеспечивать условия для прохождения работниками медицинских осмотров и диспансеризации, а также беспрепятственно отпускать работников для их прохождения.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327" w:name="anchor25"/>
      <w:bookmarkEnd w:id="327"/>
      <w:r>
        <w:t xml:space="preserve">Статья 25 настоящего Федерального закона </w:t>
      </w:r>
      <w:hyperlink r:id="rId403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25</w:t>
      </w:r>
      <w:r>
        <w:t>. Права военнослужащих и лиц, приравненных по медицинскому обеспечению к военнослужащим, а также граждан, проходящих альтернативную гражданскую службу, граждан, подлежащих призыву на военную сл</w:t>
      </w:r>
      <w:r>
        <w:t>ужбу (направляемых на альтернативную гражданскую службу), и граждан, поступающих на военную службу или приравненную к ней службу по контракту, на охрану здоровья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25 настоящего Федерального закона</w:t>
      </w:r>
    </w:p>
    <w:p w:rsidR="00C600CD" w:rsidRDefault="00DC3F2B">
      <w:pPr>
        <w:pStyle w:val="a3"/>
      </w:pPr>
      <w:bookmarkStart w:id="328" w:name="anchor251"/>
      <w:bookmarkEnd w:id="328"/>
      <w:r>
        <w:t>1. Военнослужащие и лица, п</w:t>
      </w:r>
      <w:r>
        <w:t>риравненные по медицинскому обеспечению к военнослужащим (далее - военнослужащие и приравненные к ним лица), а также граждане, проходящие альтернативную гражданскую службу, имеют право на прохождение военно-врачебной экспертизы для определения годности к в</w:t>
      </w:r>
      <w:r>
        <w:t>оенной службе или приравненной к ней службе и для досрочного увольнения с военной службы или приравненной к ней службы на основании заключения военно-врачебной комиссии.</w:t>
      </w:r>
    </w:p>
    <w:p w:rsidR="00C600CD" w:rsidRDefault="00DC3F2B">
      <w:pPr>
        <w:pStyle w:val="a3"/>
      </w:pPr>
      <w:bookmarkStart w:id="329" w:name="anchor252"/>
      <w:bookmarkEnd w:id="329"/>
      <w:r>
        <w:t>2. Граждане, подлежащие призыву на военную службу или направляемые на альтернативную г</w:t>
      </w:r>
      <w:r>
        <w:t xml:space="preserve">ражданскую службу, и граждане, поступающие на военную службу или приравненную к ней службу по контракту, проходят медицинское освидетельствование в порядке, предусмотренном </w:t>
      </w:r>
      <w:hyperlink r:id="rId404" w:history="1">
        <w:r>
          <w:t>статьей 61</w:t>
        </w:r>
      </w:hyperlink>
      <w:r>
        <w:t xml:space="preserve"> настоящего Федерального закона, и имеют право</w:t>
      </w:r>
      <w:r>
        <w:t xml:space="preserve">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330" w:name="anchor253"/>
    <w:bookmarkEnd w:id="330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"http://ivo.garant.ru/document/redirect/70670090/3321"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4 июня 2014 г. N 145-ФЗ в часть 3 статьи 25 настоящего Федерального закона внесены изменения, </w:t>
      </w:r>
      <w:hyperlink r:id="rId405" w:history="1">
        <w:r>
          <w:t>вс</w:t>
        </w:r>
        <w:r>
          <w:t>тупающие в силу</w:t>
        </w:r>
      </w:hyperlink>
      <w:r>
        <w:t xml:space="preserve"> с 1 января 2017 г.</w:t>
      </w:r>
    </w:p>
    <w:p w:rsidR="00C600CD" w:rsidRDefault="00DC3F2B">
      <w:pPr>
        <w:pStyle w:val="a8"/>
      </w:pPr>
      <w:hyperlink r:id="rId406" w:history="1">
        <w:r>
          <w:t>См. текст части в предыдущей редакции</w:t>
        </w:r>
      </w:hyperlink>
    </w:p>
    <w:p w:rsidR="00C600CD" w:rsidRDefault="00DC3F2B">
      <w:pPr>
        <w:pStyle w:val="a3"/>
      </w:pPr>
      <w:r>
        <w:t>3. Военнослужащие и приравненные к ним лица имеют право на получение медицинской помощи в ведомственных медицински</w:t>
      </w:r>
      <w:r>
        <w:t>х организациях, а при их отсутствии или при отсутствии в ведомственных медицинских организациях отделений соответствующего профиля, специалистов либо специального медицинского оборудования - на получение медицинской помощи в порядке, установленном Правител</w:t>
      </w:r>
      <w:r>
        <w:t xml:space="preserve">ьством Российской Федерации, за счет бюджетных ассигнований федерального бюджета, предусмотренных на эти цели федеральным органам исполнительной власти и федеральным государственным органам, в которых </w:t>
      </w:r>
      <w:hyperlink r:id="rId407" w:history="1">
        <w:r>
          <w:t>федеральным законом</w:t>
        </w:r>
      </w:hyperlink>
      <w:r>
        <w:t xml:space="preserve"> предусмотрена военная служба или приравненная к ней служба.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331" w:name="anchor254"/>
    <w:bookmarkEnd w:id="331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"http://ivo.garant.ru/document/redirect/70670090/3322"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4 июня 2014 г. N 145-ФЗ в часть 4 статьи 25 н</w:t>
      </w:r>
      <w:r>
        <w:t xml:space="preserve">астоящего Федерального закона внесены изменения, </w:t>
      </w:r>
      <w:hyperlink r:id="rId408" w:history="1">
        <w:r>
          <w:t>вступающие в силу</w:t>
        </w:r>
      </w:hyperlink>
      <w:r>
        <w:t xml:space="preserve"> с 1 января 2017 г.</w:t>
      </w:r>
    </w:p>
    <w:p w:rsidR="00C600CD" w:rsidRDefault="00DC3F2B">
      <w:pPr>
        <w:pStyle w:val="a8"/>
      </w:pPr>
      <w:hyperlink r:id="rId409" w:history="1">
        <w:r>
          <w:t xml:space="preserve">См. текст части в предыдущей </w:t>
        </w:r>
        <w:r>
          <w:t>редакции</w:t>
        </w:r>
      </w:hyperlink>
    </w:p>
    <w:p w:rsidR="00C600CD" w:rsidRDefault="00DC3F2B">
      <w:pPr>
        <w:pStyle w:val="a3"/>
      </w:pPr>
      <w:r>
        <w:t>4. Порядок организации медицинской помощи военнослужащим и приравненным к ним лицам устанавливается Правительством Российской Федерации, особенности организации оказания медицинской помощи военнослужащим и приравненным к ним лицам, в том числе пор</w:t>
      </w:r>
      <w:r>
        <w:t>ядок их освобождения от исполнения обязанностей военной службы (служебных обязанностей) в связи с заболеванием и иными причинами, устанавливаются федеральными органами исполнительной власти и федеральными государственными органами, в которых федеральным за</w:t>
      </w:r>
      <w:r>
        <w:t>коном предусмотрена военная служба или приравненная к ней служба.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332" w:name="anchor255"/>
      <w:bookmarkEnd w:id="332"/>
      <w:r>
        <w:t xml:space="preserve">Часть 5 изменена с 31 января 2019 г. - </w:t>
      </w:r>
      <w:hyperlink r:id="rId410" w:history="1">
        <w:r>
          <w:t>Федеральный закон</w:t>
        </w:r>
      </w:hyperlink>
      <w:r>
        <w:t xml:space="preserve"> от 3 августа 2018 г. N 309-ФЗ</w:t>
      </w:r>
    </w:p>
    <w:p w:rsidR="00C600CD" w:rsidRDefault="00DC3F2B">
      <w:pPr>
        <w:pStyle w:val="a8"/>
      </w:pPr>
      <w:hyperlink r:id="rId411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5. Граждане при постановке их на воинский учет, призыве или поступлении на военную службу по контракту или приравненную к ней службу, поступлении в военные профессиональные</w:t>
      </w:r>
      <w:r>
        <w:t xml:space="preserve"> образовательные организации или военные образовательные организации высшего образования,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</w:t>
      </w:r>
      <w:r>
        <w:t>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сержантов, старшин запаса либо программе военной подготовки солдат, матросов запаса, призыве на военные сборы, а т</w:t>
      </w:r>
      <w:r>
        <w:t>акже граждане, направляемые на альтернативную гражданскую службу, имеют право на получение медицинской помощи в медицинских организациях в рамках программы государственных гарантий бесплатного оказания гражданам медицинской помощи, за исключением медицинск</w:t>
      </w:r>
      <w:r>
        <w:t>ого освидетельствования в целях определения годности к военной службе или приравненной к ней службе.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333" w:name="anchor256"/>
    <w:bookmarkEnd w:id="333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"http://ivo.garant.ru/document/redirect/70670090/3323"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4 июня 2014 г. N 145-ФЗ в часть 6 ст</w:t>
      </w:r>
      <w:r>
        <w:t xml:space="preserve">атьи 25 настоящего Федерального закона внесены изменения, </w:t>
      </w:r>
      <w:hyperlink r:id="rId412" w:history="1">
        <w:r>
          <w:t>вступающие в силу</w:t>
        </w:r>
      </w:hyperlink>
      <w:r>
        <w:t xml:space="preserve"> с 1 января 2017 г.</w:t>
      </w:r>
    </w:p>
    <w:p w:rsidR="00C600CD" w:rsidRDefault="00DC3F2B">
      <w:pPr>
        <w:pStyle w:val="a8"/>
      </w:pPr>
      <w:hyperlink r:id="rId413" w:history="1">
        <w:r>
          <w:t>См. текст части в преды</w:t>
        </w:r>
        <w:r>
          <w:t>дущей редакции</w:t>
        </w:r>
      </w:hyperlink>
    </w:p>
    <w:p w:rsidR="00C600CD" w:rsidRDefault="00DC3F2B">
      <w:pPr>
        <w:pStyle w:val="a3"/>
      </w:pPr>
      <w:r>
        <w:t>6. Особенности охраны здоровья военнослужащих и приравненных к ним лиц, а также отдельных категорий граждан, проходящих военную службу или приравненную к ней службу в федеральных органах исполнительной власти и федеральных государственных ор</w:t>
      </w:r>
      <w:r>
        <w:t>ганах, в которых федеральным законом предусмотрена военная служба или приравненная к ней служба, определяются законодательством Российской Федерации, регламентирующим деятельность этих органов.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334" w:name="anchor26"/>
      <w:bookmarkEnd w:id="334"/>
      <w:r>
        <w:t xml:space="preserve">Статья 26 настоящего Федерального закона </w:t>
      </w:r>
      <w:hyperlink r:id="rId414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26</w:t>
      </w:r>
      <w:r>
        <w:t>. Права лиц, задержанных, заключенных под стражу, отбывающих наказание в виде ограничения свободы, ареста, лишения свободы либо административного ареста, на получение медицинской помощи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</w:t>
      </w:r>
      <w:r>
        <w:t>м. комментарии к статье 26 настоящего Федерального закона</w:t>
      </w:r>
    </w:p>
    <w:p w:rsidR="00C600CD" w:rsidRDefault="00DC3F2B">
      <w:pPr>
        <w:pStyle w:val="a3"/>
      </w:pPr>
      <w:bookmarkStart w:id="335" w:name="anchor261"/>
      <w:bookmarkEnd w:id="335"/>
      <w:r>
        <w:t>1. Лица, задержанные, заключенные под стражу, отбывающие наказание в виде ограничения свободы, ареста, лишения свободы либо административного ареста, имеют право на оказание медицинской помощи, в то</w:t>
      </w:r>
      <w:r>
        <w:t xml:space="preserve">м числе в необходимых случаях в медицинских организациях государственной системы здравоохранения и муниципальной системы здравоохранения, в соответствии с </w:t>
      </w:r>
      <w:hyperlink r:id="rId415" w:history="1">
        <w:r>
          <w:t>законодательством</w:t>
        </w:r>
      </w:hyperlink>
      <w:r>
        <w:t xml:space="preserve"> Российской </w:t>
      </w:r>
      <w:r>
        <w:t>Федерации.</w:t>
      </w:r>
    </w:p>
    <w:p w:rsidR="00C600CD" w:rsidRDefault="00DC3F2B">
      <w:pPr>
        <w:pStyle w:val="a3"/>
      </w:pPr>
      <w:bookmarkStart w:id="336" w:name="anchor262"/>
      <w:bookmarkEnd w:id="336"/>
      <w:r>
        <w:t xml:space="preserve">2. Беременные женщины, женщины во время родов и в послеродовой период из числа лиц, указанных в </w:t>
      </w:r>
      <w:hyperlink r:id="rId416" w:history="1">
        <w:r>
          <w:t>части 1</w:t>
        </w:r>
      </w:hyperlink>
      <w:r>
        <w:t xml:space="preserve"> настоящей статьи, имеют право на оказание медицинской помощи, в том числе в медицинских организациях охраны матер</w:t>
      </w:r>
      <w:r>
        <w:t>инства и детства.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337" w:name="anchor263"/>
      <w:bookmarkEnd w:id="337"/>
      <w:r>
        <w:t xml:space="preserve">Часть 3 изменена с 1 января 2026 г. - </w:t>
      </w:r>
      <w:hyperlink r:id="rId417" w:history="1">
        <w:r>
          <w:t>Федеральный закон</w:t>
        </w:r>
      </w:hyperlink>
      <w:r>
        <w:t xml:space="preserve"> от 23 июля 2025 г. № 239-ФЗ</w:t>
      </w:r>
    </w:p>
    <w:p w:rsidR="00C600CD" w:rsidRDefault="00DC3F2B">
      <w:pPr>
        <w:pStyle w:val="a8"/>
      </w:pPr>
      <w:hyperlink r:id="rId418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3. При невозможности оказания медицинской помощи в учреждениях уголовно-исполнительной системы и (или) следственных изоляторах органов федеральной службы безопасности лица, заключенные под стражу или отбывающие наказание</w:t>
      </w:r>
      <w:r>
        <w:t xml:space="preserve"> в виде лишения свободы,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здравоохранения, а также на приглашение для проведения консультаций врачей-специалистов указанных</w:t>
      </w:r>
      <w:r>
        <w:t xml:space="preserve"> медицинских организаций в </w:t>
      </w:r>
      <w:hyperlink r:id="rId419" w:history="1">
        <w:r>
          <w:t>порядке</w:t>
        </w:r>
      </w:hyperlink>
      <w:r>
        <w:t>, установленном Правительством Российской Федерации, за счет бюджетных ассигнований федерального бюджета, предусмотренных на эти цели соответственно фед</w:t>
      </w:r>
      <w:r>
        <w:t>еральному органу исполнительной власти, осуществляющему правоприменительные функции, функции по контролю и надзору в сфере исполнения уголовных наказаний в отношении осужденных, и федеральному органу исполнительной власти в области обеспечения безопасности</w:t>
      </w:r>
      <w:r>
        <w:t>.</w:t>
      </w:r>
    </w:p>
    <w:p w:rsidR="00C600CD" w:rsidRDefault="00DC3F2B">
      <w:pPr>
        <w:pStyle w:val="a3"/>
      </w:pPr>
      <w:bookmarkStart w:id="338" w:name="anchor264"/>
      <w:bookmarkEnd w:id="338"/>
      <w:r>
        <w:t xml:space="preserve">4.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уголовно-исполнительной системы осуществляется охрана лиц, указанных в </w:t>
      </w:r>
      <w:hyperlink r:id="rId420" w:history="1">
        <w:r>
          <w:t>части 3</w:t>
        </w:r>
      </w:hyperlink>
      <w:r>
        <w:t xml:space="preserve"> настоящей статьи, и при необходимости круглосуточное наблюдение в целях обеспечения безопасности указанных лиц, медицинских работников, а также иных лиц, находящихся в медицинских организациях государственной и муниципальной си</w:t>
      </w:r>
      <w:r>
        <w:t>стем здравоохранения,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наказаний, совместно с упо</w:t>
      </w:r>
      <w:r>
        <w:t>лномоченным федеральным органом исполнительной власти.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339" w:name="anchor2641"/>
      <w:bookmarkEnd w:id="339"/>
      <w:r>
        <w:t xml:space="preserve">Статья 26 дополнена частью 4.1 с 1 января 2026 г. - </w:t>
      </w:r>
      <w:hyperlink r:id="rId421" w:history="1">
        <w:r>
          <w:t>Федеральный закон</w:t>
        </w:r>
      </w:hyperlink>
      <w:r>
        <w:t xml:space="preserve"> от 23 июля 2025 г. № 239-ФЗ</w:t>
      </w:r>
    </w:p>
    <w:p w:rsidR="00C600CD" w:rsidRDefault="00DC3F2B">
      <w:pPr>
        <w:pStyle w:val="a3"/>
      </w:pPr>
      <w:r>
        <w:t>4.1. Пр</w:t>
      </w:r>
      <w:r>
        <w:t>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федеральной службы безопасности осуществляются охрана лиц, заключенных под стражу или отбывающих н</w:t>
      </w:r>
      <w:r>
        <w:t>аказание в следственных изоляторах органов федеральной службы безопасности, и при необходимости круглосуточное наблюдение в целях обеспечения безопасности указанных лиц, медицинских работников, а также иных лиц, находящихся в медицинских организациях госуд</w:t>
      </w:r>
      <w:r>
        <w:t>арственной и муниципальной систем здравоохранения, в порядке, установленном федеральным органом исполнительной власти в области обеспечения безопасности совместно с уполномоченным федеральным органом исполнительной власти.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340" w:name="anchor265"/>
    <w:bookmarkEnd w:id="340"/>
    <w:p w:rsidR="00C600CD" w:rsidRDefault="00DC3F2B">
      <w:pPr>
        <w:pStyle w:val="a8"/>
      </w:pPr>
      <w:r>
        <w:fldChar w:fldCharType="begin"/>
      </w:r>
      <w:r>
        <w:instrText xml:space="preserve"> HYPE</w:instrText>
      </w:r>
      <w:r>
        <w:instrText xml:space="preserve">RLINK  "http://ivo.garant.ru/document/redirect/70885196/12"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8 марта 2015 г. N 55-ФЗ в часть 5 статьи 26 настоящего Федерального закона внесены изменения</w:t>
      </w:r>
    </w:p>
    <w:p w:rsidR="00C600CD" w:rsidRDefault="00DC3F2B">
      <w:pPr>
        <w:pStyle w:val="a8"/>
      </w:pPr>
      <w:hyperlink r:id="rId422" w:history="1">
        <w:r>
          <w:t xml:space="preserve">См. текст </w:t>
        </w:r>
        <w:r>
          <w:t>части в предыдущей редакции</w:t>
        </w:r>
      </w:hyperlink>
    </w:p>
    <w:p w:rsidR="00C600CD" w:rsidRDefault="00DC3F2B">
      <w:pPr>
        <w:pStyle w:val="a3"/>
      </w:pPr>
      <w:r>
        <w:t xml:space="preserve">5. Клиническая апробация, испытание лекарственных препаратов, специализированных продуктов лечебного питания, медицинских изделий и дезинфекционных средств с привлечением в качестве объекта для этих целей лиц, указанных в </w:t>
      </w:r>
      <w:hyperlink r:id="rId423" w:history="1">
        <w:r>
          <w:t>части 1</w:t>
        </w:r>
      </w:hyperlink>
      <w:r>
        <w:t xml:space="preserve"> настоящей статьи, не допускаются.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341" w:name="anchor266"/>
      <w:bookmarkEnd w:id="341"/>
      <w:r>
        <w:t xml:space="preserve">Часть 6 изменена с 1 января 2026 г. - </w:t>
      </w:r>
      <w:hyperlink r:id="rId424" w:history="1">
        <w:r>
          <w:t>Федеральный закон</w:t>
        </w:r>
      </w:hyperlink>
      <w:r>
        <w:t xml:space="preserve"> от 23 июля 2025 г. № 239-ФЗ</w:t>
      </w:r>
    </w:p>
    <w:p w:rsidR="00C600CD" w:rsidRDefault="00DC3F2B">
      <w:pPr>
        <w:pStyle w:val="a8"/>
      </w:pPr>
      <w:hyperlink r:id="rId425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6. В отношении лиц, отбывающих наказание в учреждениях уголовно-исполнительной системы и следственных изоляторах органов федеральной службы безопасности, договор о добровольн</w:t>
      </w:r>
      <w:r>
        <w:t>ом медицинском страховании расторгается.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342" w:name="anchor267"/>
      <w:bookmarkEnd w:id="342"/>
      <w:r>
        <w:t xml:space="preserve">Часть 7 изменена с 1 января 2026 г. - </w:t>
      </w:r>
      <w:hyperlink r:id="rId426" w:history="1">
        <w:r>
          <w:t>Федеральный закон</w:t>
        </w:r>
      </w:hyperlink>
      <w:r>
        <w:t xml:space="preserve"> от 23 июля 2025 г. № 239-ФЗ</w:t>
      </w:r>
    </w:p>
    <w:p w:rsidR="00C600CD" w:rsidRDefault="00DC3F2B">
      <w:pPr>
        <w:pStyle w:val="a8"/>
      </w:pPr>
      <w:hyperlink r:id="rId427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7. Порядок организации оказания медицинской помощи, в том числе в медицинских организациях государственной и муниципальной систем здравоохранения, лицам, указанным в </w:t>
      </w:r>
      <w:hyperlink r:id="rId428" w:history="1">
        <w:r>
          <w:t>части 1</w:t>
        </w:r>
      </w:hyperlink>
      <w:r>
        <w:t xml:space="preserve"> настоящей статьи, устанавливается законодательством Российской Федерации, в том числе соответственно нормативными правовыми актами уполномоченного федерального органа исполнительной власти, осуществляющего функции по выработке и реализации государс</w:t>
      </w:r>
      <w:r>
        <w:t>твенной политики и нормативно-правовому регулированию в сфере исполнения уголовных наказаний, федерального органа исполнительной власти в области обеспечения безопасности по согласованию с уполномоченным федеральным органом исполнительной власти.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343" w:name="anchor27"/>
      <w:bookmarkEnd w:id="343"/>
      <w:r>
        <w:t xml:space="preserve">Статья 27 настоящего Федерального закона </w:t>
      </w:r>
      <w:hyperlink r:id="rId429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27</w:t>
      </w:r>
      <w:r>
        <w:t>. Обязанности граждан в сфере охраны здоровья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27 настоящего Федерального закона</w:t>
      </w:r>
    </w:p>
    <w:p w:rsidR="00C600CD" w:rsidRDefault="00DC3F2B">
      <w:pPr>
        <w:pStyle w:val="a3"/>
      </w:pPr>
      <w:bookmarkStart w:id="344" w:name="anchor271"/>
      <w:bookmarkEnd w:id="344"/>
      <w:r>
        <w:t>1. Граждане обязаны заботитьс</w:t>
      </w:r>
      <w:r>
        <w:t>я о сохранении своего здоровья.</w:t>
      </w:r>
    </w:p>
    <w:p w:rsidR="00C600CD" w:rsidRDefault="00DC3F2B">
      <w:pPr>
        <w:pStyle w:val="a3"/>
      </w:pPr>
      <w:bookmarkStart w:id="345" w:name="anchor272"/>
      <w:bookmarkEnd w:id="345"/>
      <w:r>
        <w:t xml:space="preserve">2. Граждане в случаях, предусмотренных законодательством Российской Федерации, обязаны проходить медицинские осмотры, а граждане, страдающие </w:t>
      </w:r>
      <w:hyperlink r:id="rId430" w:history="1">
        <w:r>
          <w:t>заболеваниями</w:t>
        </w:r>
      </w:hyperlink>
      <w:r>
        <w:t>, представляющими опасность для окружающих, в случаях, предусмотренных законодательством Российской Федерации, обязаны проходить медицинское обследование и лечение, а также заниматься профилактикой этих заболеваний.</w:t>
      </w:r>
    </w:p>
    <w:p w:rsidR="00C600CD" w:rsidRDefault="00DC3F2B">
      <w:pPr>
        <w:pStyle w:val="a3"/>
      </w:pPr>
      <w:bookmarkStart w:id="346" w:name="anchor273"/>
      <w:bookmarkEnd w:id="346"/>
      <w:r>
        <w:t>3. Граждане, находящиеся на лечении, обя</w:t>
      </w:r>
      <w:r>
        <w:t>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347" w:name="anchor28"/>
      <w:bookmarkEnd w:id="347"/>
      <w:r>
        <w:t xml:space="preserve">Статья 28 настоящего Федерального закона </w:t>
      </w:r>
      <w:hyperlink r:id="rId431" w:history="1">
        <w:r>
          <w:t>вступает в силу</w:t>
        </w:r>
      </w:hyperlink>
      <w:r>
        <w:t xml:space="preserve"> с 1 ян</w:t>
      </w:r>
      <w:r>
        <w:t>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28</w:t>
      </w:r>
      <w:r>
        <w:t>. Общественные объединения по защите прав граждан в сфере охраны здоровья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28 настоящего Федерального закона</w:t>
      </w:r>
    </w:p>
    <w:p w:rsidR="00C600CD" w:rsidRDefault="00DC3F2B">
      <w:pPr>
        <w:pStyle w:val="a3"/>
      </w:pPr>
      <w:bookmarkStart w:id="348" w:name="anchor281"/>
      <w:bookmarkEnd w:id="348"/>
      <w:r>
        <w:t>1. Граждане имеют право на создание общественных объединений по защите прав граждан в сфере о</w:t>
      </w:r>
      <w:r>
        <w:t>храны здоровья, формируемых на добровольной основе.</w:t>
      </w:r>
    </w:p>
    <w:p w:rsidR="00C600CD" w:rsidRDefault="00DC3F2B">
      <w:pPr>
        <w:pStyle w:val="a3"/>
      </w:pPr>
      <w:bookmarkStart w:id="349" w:name="anchor282"/>
      <w:bookmarkEnd w:id="349"/>
      <w:r>
        <w:t xml:space="preserve">2.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</w:t>
      </w:r>
      <w:r>
        <w:t>здоровья и решении вопросов, связанных с нарушением таких норм и правил.</w:t>
      </w:r>
    </w:p>
    <w:p w:rsidR="00C600CD" w:rsidRDefault="00DC3F2B">
      <w:pPr>
        <w:pStyle w:val="a3"/>
      </w:pPr>
      <w:bookmarkStart w:id="350" w:name="anchor283"/>
      <w:bookmarkEnd w:id="350"/>
      <w:r>
        <w:t>3.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препаратов, биологически актив</w:t>
      </w:r>
      <w:r>
        <w:t>ных добавок, медицинских изделий, специализированных продуктов лечебного питания и заменителей грудного молока.</w:t>
      </w:r>
    </w:p>
    <w:p w:rsidR="00C600CD" w:rsidRDefault="00C600CD">
      <w:pPr>
        <w:pStyle w:val="a3"/>
      </w:pPr>
    </w:p>
    <w:p w:rsidR="00C600CD" w:rsidRDefault="00DC3F2B">
      <w:pPr>
        <w:pStyle w:val="1"/>
      </w:pPr>
      <w:bookmarkStart w:id="351" w:name="anchor150"/>
      <w:bookmarkEnd w:id="351"/>
      <w:r>
        <w:t>Глава 5. Организация охраны здоровья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352" w:name="anchor29"/>
      <w:bookmarkEnd w:id="352"/>
      <w:r>
        <w:t xml:space="preserve">Статья 29 настоящего Федерального закона </w:t>
      </w:r>
      <w:hyperlink r:id="rId432" w:history="1">
        <w:r>
          <w:t>вступает в силу</w:t>
        </w:r>
      </w:hyperlink>
      <w:r>
        <w:t xml:space="preserve"> с 1 января </w:t>
      </w:r>
      <w:r>
        <w:t>2012 г.</w:t>
      </w:r>
    </w:p>
    <w:p w:rsidR="00C600CD" w:rsidRDefault="00DC3F2B">
      <w:pPr>
        <w:pStyle w:val="a6"/>
      </w:pPr>
      <w:r>
        <w:rPr>
          <w:b/>
          <w:color w:val="26282F"/>
        </w:rPr>
        <w:t>Статья 29</w:t>
      </w:r>
      <w:r>
        <w:t>. Организация охраны здоровья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29 настоящего Федерального закона</w:t>
      </w:r>
    </w:p>
    <w:p w:rsidR="00C600CD" w:rsidRDefault="00DC3F2B">
      <w:pPr>
        <w:pStyle w:val="a3"/>
      </w:pPr>
      <w:bookmarkStart w:id="353" w:name="anchor291"/>
      <w:bookmarkEnd w:id="353"/>
      <w:r>
        <w:t>1. Организация охраны здоровья осуществляется путем:</w:t>
      </w:r>
    </w:p>
    <w:p w:rsidR="00C600CD" w:rsidRDefault="00DC3F2B">
      <w:pPr>
        <w:pStyle w:val="a3"/>
      </w:pPr>
      <w:bookmarkStart w:id="354" w:name="anchor2911"/>
      <w:bookmarkEnd w:id="354"/>
      <w:r>
        <w:t>1) государственного регулирования в сфере охраны здоровья, в том числе нормативного право</w:t>
      </w:r>
      <w:r>
        <w:t>вого регулирования;</w:t>
      </w:r>
    </w:p>
    <w:p w:rsidR="00C600CD" w:rsidRDefault="00DC3F2B">
      <w:pPr>
        <w:pStyle w:val="a3"/>
      </w:pPr>
      <w:bookmarkStart w:id="355" w:name="anchor2912"/>
      <w:bookmarkEnd w:id="355"/>
      <w:r>
        <w:t xml:space="preserve">2) разработки и осуществления мероприятий по профилактике возникновения и распространения заболеваний, в том числе социально значимых </w:t>
      </w:r>
      <w:hyperlink r:id="rId433" w:history="1">
        <w:r>
          <w:t>заболеваний</w:t>
        </w:r>
      </w:hyperlink>
      <w:r>
        <w:t xml:space="preserve"> и </w:t>
      </w:r>
      <w:hyperlink r:id="rId434" w:history="1">
        <w:r>
          <w:t>заболеваний</w:t>
        </w:r>
      </w:hyperlink>
      <w:r>
        <w:t>, представляющих опасность для окружающих, и по формированию здорового образа жизни населения;</w:t>
      </w:r>
    </w:p>
    <w:p w:rsidR="00C600CD" w:rsidRDefault="00DC3F2B">
      <w:pPr>
        <w:pStyle w:val="a3"/>
      </w:pPr>
      <w:bookmarkStart w:id="356" w:name="anchor2913"/>
      <w:bookmarkEnd w:id="356"/>
      <w:r>
        <w:t>3) организации оказания первой помощи, всех видов медицинской помощи, в том числе гражданам, страд</w:t>
      </w:r>
      <w:r>
        <w:t>ающим социально значимыми заболеваниями, заболеваниями, представляющими опасность для окружающих, редкими (орфанными) заболеваниями;</w:t>
      </w:r>
    </w:p>
    <w:p w:rsidR="00C600CD" w:rsidRDefault="00DC3F2B">
      <w:pPr>
        <w:pStyle w:val="a3"/>
      </w:pPr>
      <w:bookmarkStart w:id="357" w:name="anchor2914"/>
      <w:bookmarkEnd w:id="357"/>
      <w:r>
        <w:t>4) обеспечения санитарно-эпидемиологического благополучия населения;</w:t>
      </w:r>
    </w:p>
    <w:p w:rsidR="00C600CD" w:rsidRDefault="00DC3F2B">
      <w:pPr>
        <w:pStyle w:val="a3"/>
      </w:pPr>
      <w:bookmarkStart w:id="358" w:name="anchor2915"/>
      <w:bookmarkEnd w:id="358"/>
      <w:r>
        <w:t>5) обеспечения определенных категорий граждан Российск</w:t>
      </w:r>
      <w:r>
        <w:t>ой Федерации лекарственными препаратами, медицинскими изделиями и специализированными продуктами лечебного питания в соответствии с законодательством Российской Федерации;</w:t>
      </w:r>
    </w:p>
    <w:p w:rsidR="00C600CD" w:rsidRDefault="00DC3F2B">
      <w:pPr>
        <w:pStyle w:val="a3"/>
      </w:pPr>
      <w:bookmarkStart w:id="359" w:name="anchor2916"/>
      <w:bookmarkEnd w:id="359"/>
      <w:r>
        <w:t>6) управления деятельностью в сфере охраны здоровья на основе государственного регул</w:t>
      </w:r>
      <w:r>
        <w:t xml:space="preserve">ирования, а также саморегулирования, осуществляемого в соответствии с </w:t>
      </w:r>
      <w:hyperlink r:id="rId435" w:history="1">
        <w:r>
          <w:t>федеральным законом</w:t>
        </w:r>
      </w:hyperlink>
      <w:r>
        <w:t>.</w:t>
      </w:r>
    </w:p>
    <w:p w:rsidR="00C600CD" w:rsidRDefault="00DC3F2B">
      <w:pPr>
        <w:pStyle w:val="a3"/>
      </w:pPr>
      <w:bookmarkStart w:id="360" w:name="anchor292"/>
      <w:bookmarkEnd w:id="360"/>
      <w:r>
        <w:t xml:space="preserve">2. Организация охраны здоровья основывается на функционировании и развитии государственной, </w:t>
      </w:r>
      <w:r>
        <w:t>муниципальной и частной систем здравоохранения.</w:t>
      </w:r>
    </w:p>
    <w:p w:rsidR="00C600CD" w:rsidRDefault="00DC3F2B">
      <w:pPr>
        <w:pStyle w:val="a3"/>
      </w:pPr>
      <w:bookmarkStart w:id="361" w:name="anchor293"/>
      <w:bookmarkEnd w:id="361"/>
      <w:r>
        <w:t>3. Государственную систему здравоохранения составляют: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362" w:name="anchor2931"/>
    <w:bookmarkEnd w:id="362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"http://ivo.garant.ru/document/redirect/70460112/210"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27 сентября 2013 г. N 253-ФЗ в пунк</w:t>
      </w:r>
      <w:r>
        <w:t>т 1 части 3 статьи 29 настоящего Федерального закона внесены изменения</w:t>
      </w:r>
    </w:p>
    <w:p w:rsidR="00C600CD" w:rsidRDefault="00DC3F2B">
      <w:pPr>
        <w:pStyle w:val="a8"/>
      </w:pPr>
      <w:hyperlink r:id="rId436" w:history="1">
        <w:r>
          <w:t>См. текст пункта в предыдущей редакции</w:t>
        </w:r>
      </w:hyperlink>
    </w:p>
    <w:p w:rsidR="00C600CD" w:rsidRDefault="00DC3F2B">
      <w:pPr>
        <w:pStyle w:val="a3"/>
      </w:pPr>
      <w:r>
        <w:t>1) федеральные органы исполнительной власти в сфере охраны здоровья и их тер</w:t>
      </w:r>
      <w:r>
        <w:t>риториальные органы;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363" w:name="anchor2932"/>
      <w:bookmarkEnd w:id="363"/>
      <w:r>
        <w:t xml:space="preserve">Пункт 2 изменен с 19 августа 2024 г. - </w:t>
      </w:r>
      <w:hyperlink r:id="rId437" w:history="1">
        <w:r>
          <w:t>Федеральный закон</w:t>
        </w:r>
      </w:hyperlink>
      <w:r>
        <w:t xml:space="preserve"> от 8 августа 2024 г. № 232-ФЗ</w:t>
      </w:r>
    </w:p>
    <w:p w:rsidR="00C600CD" w:rsidRDefault="00DC3F2B">
      <w:pPr>
        <w:pStyle w:val="a8"/>
      </w:pPr>
      <w:hyperlink r:id="rId438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2) исполнительные органы субъектов Российской Федерации в сфере охраны здоровья, органы управления в сфере охраны здоровья иных федеральных органов исполнительной власти (за исключением федеральных органов исполни</w:t>
      </w:r>
      <w:r>
        <w:t xml:space="preserve">тельной власти, указанных в </w:t>
      </w:r>
      <w:hyperlink r:id="rId439" w:history="1">
        <w:r>
          <w:t>пункте 1</w:t>
        </w:r>
      </w:hyperlink>
      <w:r>
        <w:t xml:space="preserve"> настоящей части);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364" w:name="anchor2933"/>
      <w:bookmarkEnd w:id="364"/>
      <w:r>
        <w:t xml:space="preserve">Пункт 3 изменен с 19 августа 2024 г. - </w:t>
      </w:r>
      <w:hyperlink r:id="rId440" w:history="1">
        <w:r>
          <w:t>Федеральный закон</w:t>
        </w:r>
      </w:hyperlink>
      <w:r>
        <w:t xml:space="preserve"> от 8 августа 2024 </w:t>
      </w:r>
      <w:r>
        <w:t>г. № 232-ФЗ</w:t>
      </w:r>
    </w:p>
    <w:p w:rsidR="00C600CD" w:rsidRDefault="00DC3F2B">
      <w:pPr>
        <w:pStyle w:val="a8"/>
      </w:pPr>
      <w:hyperlink r:id="rId441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3) подведомственные федеральным органам исполнительной власти и исполнительным органам субъектов Российской Федерации медицинские организации и </w:t>
      </w:r>
      <w:r>
        <w:t xml:space="preserve">фармацевтические организации, организации здравоохранения по обеспечению надзора в сфере защиты прав потребителей и благополучия человека, судебно-экспертные учреждения, иные организации и их обособленные подразделения, осуществляющие деятельность в сфере </w:t>
      </w:r>
      <w:r>
        <w:t>охраны здоровья.</w:t>
      </w:r>
    </w:p>
    <w:p w:rsidR="00C600CD" w:rsidRDefault="00DC3F2B">
      <w:pPr>
        <w:pStyle w:val="a3"/>
      </w:pPr>
      <w:bookmarkStart w:id="365" w:name="anchor294"/>
      <w:bookmarkEnd w:id="365"/>
      <w:r>
        <w:t>4. Муниципальную систему здравоохранения составляют: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366" w:name="anchor2941"/>
      <w:bookmarkEnd w:id="366"/>
      <w:r>
        <w:t xml:space="preserve">Пункт 1 изменен с 6 июня 2021 г. - </w:t>
      </w:r>
      <w:hyperlink r:id="rId442" w:history="1">
        <w:r>
          <w:t>Федеральный закон</w:t>
        </w:r>
      </w:hyperlink>
      <w:r>
        <w:t xml:space="preserve"> от 26 мая 2021 г. N 152-ФЗ</w:t>
      </w:r>
    </w:p>
    <w:p w:rsidR="00C600CD" w:rsidRDefault="00DC3F2B">
      <w:pPr>
        <w:pStyle w:val="a8"/>
      </w:pPr>
      <w:hyperlink r:id="rId443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1) органы местного самоуправления муниципальных районов, муниципальных округов и городских округов, осуществляющие полномочия в сфере охраны здоровья;</w:t>
      </w:r>
    </w:p>
    <w:p w:rsidR="00C600CD" w:rsidRDefault="00DC3F2B">
      <w:pPr>
        <w:pStyle w:val="a3"/>
      </w:pPr>
      <w:bookmarkStart w:id="367" w:name="anchor2942"/>
      <w:bookmarkEnd w:id="367"/>
      <w:r>
        <w:t>2) подведомственные ор</w:t>
      </w:r>
      <w:r>
        <w:t>ганам местного самоуправления медицинские организации и фармацевтические организации.</w:t>
      </w:r>
    </w:p>
    <w:p w:rsidR="00C600CD" w:rsidRDefault="00DC3F2B">
      <w:pPr>
        <w:pStyle w:val="a3"/>
      </w:pPr>
      <w:bookmarkStart w:id="368" w:name="anchor295"/>
      <w:bookmarkEnd w:id="368"/>
      <w:r>
        <w:t>5. Частную систему здравоохранения составляют создаваемые юридическими и физическими лицами медицинские организации, фармацевтические организации и иные организации, осущ</w:t>
      </w:r>
      <w:r>
        <w:t>ествляющие деятельность в сфере охраны здоровья.</w:t>
      </w:r>
    </w:p>
    <w:p w:rsidR="00C600CD" w:rsidRDefault="00C600CD">
      <w:pPr>
        <w:pStyle w:val="a3"/>
      </w:pP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369" w:name="anchor2910"/>
      <w:bookmarkEnd w:id="369"/>
      <w:r>
        <w:t xml:space="preserve">Глава 5 дополнена статьей 29.1 с 9 января 2018 г. - </w:t>
      </w:r>
      <w:hyperlink r:id="rId444" w:history="1">
        <w:r>
          <w:t>Федеральный закон</w:t>
        </w:r>
      </w:hyperlink>
      <w:r>
        <w:t xml:space="preserve"> от 29 декабря 2017 г. N 465-ФЗ</w:t>
      </w:r>
    </w:p>
    <w:p w:rsidR="00C600CD" w:rsidRDefault="00DC3F2B">
      <w:pPr>
        <w:pStyle w:val="a6"/>
      </w:pPr>
      <w:r>
        <w:rPr>
          <w:b/>
          <w:color w:val="26282F"/>
        </w:rPr>
        <w:t>Статья 29.1.</w:t>
      </w:r>
      <w:r>
        <w:t xml:space="preserve"> Ликвидация медицинских организаций, прекращение деятельности обособленных подразделений медицинских организаций</w:t>
      </w:r>
    </w:p>
    <w:p w:rsidR="00C600CD" w:rsidRDefault="00DC3F2B">
      <w:pPr>
        <w:pStyle w:val="a3"/>
      </w:pPr>
      <w:bookmarkStart w:id="370" w:name="anchor29101"/>
      <w:bookmarkEnd w:id="370"/>
      <w:r>
        <w:t xml:space="preserve">1. Медицинские организации ликвидируются в порядке, установленном </w:t>
      </w:r>
      <w:hyperlink r:id="rId445" w:history="1">
        <w:r>
          <w:t>гражданским законодательством</w:t>
        </w:r>
      </w:hyperlink>
      <w:r>
        <w:t>, с учетом особенностей, предусмотренных законодательством Российской Федерации в сфере охраны здоровья.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371" w:name="anchor29102"/>
      <w:bookmarkEnd w:id="371"/>
      <w:r>
        <w:t xml:space="preserve">Часть 2 изменена с 1 сентября 2025 г. - </w:t>
      </w:r>
      <w:hyperlink r:id="rId446" w:history="1">
        <w:r>
          <w:t>Федеральный закон</w:t>
        </w:r>
      </w:hyperlink>
      <w:r>
        <w:t xml:space="preserve"> от 7 июня 2025 г. № 150-ФЗ</w:t>
      </w:r>
    </w:p>
    <w:p w:rsidR="00C600CD" w:rsidRDefault="00DC3F2B">
      <w:pPr>
        <w:pStyle w:val="a8"/>
      </w:pPr>
      <w:hyperlink r:id="rId447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2. В отношении медицинской организации, подведомственной органу исполнительной власти субъекта Российс</w:t>
      </w:r>
      <w:r>
        <w:t>кой Федерации или органу местного самоуправления, принятие решения о ее ликвидации,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решения, котора</w:t>
      </w:r>
      <w:r>
        <w:t>я создается исполнительным органом субъекта Российской Федерации и в состав которой на паритетной основе входят представители законодательного органа субъекта Российской Федерации, исполнительного органа субъекта Российской Федерации, представительного орг</w:t>
      </w:r>
      <w:r>
        <w:t>ана муниципального образования, на территории которого находится медицинская организация или ее обособленное подразделение, органа местного самоуправления, осуществляющего полномочия учредителя медицинской организации, медицинских профессиональных некоммер</w:t>
      </w:r>
      <w:r>
        <w:t xml:space="preserve">ческих организаций, указанных в </w:t>
      </w:r>
      <w:hyperlink r:id="rId448" w:history="1">
        <w:r>
          <w:t>части 3 статьи 76</w:t>
        </w:r>
      </w:hyperlink>
      <w:r>
        <w:t xml:space="preserve"> настоящего Федерального закона, и общественных объединений по защите прав граждан в сфере охраны здоровья. Порядок проведения оценки последствий принятия такого решения, включая </w:t>
      </w:r>
      <w:r>
        <w:t>критерии этой оценки, а также порядок создания комиссии по оценке последствий принятия такого решения и подготовки ею заключений устанавливается исполнительным исполнительным органом субъекта Российской Федерации.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372" w:name="anchor29103"/>
      <w:bookmarkEnd w:id="372"/>
      <w:r>
        <w:t>Часть 3 изменена</w:t>
      </w:r>
      <w:r>
        <w:t xml:space="preserve"> с 19 августа 2024 г. - </w:t>
      </w:r>
      <w:hyperlink r:id="rId449" w:history="1">
        <w:r>
          <w:t>Федеральный закон</w:t>
        </w:r>
      </w:hyperlink>
      <w:r>
        <w:t xml:space="preserve"> от 8 августа 2024 г. № 232-ФЗ</w:t>
      </w:r>
    </w:p>
    <w:p w:rsidR="00C600CD" w:rsidRDefault="00DC3F2B">
      <w:pPr>
        <w:pStyle w:val="a8"/>
      </w:pPr>
      <w:hyperlink r:id="rId450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3. В отношении еди</w:t>
      </w:r>
      <w:r>
        <w:t>нственной медицинской организации, подведомственной исполнительному органу субъекта Российской Федерации, расположенной в сельском населенном пункте, принятие решения о ее ликвидации, прекращении деятельности ее обособленного подразделения осуществляется в</w:t>
      </w:r>
      <w:r>
        <w:t xml:space="preserve"> порядке, установленном </w:t>
      </w:r>
      <w:hyperlink r:id="rId451" w:history="1">
        <w:r>
          <w:t>частью 2</w:t>
        </w:r>
      </w:hyperlink>
      <w:r>
        <w:t xml:space="preserve"> настоящей статьи, с учетом мнения жителей данного сельского населенного пункта, выраженного по результатам общественных (публичных) слушаний, проведение которых организуется исполнительным орга</w:t>
      </w:r>
      <w:r>
        <w:t>ном субъекта Российской Федерации, осуществляющим полномочия учредителя указанной медицинской организации. Порядок проведения общественных (публичных) слушаний, предусмотренных настоящей частью, и определения их результатов определяется исполнительным орга</w:t>
      </w:r>
      <w:r>
        <w:t xml:space="preserve">ном субъекта Российской Федерации в соответствии с </w:t>
      </w:r>
      <w:hyperlink r:id="rId452" w:history="1">
        <w:r>
          <w:t>Федеральным законом</w:t>
        </w:r>
      </w:hyperlink>
      <w:r>
        <w:t xml:space="preserve"> от 21 июля 2014 года N 212-ФЗ "Об основах общественного контроля в Российской Федерации".</w:t>
      </w:r>
    </w:p>
    <w:p w:rsidR="00C600CD" w:rsidRDefault="00DC3F2B">
      <w:pPr>
        <w:pStyle w:val="a3"/>
      </w:pPr>
      <w:bookmarkStart w:id="373" w:name="anchor29104"/>
      <w:bookmarkEnd w:id="373"/>
      <w:r>
        <w:t>4. В отношении единственной</w:t>
      </w:r>
      <w:r>
        <w:t xml:space="preserve"> медицинской организации, подведомственной органу местного самоуправления, расположенной в сельском населенном пункте, принятие решения о ее ликвидации, прекращении деятельности ее обособленного подразделения осуществляется в порядке, установленном </w:t>
      </w:r>
      <w:hyperlink r:id="rId453" w:history="1">
        <w:r>
          <w:t>частью 2</w:t>
        </w:r>
      </w:hyperlink>
      <w:r>
        <w:t xml:space="preserve"> настоящей статьи, с учетом мнения жителей данного сельского населенного пункта, выраженного по результатам общественных (публичных) слушаний, проведение которых организуется органом местного самоуправления, осуществляющим по</w:t>
      </w:r>
      <w:r>
        <w:t>лномочия учредителя указанной медицинской организации. Порядок проведения общественных (публичных) слушаний, предусмотренных настоящей частью, и определения их результатов определяется органом местного самоуправления, осуществляющим полномочия учредителя м</w:t>
      </w:r>
      <w:r>
        <w:t xml:space="preserve">едицинской организации, в соответствии с </w:t>
      </w:r>
      <w:hyperlink r:id="rId454" w:history="1">
        <w:r>
          <w:t>Федеральным законом</w:t>
        </w:r>
      </w:hyperlink>
      <w:r>
        <w:t xml:space="preserve"> от 21 июля 2014 года N 212-ФЗ "Об основах общественного контроля в Российской Федерации".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374" w:name="anchor30"/>
      <w:bookmarkEnd w:id="374"/>
      <w:r>
        <w:t>Статья 30 настоящего Федерал</w:t>
      </w:r>
      <w:r>
        <w:t xml:space="preserve">ьного закона </w:t>
      </w:r>
      <w:hyperlink r:id="rId455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30</w:t>
      </w:r>
      <w:r>
        <w:t>. Профилактика заболеваний и формирование здорового образа жизни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30 настоящего Федерального закона</w:t>
      </w:r>
    </w:p>
    <w:p w:rsidR="00C600CD" w:rsidRDefault="00DC3F2B">
      <w:pPr>
        <w:pStyle w:val="a3"/>
      </w:pPr>
      <w:bookmarkStart w:id="375" w:name="anchor3010"/>
      <w:bookmarkEnd w:id="375"/>
      <w:r>
        <w:t xml:space="preserve">1. Профилактика инфекционных </w:t>
      </w:r>
      <w:r>
        <w:t>заболеваний осуществляется органами государственной власти, органами местного самоуправления, работодателями, медицинскими организациями, общественными объединениями путем разработки и реализации системы правовых, экономических и социальных мер, направленн</w:t>
      </w:r>
      <w:r>
        <w:t xml:space="preserve">ых на предупреждение возникновения, распространения и раннее выявление таких заболеваний, в том числе в рамках </w:t>
      </w:r>
      <w:hyperlink r:id="rId456" w:history="1">
        <w:r>
          <w:t>программы</w:t>
        </w:r>
      </w:hyperlink>
      <w:r>
        <w:t xml:space="preserve"> государственных гарантий бесплатного оказания гражданам медицинской </w:t>
      </w:r>
      <w:r>
        <w:t xml:space="preserve">помощи, программы иммунопрофилактики инфекционных болезней в соответствии с </w:t>
      </w:r>
      <w:hyperlink r:id="rId457" w:history="1">
        <w:r>
          <w:t>национальным календарем</w:t>
        </w:r>
      </w:hyperlink>
      <w:r>
        <w:t xml:space="preserve"> профилактических прививок и </w:t>
      </w:r>
      <w:hyperlink r:id="rId458" w:history="1">
        <w:r>
          <w:t>календарем</w:t>
        </w:r>
      </w:hyperlink>
      <w:r>
        <w:t xml:space="preserve"> профилактических прививок по эпидемическим показаниям.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 xml:space="preserve">См. </w:t>
      </w:r>
      <w:hyperlink r:id="rId459" w:history="1">
        <w:r>
          <w:t>Федеральный закон</w:t>
        </w:r>
      </w:hyperlink>
      <w:r>
        <w:t xml:space="preserve"> от 17 сентября 1998 г. N 157-ФЗ "Об иммунопрофилактике инфекционных болезней"</w:t>
      </w:r>
    </w:p>
    <w:p w:rsidR="00C600CD" w:rsidRDefault="00DC3F2B">
      <w:pPr>
        <w:pStyle w:val="a3"/>
      </w:pPr>
      <w:bookmarkStart w:id="376" w:name="anchor3020"/>
      <w:bookmarkEnd w:id="376"/>
      <w:r>
        <w:t>2. Профилактика неинфекционных заболеваний осуществляется на популяционном, групповом и индивидуальном уровнях органами государственной власти, органами местного самоуправления, работодателями, медицинскими организациями, образовательными организациями и ф</w:t>
      </w:r>
      <w:r>
        <w:t>изкультурно-спортивными организациями, общественными объединениями путем разработки и реализации системы правовых, экономических и социальных мер, направленных на предупреждение возникновения, распространения и раннее выявление таких заболеваний, а также н</w:t>
      </w:r>
      <w:r>
        <w:t>а снижение риска их развития, предупреждение и устранение отрицательного воздействия на здоровье факторов внутренней и внешней среды, формирование здорового образа жизни.</w:t>
      </w:r>
    </w:p>
    <w:p w:rsidR="00C600CD" w:rsidRDefault="00DC3F2B">
      <w:pPr>
        <w:pStyle w:val="a3"/>
      </w:pPr>
      <w:bookmarkStart w:id="377" w:name="anchor3030"/>
      <w:bookmarkEnd w:id="377"/>
      <w:r>
        <w:t>3. Формирование здорового образа жизни у граждан начиная с детского возраста обеспечи</w:t>
      </w:r>
      <w:r>
        <w:t xml:space="preserve">вается путем проведения мероприятий, направленных на информирование граждан о факторах риска для их здоровья, формирование мотивации к ведению здорового образа жизни и создание условий для ведения здорового образа жизни, в том числе для занятий физической </w:t>
      </w:r>
      <w:r>
        <w:t>культурой и спортом.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378" w:name="anchor3040"/>
    <w:bookmarkEnd w:id="378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"http://ivo.garant.ru/document/redirect/70514766/5907"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статья 30 настоящего Федерального закона дополнена частью 4</w:t>
      </w:r>
    </w:p>
    <w:p w:rsidR="00C600CD" w:rsidRDefault="00DC3F2B">
      <w:pPr>
        <w:pStyle w:val="a3"/>
      </w:pPr>
      <w:r>
        <w:t xml:space="preserve">4. </w:t>
      </w:r>
      <w:hyperlink r:id="rId460" w:history="1">
        <w:r>
          <w:t>Порядок</w:t>
        </w:r>
      </w:hyperlink>
      <w:r>
        <w:t xml:space="preserve">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 устанавливается уполномоченным федеральным ор</w:t>
      </w:r>
      <w:r>
        <w:t>ганом исполнительной власти.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379" w:name="anchor31"/>
      <w:bookmarkEnd w:id="379"/>
      <w:r>
        <w:t xml:space="preserve">Статья 31 настоящего Федерального закона </w:t>
      </w:r>
      <w:hyperlink r:id="rId461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31</w:t>
      </w:r>
      <w:r>
        <w:t>. Первая помощь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31 настоящего Федерального закона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</w:t>
      </w:r>
      <w:r>
        <w:rPr>
          <w:sz w:val="16"/>
        </w:rPr>
        <w:t>иях:</w:t>
      </w:r>
    </w:p>
    <w:p w:rsidR="00C600CD" w:rsidRDefault="00DC3F2B">
      <w:pPr>
        <w:pStyle w:val="a8"/>
      </w:pPr>
      <w:bookmarkStart w:id="380" w:name="anchor311"/>
      <w:bookmarkEnd w:id="380"/>
      <w:r>
        <w:t xml:space="preserve">Часть 1 изменена с 1 сентября 2024 г. - </w:t>
      </w:r>
      <w:hyperlink r:id="rId462" w:history="1">
        <w:r>
          <w:t>Федеральный закон</w:t>
        </w:r>
      </w:hyperlink>
      <w:r>
        <w:t xml:space="preserve"> от 14 апреля 2023 г. № 135-ФЗ (в редакции </w:t>
      </w:r>
      <w:hyperlink r:id="rId463" w:history="1">
        <w:r>
          <w:t xml:space="preserve">Федерального </w:t>
        </w:r>
        <w:r>
          <w:t>закона</w:t>
        </w:r>
      </w:hyperlink>
      <w:r>
        <w:t xml:space="preserve"> от 25 декабря 2023 г. № 625-ФЗ)</w:t>
      </w:r>
    </w:p>
    <w:p w:rsidR="00C600CD" w:rsidRDefault="00DC3F2B">
      <w:pPr>
        <w:pStyle w:val="a8"/>
      </w:pPr>
      <w:hyperlink r:id="rId464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1. Первая помощь - комплекс мероприятий, направленных на сохранение и поддержание жизни и здоровья пострадавших и проводимых</w:t>
      </w:r>
      <w:r>
        <w:t xml:space="preserve"> при несчастных случаях, травмах, ранениях, поражениях, отравлениях, других состояниях и заболеваниях, угрожающих жизни и здоровью пострадавших, до оказания медицинской помощи. Первая помощь оказывается лицами, обязанными оказывать первую помощь в соответс</w:t>
      </w:r>
      <w:r>
        <w:t>твии с федеральными законами или иными нормативными правовыми актами, в том числе сотрудниками органов внутренних дел Российской Федерации, сотрудниками, военнослужащими и работниками Государственной противопожарной службы, спасателями аварийно-спасательны</w:t>
      </w:r>
      <w:r>
        <w:t>х формирований и аварийно-спасательных служб, а также самими пострадавшими (самопомощь) или находящимися вблизи лицами (взаимопомощь) в случаях, предусмотренных федеральными законами.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381" w:name="anchor312"/>
      <w:bookmarkEnd w:id="381"/>
      <w:r>
        <w:t xml:space="preserve">Часть 2 изменена с 1 сентября 2024 г. - </w:t>
      </w:r>
      <w:hyperlink r:id="rId465" w:history="1">
        <w:r>
          <w:t>Федеральный закон</w:t>
        </w:r>
      </w:hyperlink>
      <w:r>
        <w:t xml:space="preserve"> от 14 апреля 2023 г. № 135-ФЗ (в редакции </w:t>
      </w:r>
      <w:hyperlink r:id="rId466" w:history="1">
        <w:r>
          <w:t>Федерального закона</w:t>
        </w:r>
      </w:hyperlink>
      <w:r>
        <w:t xml:space="preserve"> от 25 декабря 2023 г. № 625-ФЗ)</w:t>
      </w:r>
    </w:p>
    <w:p w:rsidR="00C600CD" w:rsidRDefault="00DC3F2B">
      <w:pPr>
        <w:pStyle w:val="a8"/>
      </w:pPr>
      <w:hyperlink r:id="rId467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2. Первая помощь оказывается в соответствии с </w:t>
      </w:r>
      <w:hyperlink r:id="rId468" w:history="1">
        <w:r>
          <w:t>порядками</w:t>
        </w:r>
      </w:hyperlink>
      <w:r>
        <w:t>, утверждаемыми уполномоченным федеральным органо</w:t>
      </w:r>
      <w:r>
        <w:t xml:space="preserve">м исполнительной власти, если иное не предусмотрено </w:t>
      </w:r>
      <w:hyperlink r:id="rId469" w:history="1">
        <w:r>
          <w:t>федеральными законами</w:t>
        </w:r>
      </w:hyperlink>
      <w:r>
        <w:t>, и включающими в себя:</w:t>
      </w:r>
    </w:p>
    <w:p w:rsidR="00C600CD" w:rsidRDefault="00DC3F2B">
      <w:pPr>
        <w:pStyle w:val="a3"/>
      </w:pPr>
      <w:bookmarkStart w:id="382" w:name="anchor3121"/>
      <w:bookmarkEnd w:id="382"/>
      <w:r>
        <w:t xml:space="preserve">1) </w:t>
      </w:r>
      <w:hyperlink r:id="rId470" w:history="1">
        <w:r>
          <w:t>перечень</w:t>
        </w:r>
      </w:hyperlink>
      <w:r>
        <w:t xml:space="preserve"> состоян</w:t>
      </w:r>
      <w:r>
        <w:t>ий, при которых оказывается первая помощь;</w:t>
      </w:r>
    </w:p>
    <w:p w:rsidR="00C600CD" w:rsidRDefault="00DC3F2B">
      <w:pPr>
        <w:pStyle w:val="a3"/>
      </w:pPr>
      <w:bookmarkStart w:id="383" w:name="anchor3122"/>
      <w:bookmarkEnd w:id="383"/>
      <w:r>
        <w:t xml:space="preserve">2) </w:t>
      </w:r>
      <w:hyperlink r:id="rId471" w:history="1">
        <w:r>
          <w:t>перечень</w:t>
        </w:r>
      </w:hyperlink>
      <w:r>
        <w:t xml:space="preserve"> мероприятий по оказанию первой помощи;</w:t>
      </w:r>
    </w:p>
    <w:p w:rsidR="00C600CD" w:rsidRDefault="00DC3F2B">
      <w:pPr>
        <w:pStyle w:val="a3"/>
      </w:pPr>
      <w:bookmarkStart w:id="384" w:name="anchor3123"/>
      <w:bookmarkEnd w:id="384"/>
      <w:r>
        <w:t>3) последовательность проведения мероприятий по оказанию первой помощи.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 xml:space="preserve">Информация об </w:t>
      </w:r>
      <w:r>
        <w:rPr>
          <w:sz w:val="16"/>
        </w:rPr>
        <w:t>изменениях:</w:t>
      </w:r>
    </w:p>
    <w:p w:rsidR="00C600CD" w:rsidRDefault="00DC3F2B">
      <w:pPr>
        <w:pStyle w:val="a8"/>
      </w:pPr>
      <w:bookmarkStart w:id="385" w:name="anchor313"/>
      <w:bookmarkEnd w:id="385"/>
      <w:r>
        <w:t xml:space="preserve">Часть 3 изменена с 22 июня 2022 г. - </w:t>
      </w:r>
      <w:hyperlink r:id="rId472" w:history="1">
        <w:r>
          <w:t>Федеральный закон</w:t>
        </w:r>
      </w:hyperlink>
      <w:r>
        <w:t xml:space="preserve"> от 11 июня 2022 г. N 166-ФЗ</w:t>
      </w:r>
    </w:p>
    <w:p w:rsidR="00C600CD" w:rsidRDefault="00DC3F2B">
      <w:pPr>
        <w:pStyle w:val="a8"/>
      </w:pPr>
      <w:hyperlink r:id="rId473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3. Примерные программы учебного курса, предмета и дисциплины по оказанию первой помощи разрабатываются уполномоченным федеральным органом исполнительной власти и утверждаются в порядке, установленном законодательством Российской Федерации, если иное не </w:t>
      </w:r>
      <w:r>
        <w:t xml:space="preserve">предусмотрено </w:t>
      </w:r>
      <w:hyperlink r:id="rId474" w:history="1">
        <w:r>
          <w:t>федеральными законами</w:t>
        </w:r>
      </w:hyperlink>
      <w:r>
        <w:t>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386" w:name="anchor3131"/>
      <w:bookmarkEnd w:id="386"/>
      <w:r>
        <w:t xml:space="preserve">Статья 31 дополнена частью 3.1 с 22 июня 2022 г. - </w:t>
      </w:r>
      <w:hyperlink r:id="rId475" w:history="1">
        <w:r>
          <w:t>Феде</w:t>
        </w:r>
        <w:r>
          <w:t>ральный закон</w:t>
        </w:r>
      </w:hyperlink>
      <w:r>
        <w:t xml:space="preserve"> от 11 июня 2022 г. N 166-ФЗ</w:t>
      </w:r>
    </w:p>
    <w:p w:rsidR="00C600CD" w:rsidRDefault="00DC3F2B">
      <w:pPr>
        <w:pStyle w:val="a3"/>
      </w:pPr>
      <w:r>
        <w:t>3.1. Перечень состояний, при которых оказывается первая помощь военнослужащим Вооруженных Сил Российской Федерации, других войск, воинских формирований и органов в условиях военного времени, ведения военных (боевых</w:t>
      </w:r>
      <w:r>
        <w:t>) действий, выполнения боевых (учебно-боевых), служебно-боевых (оперативно-служебных) задач в области обороны, правила ее оказания и порядок организации подготовки военнослужащих по оказанию первой помощи в условиях военного времени, ведения военных (боевы</w:t>
      </w:r>
      <w:r>
        <w:t xml:space="preserve">х) действий, выполнения боевых (учебно-боевых), служебно-боевых (оперативно-служебных) задач в области обороны определяются </w:t>
      </w:r>
      <w:hyperlink r:id="rId476" w:history="1">
        <w:r>
          <w:t>законодательством</w:t>
        </w:r>
      </w:hyperlink>
      <w:r>
        <w:t xml:space="preserve"> Российской Федерации в области обороны.</w:t>
      </w:r>
    </w:p>
    <w:p w:rsidR="00C600CD" w:rsidRDefault="00DC3F2B">
      <w:pPr>
        <w:pStyle w:val="a3"/>
      </w:pPr>
      <w:bookmarkStart w:id="387" w:name="anchor314"/>
      <w:bookmarkEnd w:id="387"/>
      <w:r>
        <w:t>4. Вод</w:t>
      </w:r>
      <w:r>
        <w:t>ители транспортных средств и другие лица вправе оказывать первую помощь при наличии соответствующей подготовки и (или) навыков.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388" w:name="anchor315"/>
      <w:bookmarkEnd w:id="388"/>
      <w:r>
        <w:t xml:space="preserve">Статья 31 дополнена частью 5 с 1 сентября 2024 г. - </w:t>
      </w:r>
      <w:hyperlink r:id="rId477" w:history="1">
        <w:r>
          <w:t>Федеральный закон</w:t>
        </w:r>
      </w:hyperlink>
      <w:r>
        <w:t xml:space="preserve"> от 14 апреля 2023 г. № 135-ФЗ (в редакции </w:t>
      </w:r>
      <w:hyperlink r:id="rId478" w:history="1">
        <w:r>
          <w:t>Федерального закона</w:t>
        </w:r>
      </w:hyperlink>
      <w:r>
        <w:t xml:space="preserve"> от 25 декабря 2023 г. № 625-ФЗ)</w:t>
      </w:r>
    </w:p>
    <w:p w:rsidR="00C600CD" w:rsidRDefault="00DC3F2B">
      <w:pPr>
        <w:pStyle w:val="a3"/>
      </w:pPr>
      <w:r>
        <w:t>5. Требования к комплектации укладок, наборов, комплекто</w:t>
      </w:r>
      <w:r>
        <w:t>в и аптечек для оказания первой помощи с применением медицинских изделий и (или) лекарственных препаратов утверждаются уполномоченным федеральным органом исполнительной власти по согласованию с федеральными органами исполнительной власти, осуществляющими ф</w:t>
      </w:r>
      <w:r>
        <w:t>ункции по выработке государственной политики и нормативно-правовому регулированию в соответствующей сфере, если иное не предусмотрено федеральными законами. Требования к размещению, хранению и использованию укладок, наборов, комплектов и аптечек утверждают</w:t>
      </w:r>
      <w:r>
        <w:t>ся федеральными органами исполнительной власти, осуществляющими функции по выработке государственной политики и нормативно-правовому регулированию в соответствующей сфере, по согласованию с уполномоченным федеральным органом исполнительной власти.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389" w:name="anchor32"/>
      <w:bookmarkEnd w:id="389"/>
      <w:r>
        <w:t xml:space="preserve">Статья 32 настоящего Федерального закона </w:t>
      </w:r>
      <w:hyperlink r:id="rId479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32</w:t>
      </w:r>
      <w:r>
        <w:t>. Медицинская помощь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32 настоящего Федерального закона</w:t>
      </w:r>
    </w:p>
    <w:p w:rsidR="00C600CD" w:rsidRDefault="00DC3F2B">
      <w:pPr>
        <w:pStyle w:val="a3"/>
      </w:pPr>
      <w:bookmarkStart w:id="390" w:name="anchor321"/>
      <w:bookmarkEnd w:id="390"/>
      <w:r>
        <w:t>1. Медицинская помощь оказывается медицинскими органи</w:t>
      </w:r>
      <w:r>
        <w:t>зациями и классифицируется по видам, условиям и форме оказания такой помощи.</w:t>
      </w:r>
    </w:p>
    <w:p w:rsidR="00C600CD" w:rsidRDefault="00DC3F2B">
      <w:pPr>
        <w:pStyle w:val="a3"/>
      </w:pPr>
      <w:bookmarkStart w:id="391" w:name="anchor322"/>
      <w:bookmarkEnd w:id="391"/>
      <w:r>
        <w:t>2. К видам медицинской помощи относятся:</w:t>
      </w:r>
    </w:p>
    <w:p w:rsidR="00C600CD" w:rsidRDefault="00DC3F2B">
      <w:pPr>
        <w:pStyle w:val="a3"/>
      </w:pPr>
      <w:bookmarkStart w:id="392" w:name="anchor3221"/>
      <w:bookmarkEnd w:id="392"/>
      <w:r>
        <w:t xml:space="preserve">1) </w:t>
      </w:r>
      <w:hyperlink r:id="rId480" w:history="1">
        <w:r>
          <w:t>первичная медико-санитарная помощь</w:t>
        </w:r>
      </w:hyperlink>
      <w:r>
        <w:t>;</w:t>
      </w:r>
    </w:p>
    <w:p w:rsidR="00C600CD" w:rsidRDefault="00DC3F2B">
      <w:pPr>
        <w:pStyle w:val="a3"/>
      </w:pPr>
      <w:bookmarkStart w:id="393" w:name="anchor3222"/>
      <w:bookmarkEnd w:id="393"/>
      <w:r>
        <w:t xml:space="preserve">2) </w:t>
      </w:r>
      <w:hyperlink r:id="rId481" w:history="1">
        <w:r>
          <w:t>специализированная, в том числе высокотехн</w:t>
        </w:r>
        <w:r>
          <w:t>ологичная, медицинская помощь</w:t>
        </w:r>
      </w:hyperlink>
      <w:r>
        <w:t>;</w:t>
      </w:r>
    </w:p>
    <w:p w:rsidR="00C600CD" w:rsidRDefault="00DC3F2B">
      <w:pPr>
        <w:pStyle w:val="a3"/>
      </w:pPr>
      <w:bookmarkStart w:id="394" w:name="anchor3223"/>
      <w:bookmarkEnd w:id="394"/>
      <w:r>
        <w:t xml:space="preserve">3) </w:t>
      </w:r>
      <w:hyperlink r:id="rId482" w:history="1">
        <w:r>
          <w:t>скорая, в том числе скорая специализированная, медицинская помощь</w:t>
        </w:r>
      </w:hyperlink>
      <w:r>
        <w:t>;</w:t>
      </w:r>
    </w:p>
    <w:p w:rsidR="00C600CD" w:rsidRDefault="00DC3F2B">
      <w:pPr>
        <w:pStyle w:val="a3"/>
      </w:pPr>
      <w:bookmarkStart w:id="395" w:name="anchor3224"/>
      <w:bookmarkEnd w:id="395"/>
      <w:r>
        <w:t xml:space="preserve">4) </w:t>
      </w:r>
      <w:hyperlink r:id="rId483" w:history="1">
        <w:r>
          <w:t>паллиативная медицинская помощь</w:t>
        </w:r>
      </w:hyperlink>
      <w:r>
        <w:t>.</w:t>
      </w:r>
    </w:p>
    <w:p w:rsidR="00C600CD" w:rsidRDefault="00DC3F2B">
      <w:pPr>
        <w:pStyle w:val="a3"/>
      </w:pPr>
      <w:bookmarkStart w:id="396" w:name="anchor323"/>
      <w:bookmarkEnd w:id="396"/>
      <w:r>
        <w:t>3. Медицинская помощь может оказываться в следующих условиях:</w:t>
      </w:r>
    </w:p>
    <w:p w:rsidR="00C600CD" w:rsidRDefault="00DC3F2B">
      <w:pPr>
        <w:pStyle w:val="a3"/>
      </w:pPr>
      <w:bookmarkStart w:id="397" w:name="anchor3231"/>
      <w:bookmarkEnd w:id="397"/>
      <w:r>
        <w:t xml:space="preserve">1) </w:t>
      </w:r>
      <w:r>
        <w:t>вне медицинской организации (по месту вызова бригады скорой, в том числе скорой специализированной, медицинской помощи, а также в транспортном средстве при медицинской эвакуации);</w:t>
      </w:r>
    </w:p>
    <w:p w:rsidR="00C600CD" w:rsidRDefault="00DC3F2B">
      <w:pPr>
        <w:pStyle w:val="a3"/>
      </w:pPr>
      <w:bookmarkStart w:id="398" w:name="anchor3232"/>
      <w:bookmarkEnd w:id="398"/>
      <w:r>
        <w:t>2) амбулаторно (в условиях, не предусматривающих круглосуточного медицинског</w:t>
      </w:r>
      <w:r>
        <w:t>о наблюдения и лечения), в том числе на дому при вызове медицинского работника;</w:t>
      </w:r>
    </w:p>
    <w:p w:rsidR="00C600CD" w:rsidRDefault="00DC3F2B">
      <w:pPr>
        <w:pStyle w:val="a3"/>
      </w:pPr>
      <w:bookmarkStart w:id="399" w:name="anchor3233"/>
      <w:bookmarkEnd w:id="399"/>
      <w:r>
        <w:t>3) в дневном стационаре (в условиях, предусматривающих медицинское наблюдение и лечение в дневное время, но не требующих круглосуточного медицинского наблюдения и лечения);</w:t>
      </w:r>
    </w:p>
    <w:bookmarkStart w:id="400" w:name="anchor3234"/>
    <w:bookmarkEnd w:id="400"/>
    <w:p w:rsidR="00C600CD" w:rsidRDefault="00DC3F2B">
      <w:pPr>
        <w:pStyle w:val="a3"/>
      </w:pPr>
      <w:r>
        <w:fldChar w:fldCharType="begin"/>
      </w:r>
      <w:r>
        <w:instrText xml:space="preserve"> </w:instrText>
      </w:r>
      <w:r>
        <w:instrText xml:space="preserve">HYPERLINK  "http://ivo.garant.ru/document/redirect/74980697/1000" </w:instrText>
      </w:r>
      <w:r>
        <w:fldChar w:fldCharType="separate"/>
      </w:r>
      <w:r>
        <w:t>4)</w:t>
      </w:r>
      <w:r>
        <w:fldChar w:fldCharType="end"/>
      </w:r>
      <w:r>
        <w:t xml:space="preserve"> стационарно (в условиях, обеспечивающих круглосуточное медицинское наблюдение и лечение).</w:t>
      </w:r>
    </w:p>
    <w:p w:rsidR="00C600CD" w:rsidRDefault="00DC3F2B">
      <w:pPr>
        <w:pStyle w:val="a3"/>
      </w:pPr>
      <w:bookmarkStart w:id="401" w:name="anchor324"/>
      <w:bookmarkEnd w:id="401"/>
      <w:r>
        <w:t>4. Формами оказания медицинской помощи являются:</w:t>
      </w:r>
    </w:p>
    <w:p w:rsidR="00C600CD" w:rsidRDefault="00DC3F2B">
      <w:pPr>
        <w:pStyle w:val="a3"/>
      </w:pPr>
      <w:bookmarkStart w:id="402" w:name="anchor3241"/>
      <w:bookmarkEnd w:id="402"/>
      <w:r>
        <w:t>1) экстренная - медицинская помощь, оказываемая</w:t>
      </w:r>
      <w:r>
        <w:t xml:space="preserve"> при внезапных острых заболеваниях, состояниях, обострении хронических заболеваний, представляющих угрозу жизни пациента;</w:t>
      </w:r>
    </w:p>
    <w:p w:rsidR="00C600CD" w:rsidRDefault="00DC3F2B">
      <w:pPr>
        <w:pStyle w:val="a3"/>
      </w:pPr>
      <w:bookmarkStart w:id="403" w:name="anchor3242"/>
      <w:bookmarkEnd w:id="403"/>
      <w:r>
        <w:t xml:space="preserve">2) неотложная - медицинская помощь, оказываемая при внезапных острых заболеваниях, состояниях, обострении хронических заболеваний без </w:t>
      </w:r>
      <w:r>
        <w:t>явных признаков угрозы жизни пациента;</w:t>
      </w:r>
    </w:p>
    <w:p w:rsidR="00C600CD" w:rsidRDefault="00DC3F2B">
      <w:pPr>
        <w:pStyle w:val="a3"/>
      </w:pPr>
      <w:bookmarkStart w:id="404" w:name="anchor3243"/>
      <w:bookmarkEnd w:id="404"/>
      <w:r>
        <w:t xml:space="preserve">3) плановая - медицинская помощь, которая оказывается при проведении профилактических мероприятий, при заболеваниях и состояниях, не сопровождающихся угрозой жизни пациента, не требующих экстренной и неотложной </w:t>
      </w:r>
      <w:r>
        <w:t>медицинской помощи, и отсрочка оказания которой на определенное время не повлечет за собой ухудшение состояния пациента, угрозу его жизни и здоровью.</w:t>
      </w:r>
    </w:p>
    <w:p w:rsidR="00C600CD" w:rsidRDefault="00DC3F2B">
      <w:pPr>
        <w:pStyle w:val="a3"/>
      </w:pPr>
      <w:bookmarkStart w:id="405" w:name="anchor325"/>
      <w:bookmarkEnd w:id="405"/>
      <w:r>
        <w:t xml:space="preserve">5. Утратила силу с 1 января 2019 г. - </w:t>
      </w:r>
      <w:hyperlink r:id="rId484" w:history="1">
        <w:r>
          <w:t>Федеральный закон</w:t>
        </w:r>
      </w:hyperlink>
      <w:r>
        <w:t xml:space="preserve"> от 25 декабря 2018 г. N 489-ФЗ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hyperlink r:id="rId485" w:history="1">
        <w:r>
          <w:t>См. предыдущую редакцию</w:t>
        </w:r>
      </w:hyperlink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406" w:name="anchor326"/>
      <w:bookmarkEnd w:id="406"/>
      <w:r>
        <w:t xml:space="preserve">Статья 32 дополнена частью 6 с 1 сентября 2024 г. - </w:t>
      </w:r>
      <w:hyperlink r:id="rId486" w:history="1">
        <w:r>
          <w:t>Федеральный закон</w:t>
        </w:r>
      </w:hyperlink>
      <w:r>
        <w:t xml:space="preserve"> от 8 августа 2024 г. № 290-ФЗ</w:t>
      </w:r>
    </w:p>
    <w:p w:rsidR="00C600CD" w:rsidRDefault="00DC3F2B">
      <w:pPr>
        <w:pStyle w:val="a3"/>
      </w:pPr>
      <w:r>
        <w:t>6. Медицинская помощь оказывается медицинскими работниками в соответствии с порядками оказания медицинской помощи, положениями об организации оказани</w:t>
      </w:r>
      <w:r>
        <w:t>я медицинской помощи. В оказании медицинской помощи могут участвовать иные работники медицинской организации, если возможность их участия в оказании медицинской помощи предусмотрена трудовыми (должностными) обязанностями и указанными порядками оказания мед</w:t>
      </w:r>
      <w:r>
        <w:t>ицинской помощи, положениями об организации оказания медицинской помощи.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407" w:name="anchor33"/>
      <w:bookmarkEnd w:id="407"/>
      <w:r>
        <w:t xml:space="preserve">Статья 33 настоящего Федерального закона </w:t>
      </w:r>
      <w:hyperlink r:id="rId487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33</w:t>
      </w:r>
      <w:r>
        <w:t>. Первичная медико-санитарная помощь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</w:t>
      </w:r>
      <w:r>
        <w:t xml:space="preserve"> к статье 33 настоящего Федерального закона</w:t>
      </w:r>
    </w:p>
    <w:p w:rsidR="00C600CD" w:rsidRDefault="00DC3F2B">
      <w:pPr>
        <w:pStyle w:val="a3"/>
      </w:pPr>
      <w:bookmarkStart w:id="408" w:name="anchor331"/>
      <w:bookmarkEnd w:id="408"/>
      <w:r>
        <w:t xml:space="preserve">1. </w:t>
      </w:r>
      <w:hyperlink r:id="rId488" w:history="1">
        <w:r>
          <w:t>Первичная медико-санитарная помощь</w:t>
        </w:r>
      </w:hyperlink>
      <w:r>
        <w:t xml:space="preserve"> является основой системы оказания медицинской помощи и включает в себя мероприятия по профилактике, диа</w:t>
      </w:r>
      <w:r>
        <w:t>гностике, лечению заболеваний и состояний, медицинской реабилитации, наблюдению за течением беременности, формированию здорового образа жизни и санитарно-гигиеническому просвещению населения.</w:t>
      </w:r>
    </w:p>
    <w:p w:rsidR="00C600CD" w:rsidRDefault="00DC3F2B">
      <w:pPr>
        <w:pStyle w:val="a3"/>
      </w:pPr>
      <w:bookmarkStart w:id="409" w:name="anchor332"/>
      <w:bookmarkEnd w:id="409"/>
      <w:r>
        <w:t>2. Организация оказания первичной медико-санитарной помощи гражд</w:t>
      </w:r>
      <w:r>
        <w:t>анам в целях приближения к их месту жительства, месту работы или обучения осуществляется по территориально-участковому принципу, предусматривающему формирование групп обслуживаемого населения по месту жительства, месту работы или учебы в определенных орган</w:t>
      </w:r>
      <w:r>
        <w:t xml:space="preserve">изациях, с учетом положений </w:t>
      </w:r>
      <w:hyperlink r:id="rId489" w:history="1">
        <w:r>
          <w:t>статьи 21</w:t>
        </w:r>
      </w:hyperlink>
      <w:r>
        <w:t xml:space="preserve"> настоящего Федерального закона.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410" w:name="anchor333"/>
      <w:bookmarkEnd w:id="410"/>
      <w:r>
        <w:t xml:space="preserve">Часть 3 изменена с 1 сентября 2024 г. - </w:t>
      </w:r>
      <w:hyperlink r:id="rId490" w:history="1">
        <w:r>
          <w:t>Федеральный закон</w:t>
        </w:r>
      </w:hyperlink>
      <w:r>
        <w:t xml:space="preserve"> от 8 </w:t>
      </w:r>
      <w:r>
        <w:t>августа 2024 г. № 290-ФЗ</w:t>
      </w:r>
    </w:p>
    <w:p w:rsidR="00C600CD" w:rsidRDefault="00DC3F2B">
      <w:pPr>
        <w:pStyle w:val="a8"/>
      </w:pPr>
      <w:hyperlink r:id="rId491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3. Первичная медико-санитарная помощь подразделяется на первичную доврачебную медико-санитарную помощь, первичную врачебную </w:t>
      </w:r>
      <w:r>
        <w:t>медико-санитарную помощь и первичную специализированную медико-санитарную помощь.</w:t>
      </w:r>
    </w:p>
    <w:p w:rsidR="00C600CD" w:rsidRDefault="00DC3F2B">
      <w:pPr>
        <w:pStyle w:val="a3"/>
      </w:pPr>
      <w:bookmarkStart w:id="411" w:name="anchor334"/>
      <w:bookmarkEnd w:id="411"/>
      <w:r>
        <w:t xml:space="preserve">4. Утратила силу с 1 сентября 2024 г. - </w:t>
      </w:r>
      <w:hyperlink r:id="rId492" w:history="1">
        <w:r>
          <w:t>Федеральный закон</w:t>
        </w:r>
      </w:hyperlink>
      <w:r>
        <w:t xml:space="preserve"> от 8 августа 2024 г. № 290-ФЗ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</w:t>
      </w:r>
      <w:r>
        <w:rPr>
          <w:sz w:val="16"/>
        </w:rPr>
        <w:t>менениях:</w:t>
      </w:r>
    </w:p>
    <w:p w:rsidR="00C600CD" w:rsidRDefault="00DC3F2B">
      <w:pPr>
        <w:pStyle w:val="a8"/>
      </w:pPr>
      <w:hyperlink r:id="rId493" w:history="1">
        <w:r>
          <w:t>См. предыдущую редакцию</w:t>
        </w:r>
      </w:hyperlink>
    </w:p>
    <w:p w:rsidR="00C600CD" w:rsidRDefault="00DC3F2B">
      <w:pPr>
        <w:pStyle w:val="a3"/>
      </w:pPr>
      <w:bookmarkStart w:id="412" w:name="anchor335"/>
      <w:bookmarkEnd w:id="412"/>
      <w:r>
        <w:t xml:space="preserve">5. Утратила силу с 1 сентября 2024 г. - </w:t>
      </w:r>
      <w:hyperlink r:id="rId494" w:history="1">
        <w:r>
          <w:t>Федеральный закон</w:t>
        </w:r>
      </w:hyperlink>
      <w:r>
        <w:t xml:space="preserve"> от 8 августа 2024 г. № 29</w:t>
      </w:r>
      <w:r>
        <w:t>0-ФЗ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hyperlink r:id="rId495" w:history="1">
        <w:r>
          <w:t>См. предыдущую редакцию</w:t>
        </w:r>
      </w:hyperlink>
    </w:p>
    <w:p w:rsidR="00C600CD" w:rsidRDefault="00DC3F2B">
      <w:pPr>
        <w:pStyle w:val="a3"/>
      </w:pPr>
      <w:bookmarkStart w:id="413" w:name="anchor336"/>
      <w:bookmarkEnd w:id="413"/>
      <w:r>
        <w:t>6. Первичная медико-санитарная помощь оказывается в амбулаторных условиях и в условиях дневного стационара.</w:t>
      </w:r>
    </w:p>
    <w:p w:rsidR="00C600CD" w:rsidRDefault="00DC3F2B">
      <w:pPr>
        <w:pStyle w:val="a3"/>
      </w:pPr>
      <w:bookmarkStart w:id="414" w:name="anchor337"/>
      <w:bookmarkEnd w:id="414"/>
      <w:r>
        <w:t>7. В целях оказания граж</w:t>
      </w:r>
      <w:r>
        <w:t>данам первичной медико-санитарной помощи при внезапных острых заболеваниях, состояниях, обострении хронических заболеваний, не сопровождающихся угрозой жизни пациента и не требующих экстренной медицинской помощи, в структуре медицинских организаций могут с</w:t>
      </w:r>
      <w:r>
        <w:t>оздаваться подразделения медицинской помощи, оказывающие указанную помощь в неотложной форме.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415" w:name="anchor34"/>
      <w:bookmarkEnd w:id="415"/>
      <w:r>
        <w:t xml:space="preserve">Статья 34 настоящего Федерального закона </w:t>
      </w:r>
      <w:hyperlink r:id="rId496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34</w:t>
      </w:r>
      <w:r>
        <w:t xml:space="preserve">. Специализированная, в том числе </w:t>
      </w:r>
      <w:r>
        <w:t>высокотехнологичная, медицинская помощь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34 настоящего Федерального закона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416" w:name="anchor341"/>
      <w:bookmarkEnd w:id="416"/>
      <w:r>
        <w:t xml:space="preserve">Часть 1 изменена с 1 сентября 2024 г. - </w:t>
      </w:r>
      <w:hyperlink r:id="rId497" w:history="1">
        <w:r>
          <w:t>Федеральный за</w:t>
        </w:r>
        <w:r>
          <w:t>кон</w:t>
        </w:r>
      </w:hyperlink>
      <w:r>
        <w:t xml:space="preserve"> от 8 августа 2024 г. № 290-ФЗ</w:t>
      </w:r>
    </w:p>
    <w:p w:rsidR="00C600CD" w:rsidRDefault="00DC3F2B">
      <w:pPr>
        <w:pStyle w:val="a8"/>
      </w:pPr>
      <w:hyperlink r:id="rId498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1. Специализированная медицинская помощь включает в себя профилактику, диагностику и лечение заболеваний и состояний (в том числе</w:t>
      </w:r>
      <w:r>
        <w:t xml:space="preserve"> в период беременности, родов и послеродовой период), требующих использования специальных методов и сложных медицинских технологий, а также медицинскую реабилитацию.</w:t>
      </w:r>
    </w:p>
    <w:p w:rsidR="00C600CD" w:rsidRDefault="00DC3F2B">
      <w:pPr>
        <w:pStyle w:val="a3"/>
      </w:pPr>
      <w:bookmarkStart w:id="417" w:name="anchor342"/>
      <w:bookmarkEnd w:id="417"/>
      <w:r>
        <w:t xml:space="preserve">2. Специализированная медицинская помощь оказывается в стационарных условиях и в условиях </w:t>
      </w:r>
      <w:r>
        <w:t>дневного стационара.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418" w:name="anchor343"/>
    <w:bookmarkEnd w:id="418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"http://ivo.garant.ru/document/redirect/70514766/5981"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в часть 3 статьи 34 настоящего Федерального закона внесены изменения</w:t>
      </w:r>
    </w:p>
    <w:p w:rsidR="00C600CD" w:rsidRDefault="00DC3F2B">
      <w:pPr>
        <w:pStyle w:val="a8"/>
      </w:pPr>
      <w:hyperlink r:id="rId499" w:history="1">
        <w:r>
          <w:t>См. текст части в предыдущей редакции</w:t>
        </w:r>
      </w:hyperlink>
    </w:p>
    <w:p w:rsidR="00C600CD" w:rsidRDefault="00DC3F2B">
      <w:pPr>
        <w:pStyle w:val="a3"/>
      </w:pPr>
      <w:r>
        <w:t>3. Высокотехнологичная медицинская помощь, являющаяся частью специализированной медицинской помощи, включает в себя применение новых сложных и (или) уникальных методов л</w:t>
      </w:r>
      <w:r>
        <w:t>ечения, а также ресурсоемких методов лечения с научно доказанной эффективностью, в том числе клеточных технологий, роботизированной техники, информационных технологий и методов генной инженерии, разработанных на основе достижений медицинской науки и смежны</w:t>
      </w:r>
      <w:r>
        <w:t>х отраслей науки и техники.</w:t>
      </w:r>
    </w:p>
    <w:p w:rsidR="00C600CD" w:rsidRDefault="00DC3F2B">
      <w:pPr>
        <w:pStyle w:val="a3"/>
      </w:pPr>
      <w:bookmarkStart w:id="419" w:name="anchor344"/>
      <w:bookmarkEnd w:id="419"/>
      <w:r>
        <w:t xml:space="preserve">4. </w:t>
      </w:r>
      <w:hyperlink r:id="rId500" w:history="1">
        <w:r>
          <w:t>Не применяется</w:t>
        </w:r>
      </w:hyperlink>
      <w:r>
        <w:t xml:space="preserve"> с 1 января 2015 г.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r>
        <w:t xml:space="preserve">См. текст </w:t>
      </w:r>
      <w:hyperlink r:id="rId501" w:history="1">
        <w:r>
          <w:t>части 4 статьи 34</w:t>
        </w:r>
      </w:hyperlink>
    </w:p>
    <w:p w:rsidR="00C600CD" w:rsidRDefault="00DC3F2B">
      <w:pPr>
        <w:pStyle w:val="a3"/>
      </w:pPr>
      <w:bookmarkStart w:id="420" w:name="anchor345"/>
      <w:bookmarkEnd w:id="420"/>
      <w:r>
        <w:t xml:space="preserve">5. </w:t>
      </w:r>
      <w:hyperlink r:id="rId502" w:history="1">
        <w:r>
          <w:t xml:space="preserve">Не </w:t>
        </w:r>
        <w:r>
          <w:t>применяется</w:t>
        </w:r>
      </w:hyperlink>
      <w:r>
        <w:t xml:space="preserve"> с 1 января 2017 г.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r>
        <w:t xml:space="preserve">См. текст </w:t>
      </w:r>
      <w:hyperlink r:id="rId503" w:history="1">
        <w:r>
          <w:t>части 5 стать 34</w:t>
        </w:r>
      </w:hyperlink>
    </w:p>
    <w:p w:rsidR="00C600CD" w:rsidRDefault="00DC3F2B">
      <w:pPr>
        <w:pStyle w:val="a3"/>
      </w:pPr>
      <w:bookmarkStart w:id="421" w:name="anchor346"/>
      <w:bookmarkEnd w:id="421"/>
      <w:r>
        <w:t xml:space="preserve">6. </w:t>
      </w:r>
      <w:hyperlink r:id="rId504" w:history="1">
        <w:r>
          <w:t>Не применяется</w:t>
        </w:r>
      </w:hyperlink>
      <w:r>
        <w:t xml:space="preserve"> с 1 января 2017 г.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r>
        <w:t xml:space="preserve">См. текст </w:t>
      </w:r>
      <w:hyperlink r:id="rId505" w:history="1">
        <w:r>
          <w:t>части 6 стать 34</w:t>
        </w:r>
      </w:hyperlink>
    </w:p>
    <w:p w:rsidR="00C600CD" w:rsidRDefault="00DC3F2B">
      <w:pPr>
        <w:pStyle w:val="a3"/>
      </w:pPr>
      <w:bookmarkStart w:id="422" w:name="anchor347"/>
      <w:bookmarkEnd w:id="422"/>
      <w:r>
        <w:t xml:space="preserve">7. </w:t>
      </w:r>
      <w:hyperlink r:id="rId506" w:history="1">
        <w:r>
          <w:t>Не применяется</w:t>
        </w:r>
      </w:hyperlink>
      <w:r>
        <w:t xml:space="preserve"> с 1 января 2017 г.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r>
        <w:t xml:space="preserve">См. текст </w:t>
      </w:r>
      <w:hyperlink r:id="rId507" w:history="1">
        <w:r>
          <w:t>части 7 стать 34</w:t>
        </w:r>
      </w:hyperlink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423" w:name="anchor3471"/>
    <w:bookmarkEnd w:id="423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"http://ivo.garant.ru/document/redirect/71434954/501123"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июля 2016 г. N 286-ФЗ статья 34 настоящего Федерального закона дополнена частью 7.1, </w:t>
      </w:r>
      <w:hyperlink r:id="rId508" w:history="1">
        <w:r>
          <w:t>вступающей в силу</w:t>
        </w:r>
      </w:hyperlink>
      <w:r>
        <w:t xml:space="preserve"> с 1 января 2017 г.</w:t>
      </w:r>
    </w:p>
    <w:p w:rsidR="00C600CD" w:rsidRDefault="00DC3F2B">
      <w:pPr>
        <w:pStyle w:val="a3"/>
      </w:pPr>
      <w:r>
        <w:t xml:space="preserve">7.1. </w:t>
      </w:r>
      <w:hyperlink r:id="rId509" w:history="1">
        <w:r>
          <w:t>Порядок</w:t>
        </w:r>
      </w:hyperlink>
      <w:r>
        <w:t xml:space="preserve"> формирования перечня видов высокотехнологичной медицинской помощи, устанавливаемый уполномоченным</w:t>
      </w:r>
      <w:r>
        <w:t xml:space="preserve"> федеральным органом исполнительной власти, включает в том числе предельные сроки, по истечении которых виды высокотехнологичной медицинской помощи включаются в базовую программу обязательного медицинского страхования.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424" w:name="anchor3472"/>
      <w:bookmarkEnd w:id="424"/>
      <w:r>
        <w:t>Часть 7.2 и</w:t>
      </w:r>
      <w:r>
        <w:t xml:space="preserve">зменена с 19 августа 2024 г. - </w:t>
      </w:r>
      <w:hyperlink r:id="rId510" w:history="1">
        <w:r>
          <w:t>Федеральный закон</w:t>
        </w:r>
      </w:hyperlink>
      <w:r>
        <w:t xml:space="preserve"> от 8 августа 2024 г. № 232-ФЗ</w:t>
      </w:r>
    </w:p>
    <w:p w:rsidR="00C600CD" w:rsidRDefault="00DC3F2B">
      <w:pPr>
        <w:pStyle w:val="a8"/>
      </w:pPr>
      <w:hyperlink r:id="rId511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7.2. Перечен</w:t>
      </w:r>
      <w:r>
        <w:t>ь медицинских организаций, оказывающих за счет бюджетных ассигнований бюджетов субъектов Российской Федерации высокотехнологичную медицинскую помощь, не включенную в базовую программу обязательного медицинского страхования, утверждается уполномоченным испо</w:t>
      </w:r>
      <w:r>
        <w:t>лнительным органом субъекта Российской Федерации. Порядок формирования указанного перечня устанавливается высшим исполнительным органом субъекта Российской Федерации.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425" w:name="anchor348"/>
      <w:bookmarkEnd w:id="425"/>
      <w:r>
        <w:t xml:space="preserve">Часть 8 изменена с 1 января 2018 г. - </w:t>
      </w:r>
      <w:hyperlink r:id="rId512" w:history="1">
        <w:r>
          <w:t>Федеральный закон</w:t>
        </w:r>
      </w:hyperlink>
      <w:r>
        <w:t xml:space="preserve"> от 29 июля 2017 г. N 242-ФЗ</w:t>
      </w:r>
    </w:p>
    <w:p w:rsidR="00C600CD" w:rsidRDefault="00DC3F2B">
      <w:pPr>
        <w:pStyle w:val="a8"/>
      </w:pPr>
      <w:hyperlink r:id="rId513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8. Организация оказания высокотехнологичной медицинской помощи осущес</w:t>
      </w:r>
      <w:r>
        <w:t xml:space="preserve">твляется с применением единой государственной информационной системы в сфере здравоохранения в </w:t>
      </w:r>
      <w:hyperlink r:id="rId514" w:history="1">
        <w:r>
          <w:t>порядке</w:t>
        </w:r>
      </w:hyperlink>
      <w:r>
        <w:t>, установленном уполномоченным федеральным органом исполнительной власти.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426" w:name="anchor35"/>
      <w:bookmarkEnd w:id="426"/>
      <w:r>
        <w:t xml:space="preserve">Статья 35 настоящего Федерального закона </w:t>
      </w:r>
      <w:hyperlink r:id="rId515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35</w:t>
      </w:r>
      <w:r>
        <w:t>. Скорая, в том числе скорая специализированная, медицинская помощь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35 настоящего Федерального закона</w:t>
      </w:r>
    </w:p>
    <w:p w:rsidR="00C600CD" w:rsidRDefault="00DC3F2B">
      <w:pPr>
        <w:pStyle w:val="a3"/>
      </w:pPr>
      <w:bookmarkStart w:id="427" w:name="anchor351"/>
      <w:bookmarkEnd w:id="427"/>
      <w:r>
        <w:t>1. Скор</w:t>
      </w:r>
      <w:r>
        <w:t>ая, в том числе скорая специализированная, медицинская помощь оказывается гражданам при заболеваниях, несчастных случаях, травмах, отравлениях и других состояниях, требующих срочного медицинского вмешательства. Скорая, в том числе скорая специализированная</w:t>
      </w:r>
      <w:r>
        <w:t>, медицинская помощь медицинскими организациями государственной и муниципальной систем здравоохранения оказывается гражданам бесплатно.</w:t>
      </w:r>
    </w:p>
    <w:p w:rsidR="00C600CD" w:rsidRDefault="00DC3F2B">
      <w:pPr>
        <w:pStyle w:val="a3"/>
      </w:pPr>
      <w:bookmarkStart w:id="428" w:name="anchor352"/>
      <w:bookmarkEnd w:id="428"/>
      <w:r>
        <w:t>2. Скорая, в том числе скорая специализированная, медицинская помощь оказывается в экстренной или неотложной форме вне м</w:t>
      </w:r>
      <w:r>
        <w:t>едицинской организации, а также в амбулаторных и стационарных условиях.</w:t>
      </w:r>
    </w:p>
    <w:p w:rsidR="00C600CD" w:rsidRDefault="00DC3F2B">
      <w:pPr>
        <w:pStyle w:val="a3"/>
      </w:pPr>
      <w:bookmarkStart w:id="429" w:name="anchor353"/>
      <w:bookmarkEnd w:id="429"/>
      <w:r>
        <w:t xml:space="preserve">3. На территории Российской Федерации в целях оказания скорой медицинской помощи функционирует система единого номера вызова скорой медицинской помощи в </w:t>
      </w:r>
      <w:hyperlink r:id="rId516" w:history="1">
        <w:r>
          <w:t>порядке</w:t>
        </w:r>
      </w:hyperlink>
      <w:r>
        <w:t>, установленном Правительством Российской Федерации.</w:t>
      </w:r>
    </w:p>
    <w:p w:rsidR="00C600CD" w:rsidRDefault="00DC3F2B">
      <w:pPr>
        <w:pStyle w:val="a3"/>
      </w:pPr>
      <w:bookmarkStart w:id="430" w:name="anchor354"/>
      <w:bookmarkEnd w:id="430"/>
      <w:r>
        <w:t>4. При оказании скорой медицинской помощи в случае необходимости осуществляется медицинская эвакуация, представляющая собой транспортировку граждан в целях с</w:t>
      </w:r>
      <w:r>
        <w:t>пасения жизни и сохранения здоровья (в том числе лиц, находящихся на лечении в медицинских организациях, в которых отсутствует возможность оказания необходимой медицинской помощи при угрожающих жизни состояниях, женщин в период беременности, родов, послеро</w:t>
      </w:r>
      <w:r>
        <w:t>довой период и новорожденных, лиц, пострадавших в результате чрезвычайных ситуаций и стихийных бедствий).</w:t>
      </w:r>
    </w:p>
    <w:p w:rsidR="00C600CD" w:rsidRDefault="00DC3F2B">
      <w:pPr>
        <w:pStyle w:val="a3"/>
      </w:pPr>
      <w:bookmarkStart w:id="431" w:name="anchor355"/>
      <w:bookmarkEnd w:id="431"/>
      <w:r>
        <w:t>5. Медицинская эвакуация включает в себя: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432" w:name="anchor3551"/>
    <w:bookmarkEnd w:id="432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"http://ivo.garant.ru/document/redirect/70514766/5991" </w:instrText>
      </w:r>
      <w:r>
        <w:fldChar w:fldCharType="separate"/>
      </w:r>
      <w:r>
        <w:t xml:space="preserve">Федеральным </w:t>
      </w:r>
      <w:r>
        <w:t>законом</w:t>
      </w:r>
      <w:r>
        <w:fldChar w:fldCharType="end"/>
      </w:r>
      <w:r>
        <w:t xml:space="preserve"> от 25 ноября 2013 г. N 317-ФЗ в подпункт 1 части 5 статьи 35 настоящего Федерального закона внесены изменения</w:t>
      </w:r>
    </w:p>
    <w:p w:rsidR="00C600CD" w:rsidRDefault="00DC3F2B">
      <w:pPr>
        <w:pStyle w:val="a8"/>
      </w:pPr>
      <w:hyperlink r:id="rId517" w:history="1">
        <w:r>
          <w:t>См. текст подпункта в предыдущей редакции</w:t>
        </w:r>
      </w:hyperlink>
    </w:p>
    <w:p w:rsidR="00C600CD" w:rsidRDefault="00DC3F2B">
      <w:pPr>
        <w:pStyle w:val="a3"/>
      </w:pPr>
      <w:r>
        <w:t>1) санитарно-авиационную э</w:t>
      </w:r>
      <w:r>
        <w:t>вакуацию, осуществляемую воздушными судами;</w:t>
      </w:r>
    </w:p>
    <w:p w:rsidR="00C600CD" w:rsidRDefault="00DC3F2B">
      <w:pPr>
        <w:pStyle w:val="a3"/>
      </w:pPr>
      <w:bookmarkStart w:id="433" w:name="anchor3552"/>
      <w:bookmarkEnd w:id="433"/>
      <w:r>
        <w:t>2) санитарную эвакуацию, осуществляемую наземным, водным и другими видами транспорта.</w:t>
      </w:r>
    </w:p>
    <w:p w:rsidR="00C600CD" w:rsidRDefault="00DC3F2B">
      <w:pPr>
        <w:pStyle w:val="a3"/>
      </w:pPr>
      <w:bookmarkStart w:id="434" w:name="anchor356"/>
      <w:bookmarkEnd w:id="434"/>
      <w:r>
        <w:t>6. Медицинская эвакуация осуществляется выездными бригадами скорой медицинской помощи с проведением во время транспортировки м</w:t>
      </w:r>
      <w:r>
        <w:t>ероприятий по оказанию медицинской помощи, в том числе с применением медицинского оборудования.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435" w:name="anchor357"/>
    <w:bookmarkEnd w:id="435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"http://ivo.garant.ru/document/redirect/70809060/215"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1 декабря 2014 г. N 418-ФЗ в часть 7 стать</w:t>
      </w:r>
      <w:r>
        <w:t xml:space="preserve">и 35 настоящего Федерального закона внесены изменения, </w:t>
      </w:r>
      <w:hyperlink r:id="rId518" w:history="1">
        <w:r>
          <w:t>вступающие в силу</w:t>
        </w:r>
      </w:hyperlink>
      <w:r>
        <w:t xml:space="preserve"> с 1 января 2015 г.</w:t>
      </w:r>
    </w:p>
    <w:p w:rsidR="00C600CD" w:rsidRDefault="00DC3F2B">
      <w:pPr>
        <w:pStyle w:val="a8"/>
      </w:pPr>
      <w:hyperlink r:id="rId519" w:history="1">
        <w:r>
          <w:t xml:space="preserve">См. текст части в </w:t>
        </w:r>
        <w:r>
          <w:t>предыдущей редакции</w:t>
        </w:r>
      </w:hyperlink>
    </w:p>
    <w:p w:rsidR="00C600CD" w:rsidRDefault="00DC3F2B">
      <w:pPr>
        <w:pStyle w:val="a3"/>
      </w:pPr>
      <w:r>
        <w:t xml:space="preserve">7. Медицинские организации, подведомственные федеральным органам исполнительной власти вправе осуществлять медицинскую эвакуацию в </w:t>
      </w:r>
      <w:hyperlink r:id="rId520" w:history="1">
        <w:r>
          <w:t>порядке</w:t>
        </w:r>
      </w:hyperlink>
      <w:r>
        <w:t xml:space="preserve"> и на условиях, установленны</w:t>
      </w:r>
      <w:r>
        <w:t xml:space="preserve">х уполномоченным федеральным органом исполнительной власти. </w:t>
      </w:r>
      <w:hyperlink r:id="rId521" w:history="1">
        <w:r>
          <w:t>Перечень</w:t>
        </w:r>
      </w:hyperlink>
      <w:r>
        <w:t xml:space="preserve"> указанных медицинских организаций, подведомственных федеральным органам исполнительной власти утверждается уполномоч</w:t>
      </w:r>
      <w:r>
        <w:t>енным федеральным органом исполнительной власти.</w:t>
      </w:r>
    </w:p>
    <w:p w:rsidR="00C600CD" w:rsidRDefault="00DC3F2B">
      <w:pPr>
        <w:pStyle w:val="a3"/>
      </w:pPr>
      <w:bookmarkStart w:id="436" w:name="anchor358"/>
      <w:bookmarkEnd w:id="436"/>
      <w:r>
        <w:t>8. Выездными экстренными консультативными бригадами скорой медицинской помощи оказывается медицинская помощь (за исключением высокотехнологичной медицинской помощи), в том числе по вызову медицинской организ</w:t>
      </w:r>
      <w:r>
        <w:t>ации, в штате которой не состоят медицинские работники выездной экстренной консультативной бригады скорой медицинской помощи, в случае невозможности оказания в указанной медицинской организации необходимой медицинской помощи.</w:t>
      </w:r>
    </w:p>
    <w:p w:rsidR="00C600CD" w:rsidRDefault="00C600CD">
      <w:pPr>
        <w:pStyle w:val="a3"/>
      </w:pP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437" w:name="anchor36"/>
      <w:bookmarkEnd w:id="437"/>
      <w:r>
        <w:t>Ста</w:t>
      </w:r>
      <w:r>
        <w:t xml:space="preserve">тья 36. изменена с 17 марта 2019 г. - </w:t>
      </w:r>
      <w:hyperlink r:id="rId522" w:history="1">
        <w:r>
          <w:t>Федеральный закон</w:t>
        </w:r>
      </w:hyperlink>
      <w:r>
        <w:t xml:space="preserve"> от 6 марта 2019 г. N 18-ФЗ</w:t>
      </w:r>
    </w:p>
    <w:p w:rsidR="00C600CD" w:rsidRDefault="00DC3F2B">
      <w:pPr>
        <w:pStyle w:val="a8"/>
      </w:pPr>
      <w:hyperlink r:id="rId523" w:history="1">
        <w:r>
          <w:t>См. предыдущую редакцию</w:t>
        </w:r>
      </w:hyperlink>
    </w:p>
    <w:p w:rsidR="00C600CD" w:rsidRDefault="00DC3F2B">
      <w:pPr>
        <w:pStyle w:val="a6"/>
      </w:pPr>
      <w:r>
        <w:rPr>
          <w:b/>
          <w:color w:val="26282F"/>
        </w:rPr>
        <w:t>Статья 36.</w:t>
      </w:r>
      <w:r>
        <w:t xml:space="preserve"> </w:t>
      </w:r>
      <w:r>
        <w:t>Паллиативная медицинская помощь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36 настоящего Федерального закона</w:t>
      </w:r>
    </w:p>
    <w:p w:rsidR="00C600CD" w:rsidRDefault="00DC3F2B">
      <w:pPr>
        <w:pStyle w:val="a3"/>
      </w:pPr>
      <w:bookmarkStart w:id="438" w:name="anchor361"/>
      <w:bookmarkEnd w:id="438"/>
      <w:r>
        <w:t>1. Паллиативная медицинская помощь представляет собой комплекс мероприятий, включающих медицинские вмешательства, мероприятия психологического характера и ух</w:t>
      </w:r>
      <w:r>
        <w:t>од, осуществляемые в целях улучшения качества жизни неизлечимо больных граждан и направленные на облегчение боли, других тяжелых проявлений заболевания.</w:t>
      </w:r>
    </w:p>
    <w:p w:rsidR="00C600CD" w:rsidRDefault="00DC3F2B">
      <w:pPr>
        <w:pStyle w:val="a3"/>
      </w:pPr>
      <w:bookmarkStart w:id="439" w:name="anchor362"/>
      <w:bookmarkEnd w:id="439"/>
      <w:r>
        <w:t>2. Паллиативная медицинская помощь подразделяется на паллиативную первичную медицинскую помощь, в том ч</w:t>
      </w:r>
      <w:r>
        <w:t>исле доврачебную и врачебную, и паллиативную специализированную медицинскую помощь.</w:t>
      </w:r>
    </w:p>
    <w:p w:rsidR="00C600CD" w:rsidRDefault="00DC3F2B">
      <w:pPr>
        <w:pStyle w:val="a3"/>
      </w:pPr>
      <w:bookmarkStart w:id="440" w:name="anchor363"/>
      <w:bookmarkEnd w:id="440"/>
      <w:r>
        <w:t>3. Паллиативная медицинская помощь оказывается в амбулаторных условиях, в том числе на дому, и в условиях дневного стационара, стационарных условиях медицинскими работникам</w:t>
      </w:r>
      <w:r>
        <w:t>и, прошедшими обучение по оказанию такой помощи. Медицинские организации, оказывающие паллиативную медицинскую помощь, осуществляют взаимодействие с родственниками и иными членами семьи пациента или законным представителем пациента, лицами, осуществляющими</w:t>
      </w:r>
      <w:r>
        <w:t xml:space="preserve"> уход за пациентом, добровольцами (волонтерами), а также организациями социального обслуживания, религиозными организациями, организациями, указанными в </w:t>
      </w:r>
      <w:hyperlink r:id="rId524" w:history="1">
        <w:r>
          <w:t>части 2 статьи 6</w:t>
        </w:r>
      </w:hyperlink>
      <w:r>
        <w:t xml:space="preserve"> настоящего Федерального закона, в том числе в целях предос</w:t>
      </w:r>
      <w:r>
        <w:t>тавления такому пациенту социальных услуг, мер социальной защиты (поддержки) в соответствии с законодательством Российской Федерации, мер психологической поддержки и духовной помощи.</w:t>
      </w:r>
    </w:p>
    <w:p w:rsidR="00C600CD" w:rsidRDefault="00DC3F2B">
      <w:pPr>
        <w:pStyle w:val="a3"/>
      </w:pPr>
      <w:bookmarkStart w:id="441" w:name="anchor364"/>
      <w:bookmarkEnd w:id="441"/>
      <w:r>
        <w:t xml:space="preserve">4. При оказании паллиативной медицинской помощи пациенту предоставляются </w:t>
      </w:r>
      <w:r>
        <w:t xml:space="preserve">для использования на дому медицинские изделия, предназначенные для поддержания функций органов и систем организма человека. </w:t>
      </w:r>
      <w:hyperlink r:id="rId525" w:history="1">
        <w:r>
          <w:t>Перечень</w:t>
        </w:r>
      </w:hyperlink>
      <w:r>
        <w:t xml:space="preserve"> таких медицинских изделий утверждается уполномоченны</w:t>
      </w:r>
      <w:r>
        <w:t>м федеральным органом исполнительной власти.</w:t>
      </w:r>
    </w:p>
    <w:p w:rsidR="00C600CD" w:rsidRDefault="00DC3F2B">
      <w:pPr>
        <w:pStyle w:val="a3"/>
      </w:pPr>
      <w:bookmarkStart w:id="442" w:name="anchor365"/>
      <w:bookmarkEnd w:id="442"/>
      <w:r>
        <w:t xml:space="preserve">5. </w:t>
      </w:r>
      <w:hyperlink r:id="rId526" w:history="1">
        <w:r>
          <w:t>Положение</w:t>
        </w:r>
      </w:hyperlink>
      <w:r>
        <w:t xml:space="preserve"> об организации оказания паллиативной медицинской помощи, включая </w:t>
      </w:r>
      <w:hyperlink r:id="rId527" w:history="1">
        <w:r>
          <w:t>порядок</w:t>
        </w:r>
      </w:hyperlink>
      <w:r>
        <w:t xml:space="preserve"> взаимодействия медицинских организаций, организаций социального обслуживания и организаций, указанных в </w:t>
      </w:r>
      <w:hyperlink r:id="rId528" w:history="1">
        <w:r>
          <w:t>части 2 статьи 6</w:t>
        </w:r>
      </w:hyperlink>
      <w:r>
        <w:t xml:space="preserve"> настоящего Федерального закона, утверждается уполномоченным федеральным органом исполните</w:t>
      </w:r>
      <w:r>
        <w:t>льной власти совместно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населения.</w:t>
      </w:r>
    </w:p>
    <w:p w:rsidR="00C600CD" w:rsidRDefault="00C600CD">
      <w:pPr>
        <w:pStyle w:val="a3"/>
      </w:pP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443" w:name="anchor3601"/>
    <w:bookmarkEnd w:id="443"/>
    <w:p w:rsidR="00C600CD" w:rsidRDefault="00DC3F2B">
      <w:pPr>
        <w:pStyle w:val="a8"/>
      </w:pPr>
      <w:r>
        <w:fldChar w:fldCharType="begin"/>
      </w:r>
      <w:r>
        <w:instrText xml:space="preserve"> HYPERLINK </w:instrText>
      </w:r>
      <w:r>
        <w:instrText xml:space="preserve"> "http://ivo.garant.ru/document/redirect/70885196/13"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8 марта 2015 г. N 55-ФЗ настоящий Федеральный закон дополнен статьей 36.1</w:t>
      </w:r>
    </w:p>
    <w:p w:rsidR="00C600CD" w:rsidRDefault="00DC3F2B">
      <w:pPr>
        <w:pStyle w:val="a6"/>
      </w:pPr>
      <w:r>
        <w:rPr>
          <w:b/>
          <w:color w:val="26282F"/>
        </w:rPr>
        <w:t>Статья 36.1.</w:t>
      </w:r>
      <w:r>
        <w:t xml:space="preserve"> Особенности медицинской помощи, оказываемой в рамках клинической апробации</w:t>
      </w:r>
    </w:p>
    <w:p w:rsidR="00C600CD" w:rsidRDefault="00DC3F2B">
      <w:pPr>
        <w:pStyle w:val="a3"/>
      </w:pPr>
      <w:bookmarkStart w:id="444" w:name="anchor36011"/>
      <w:bookmarkEnd w:id="444"/>
      <w:r>
        <w:t>1. Клиническая а</w:t>
      </w:r>
      <w:r>
        <w:t>пробация представляет собой практическое применение разработанных и ранее не применявшихся методов профилактики, диагностики, лечения и реабилитации при оказании медицинской помощи для подтверждения доказательств их эффективности.</w:t>
      </w:r>
    </w:p>
    <w:p w:rsidR="00C600CD" w:rsidRDefault="00DC3F2B">
      <w:pPr>
        <w:pStyle w:val="a3"/>
      </w:pPr>
      <w:bookmarkStart w:id="445" w:name="anchor36012"/>
      <w:bookmarkEnd w:id="445"/>
      <w:r>
        <w:t>2. Медицинская помощь в р</w:t>
      </w:r>
      <w:r>
        <w:t xml:space="preserve">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власти. Положения об </w:t>
      </w:r>
      <w:hyperlink r:id="rId529" w:history="1">
        <w:r>
          <w:t xml:space="preserve">этическом </w:t>
        </w:r>
        <w:r>
          <w:t>комитете</w:t>
        </w:r>
      </w:hyperlink>
      <w:r>
        <w:t xml:space="preserve"> и </w:t>
      </w:r>
      <w:hyperlink r:id="rId530" w:history="1">
        <w:r>
          <w:t>экспертном совете</w:t>
        </w:r>
      </w:hyperlink>
      <w:r>
        <w:t xml:space="preserve">, их </w:t>
      </w:r>
      <w:hyperlink r:id="rId531" w:history="1">
        <w:r>
          <w:t>составы</w:t>
        </w:r>
      </w:hyperlink>
      <w:r>
        <w:t xml:space="preserve"> и порядок вынесения ими соответствующих заключений утверждаются уполномочен</w:t>
      </w:r>
      <w:r>
        <w:t>ным федеральным органом исполнительной власти.</w:t>
      </w:r>
    </w:p>
    <w:p w:rsidR="00C600CD" w:rsidRDefault="00DC3F2B">
      <w:pPr>
        <w:pStyle w:val="a3"/>
      </w:pPr>
      <w:bookmarkStart w:id="446" w:name="anchor36013"/>
      <w:bookmarkEnd w:id="446"/>
      <w:r>
        <w:t>3. Этический комитет выносит заключение об этической обоснованности возможности применения соответствующих методов профилактики, диагностики, лечения и реабилитации при оказании медицинской помощи в рамках кли</w:t>
      </w:r>
      <w:r>
        <w:t>нической апробации и согласует протокол клинической апробации.</w:t>
      </w:r>
    </w:p>
    <w:p w:rsidR="00C600CD" w:rsidRDefault="00DC3F2B">
      <w:pPr>
        <w:pStyle w:val="a3"/>
      </w:pPr>
      <w:bookmarkStart w:id="447" w:name="anchor36014"/>
      <w:bookmarkEnd w:id="447"/>
      <w:r>
        <w:t>4. Экспертный совет дает разрешение на оказание медицинской помощи в рамках клинической апробации, включающее в себя определение числа пациентов, которым будет оказана медицинская помощь в рамк</w:t>
      </w:r>
      <w:r>
        <w:t xml:space="preserve">ах клинической апробации по каждому методу профилактики, диагностики, лечения и реабилитации, а также определяет медицинские организации, участвующие в оказании медицинской помощи в рамках клинической апробации, на основании </w:t>
      </w:r>
      <w:hyperlink r:id="rId532" w:history="1">
        <w:r>
          <w:t>критериев отбора</w:t>
        </w:r>
      </w:hyperlink>
      <w:r>
        <w:t xml:space="preserve"> медицинских организаций, установленных Правительством Российской Федерации, дает оценку финансовых затрат на оказание медицинской помощи по каждому протоколу клинической апробации и исполняет иные фун</w:t>
      </w:r>
      <w:r>
        <w:t>кции, предусмотренные положением об экспертном совете.</w:t>
      </w:r>
    </w:p>
    <w:p w:rsidR="00C600CD" w:rsidRDefault="00DC3F2B">
      <w:pPr>
        <w:pStyle w:val="a3"/>
      </w:pPr>
      <w:bookmarkStart w:id="448" w:name="anchor36015"/>
      <w:bookmarkEnd w:id="448"/>
      <w:r>
        <w:t xml:space="preserve">5. </w:t>
      </w:r>
      <w:hyperlink r:id="rId533" w:history="1">
        <w:r>
          <w:t>Положение</w:t>
        </w:r>
      </w:hyperlink>
      <w:r>
        <w:t xml:space="preserve"> об организации клинической апробации и оказания медицинской помощи в рамках клинической апробации (в том числе порядо</w:t>
      </w:r>
      <w:r>
        <w:t xml:space="preserve">к направления пациентов для оказания такой медицинской помощи), </w:t>
      </w:r>
      <w:hyperlink r:id="rId534" w:history="1">
        <w:r>
          <w:t>типовая форма</w:t>
        </w:r>
      </w:hyperlink>
      <w:r>
        <w:t xml:space="preserve"> протокола клинической апробации утверждаются уполномоченным федеральным органом исполнительной власти.</w:t>
      </w:r>
    </w:p>
    <w:p w:rsidR="00C600CD" w:rsidRDefault="00DC3F2B">
      <w:pPr>
        <w:pStyle w:val="a3"/>
      </w:pPr>
      <w:bookmarkStart w:id="449" w:name="anchor36016"/>
      <w:bookmarkEnd w:id="449"/>
      <w:r>
        <w:t>6. М</w:t>
      </w:r>
      <w:r>
        <w:t>едицинская помощь в рамках клинической апробации оказывается при наличии информированного добровольного согласия совершеннолетнего дееспособного пациента, а в отношении несовершеннолетнего пациента и пациента, признанного в установленном законом порядке не</w:t>
      </w:r>
      <w:r>
        <w:t xml:space="preserve">дееспособным, - при наличии информированного добровольного согласия одного из родителей или иного законного представителя, данного в </w:t>
      </w:r>
      <w:hyperlink r:id="rId535" w:history="1">
        <w:r>
          <w:t>порядке</w:t>
        </w:r>
      </w:hyperlink>
      <w:r>
        <w:t>, установленном уполномоченным федеральным ор</w:t>
      </w:r>
      <w:r>
        <w:t>ганом исполнительной власти.</w:t>
      </w:r>
    </w:p>
    <w:p w:rsidR="00C600CD" w:rsidRDefault="00DC3F2B">
      <w:pPr>
        <w:pStyle w:val="a3"/>
      </w:pPr>
      <w:bookmarkStart w:id="450" w:name="anchor36017"/>
      <w:bookmarkEnd w:id="450"/>
      <w:r>
        <w:t>7. Оказание медицинской помощи в рамках клинической апробации запрещается с участием в качестве пациентов:</w:t>
      </w:r>
    </w:p>
    <w:p w:rsidR="00C600CD" w:rsidRDefault="00DC3F2B">
      <w:pPr>
        <w:pStyle w:val="a3"/>
      </w:pPr>
      <w:bookmarkStart w:id="451" w:name="anchor36171"/>
      <w:bookmarkEnd w:id="451"/>
      <w:r>
        <w:t xml:space="preserve">1) детей, женщин в период беременности, родов, женщин в период грудного вскармливания, за исключением случаев, если </w:t>
      </w:r>
      <w:r>
        <w:t>соответствующие методы предназначены для этих пациентов, при условии принятия всех необходимых мер по исключению риска причинения вреда женщине в период беременности, родов, женщине в период грудного вскармливания, плоду или ребенку;</w:t>
      </w:r>
    </w:p>
    <w:p w:rsidR="00C600CD" w:rsidRDefault="00DC3F2B">
      <w:pPr>
        <w:pStyle w:val="a3"/>
      </w:pPr>
      <w:bookmarkStart w:id="452" w:name="anchor36172"/>
      <w:bookmarkEnd w:id="452"/>
      <w:r>
        <w:t xml:space="preserve">2) военнослужащих, за </w:t>
      </w:r>
      <w:r>
        <w:t>исключением военнослужащих, проходящих военную службу по контракту, в случае, если соответствующие методы специально разработаны для применения в условиях военных действий, чрезвычайных ситуаций, профилактики и лечения заболеваний и поражений, полученных в</w:t>
      </w:r>
      <w:r>
        <w:t xml:space="preserve"> результате воздействия неблагоприятных химических, биологических, радиационных факторов;</w:t>
      </w:r>
    </w:p>
    <w:p w:rsidR="00C600CD" w:rsidRDefault="00DC3F2B">
      <w:pPr>
        <w:pStyle w:val="a3"/>
      </w:pPr>
      <w:bookmarkStart w:id="453" w:name="anchor36173"/>
      <w:bookmarkEnd w:id="453"/>
      <w:r>
        <w:t>3) лиц, страдающих психическими расстройствами, за исключением случаев, если соответствующие методы предназначены для лечения психических заболеваний.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 xml:space="preserve">Информация об </w:t>
      </w:r>
      <w:r>
        <w:rPr>
          <w:sz w:val="16"/>
        </w:rPr>
        <w:t>изменениях:</w:t>
      </w:r>
    </w:p>
    <w:p w:rsidR="00C600CD" w:rsidRDefault="00DC3F2B">
      <w:pPr>
        <w:pStyle w:val="a8"/>
      </w:pPr>
      <w:bookmarkStart w:id="454" w:name="anchor36018"/>
      <w:bookmarkEnd w:id="454"/>
      <w:r>
        <w:t xml:space="preserve">Статья 36.1 дополнена частью 8 с 2 июля 2021 г. - </w:t>
      </w:r>
      <w:hyperlink r:id="rId536" w:history="1">
        <w:r>
          <w:t>Федеральный закон</w:t>
        </w:r>
      </w:hyperlink>
      <w:r>
        <w:t xml:space="preserve"> от 2 июля 2021 г. N 331-ФЗ</w:t>
      </w:r>
    </w:p>
    <w:p w:rsidR="00C600CD" w:rsidRDefault="00DC3F2B">
      <w:pPr>
        <w:pStyle w:val="a3"/>
      </w:pPr>
      <w:r>
        <w:t xml:space="preserve">8. Действие требований, установленных </w:t>
      </w:r>
      <w:hyperlink r:id="rId537" w:history="1">
        <w:r>
          <w:t xml:space="preserve">частями 2 - </w:t>
        </w:r>
        <w:r>
          <w:t>5</w:t>
        </w:r>
      </w:hyperlink>
      <w:r>
        <w:t xml:space="preserve"> настоящей статьи в отношении оказываемой в рамках клинической апробации медицинской помощи с применением медицинских изделий, созданных с использованием технологий искусственного интеллекта, может быть изменено или исключено в отношении участников экспер</w:t>
      </w:r>
      <w:r>
        <w:t xml:space="preserve">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</w:t>
      </w:r>
      <w:hyperlink r:id="rId538" w:history="1">
        <w:r>
          <w:t>Федеральны</w:t>
        </w:r>
        <w:r>
          <w:t>м законом</w:t>
        </w:r>
      </w:hyperlink>
      <w:r>
        <w:t xml:space="preserve"> от 31 июля 2020 года N 258-ФЗ "Об экспериментальных правовых режимах в сфере цифровых инноваций в Российской Федерации".</w:t>
      </w:r>
    </w:p>
    <w:p w:rsidR="00C600CD" w:rsidRDefault="00C600CD">
      <w:pPr>
        <w:pStyle w:val="a3"/>
      </w:pP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455" w:name="anchor3602"/>
      <w:bookmarkEnd w:id="455"/>
      <w:r>
        <w:t xml:space="preserve">Федеральный закон дополнен статьей 36.2 с 1 января 2018 г. - </w:t>
      </w:r>
      <w:hyperlink r:id="rId539" w:history="1">
        <w:r>
          <w:t>Федеральный закон</w:t>
        </w:r>
      </w:hyperlink>
      <w:r>
        <w:t xml:space="preserve"> от 29 июля 2017 г. N 242-ФЗ</w:t>
      </w:r>
    </w:p>
    <w:p w:rsidR="00C600CD" w:rsidRDefault="00DC3F2B">
      <w:pPr>
        <w:pStyle w:val="a6"/>
      </w:pPr>
      <w:r>
        <w:rPr>
          <w:b/>
          <w:color w:val="26282F"/>
        </w:rPr>
        <w:t>Статья 36.2.</w:t>
      </w:r>
      <w:r>
        <w:t xml:space="preserve"> Особенности медицинской помощи, оказываемой с применением телемедицинских технологий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 xml:space="preserve">См. </w:t>
      </w:r>
      <w:hyperlink r:id="rId540" w:history="1">
        <w:r>
          <w:t>комментарии</w:t>
        </w:r>
      </w:hyperlink>
      <w:r>
        <w:t xml:space="preserve"> к статье 36.2 настоящего Федерального закона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456" w:name="anchor36021"/>
      <w:bookmarkEnd w:id="456"/>
      <w:r>
        <w:t xml:space="preserve">Часть 1 изменена с 1 января 2019 г. - </w:t>
      </w:r>
      <w:hyperlink r:id="rId541" w:history="1">
        <w:r>
          <w:t>Федеральный закон</w:t>
        </w:r>
      </w:hyperlink>
      <w:r>
        <w:t xml:space="preserve"> от 25 декабря 2018 г. N 489-ФЗ</w:t>
      </w:r>
    </w:p>
    <w:p w:rsidR="00C600CD" w:rsidRDefault="00DC3F2B">
      <w:pPr>
        <w:pStyle w:val="a8"/>
      </w:pPr>
      <w:hyperlink r:id="rId542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1. Медицинская помощь с применением телемедицинских технологий организуется и оказывается в </w:t>
      </w:r>
      <w:hyperlink r:id="rId543" w:history="1">
        <w:r>
          <w:t>порядке</w:t>
        </w:r>
      </w:hyperlink>
      <w:r>
        <w:t>, у</w:t>
      </w:r>
      <w:r>
        <w:t xml:space="preserve">становленном уполномоченным федеральным органом исполнительной власти, а также в соответствии с </w:t>
      </w:r>
      <w:hyperlink r:id="rId544" w:history="1">
        <w:r>
          <w:t>порядками</w:t>
        </w:r>
      </w:hyperlink>
      <w:r>
        <w:t xml:space="preserve"> оказания медицинской помощи и с учетом </w:t>
      </w:r>
      <w:hyperlink r:id="rId545" w:history="1">
        <w:r>
          <w:t>стандартов</w:t>
        </w:r>
      </w:hyperlink>
      <w:r>
        <w:t xml:space="preserve"> медицинской помощи.</w:t>
      </w:r>
    </w:p>
    <w:p w:rsidR="00C600CD" w:rsidRDefault="00DC3F2B">
      <w:pPr>
        <w:pStyle w:val="a3"/>
      </w:pPr>
      <w:bookmarkStart w:id="457" w:name="anchor36022"/>
      <w:bookmarkEnd w:id="457"/>
      <w:r>
        <w:t>2. Консультации пациента или его законного представителя медицинским работником с применением телемедицинских технологий осуществляются в целях:</w:t>
      </w:r>
    </w:p>
    <w:p w:rsidR="00C600CD" w:rsidRDefault="00DC3F2B">
      <w:pPr>
        <w:pStyle w:val="a3"/>
      </w:pPr>
      <w:bookmarkStart w:id="458" w:name="anchor360221"/>
      <w:bookmarkEnd w:id="458"/>
      <w:r>
        <w:t>1) профилактики, сбора, анализа жалоб пациента и данных ана</w:t>
      </w:r>
      <w:r>
        <w:t>мнеза, оценки эффективности лечебно-диагностических мероприятий, медицинского наблюдения за состоянием здоровья пациента;</w:t>
      </w:r>
    </w:p>
    <w:p w:rsidR="00C600CD" w:rsidRDefault="00DC3F2B">
      <w:pPr>
        <w:pStyle w:val="a3"/>
      </w:pPr>
      <w:bookmarkStart w:id="459" w:name="anchor360222"/>
      <w:bookmarkEnd w:id="459"/>
      <w:r>
        <w:t>2) принятия решения о необходимости проведения очного приема (осмотра, консультации).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460" w:name="anchor36221"/>
      <w:bookmarkEnd w:id="460"/>
      <w:r>
        <w:t xml:space="preserve">Статья 36.2 дополнена </w:t>
      </w:r>
      <w:r>
        <w:t xml:space="preserve">частью 2.1 с 2 июля 2021 г. - </w:t>
      </w:r>
      <w:hyperlink r:id="rId546" w:history="1">
        <w:r>
          <w:t>Федеральный закон</w:t>
        </w:r>
      </w:hyperlink>
      <w:r>
        <w:t xml:space="preserve"> от 2 июля 2021 г. N 331-ФЗ</w:t>
      </w:r>
    </w:p>
    <w:p w:rsidR="00C600CD" w:rsidRDefault="00DC3F2B">
      <w:pPr>
        <w:pStyle w:val="a3"/>
      </w:pPr>
      <w:r>
        <w:t xml:space="preserve">2.1. Действие требований, установленных </w:t>
      </w:r>
      <w:hyperlink r:id="rId547" w:history="1">
        <w:r>
          <w:t>частью 2</w:t>
        </w:r>
      </w:hyperlink>
      <w:r>
        <w:t xml:space="preserve"> настоящей статьи, может быть изм</w:t>
      </w:r>
      <w:r>
        <w:t xml:space="preserve">енено или исключено в отношении медицинских организаций частной системы здравоохранения -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</w:t>
      </w:r>
      <w:r>
        <w:t xml:space="preserve">утверждаемой в соответствии с </w:t>
      </w:r>
      <w:hyperlink r:id="rId548" w:history="1">
        <w:r>
          <w:t>Федеральным законом</w:t>
        </w:r>
      </w:hyperlink>
      <w:r>
        <w:t xml:space="preserve"> от 31 июля 2020 года N 258-ФЗ "Об экспериментальных правовых режимах в сфере цифровых инноваций в Российской Федерации". Финансовое </w:t>
      </w:r>
      <w:r>
        <w:t>обеспечение оказания гражданам медицинской помощи с применением телемедицинских технологий в рамках экспериментального правового режима не может осуществляться за счет средств бюджетов бюджетной системы Российской Федерации, в том числе за счет средств обя</w:t>
      </w:r>
      <w:r>
        <w:t>зательного медицинского страхования.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461" w:name="anchor36023"/>
      <w:bookmarkEnd w:id="461"/>
      <w:r>
        <w:t xml:space="preserve">Часть 3 изменена с 2 июля 2021 г. - </w:t>
      </w:r>
      <w:hyperlink r:id="rId549" w:history="1">
        <w:r>
          <w:t>Федеральный закон</w:t>
        </w:r>
      </w:hyperlink>
      <w:r>
        <w:t xml:space="preserve"> от 2 июля 2021 г. N 331-ФЗ</w:t>
      </w:r>
    </w:p>
    <w:p w:rsidR="00C600CD" w:rsidRDefault="00DC3F2B">
      <w:pPr>
        <w:pStyle w:val="a8"/>
      </w:pPr>
      <w:hyperlink r:id="rId550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3. При проведении консультаций с применением телемедицинских технологий лечащим врачом может осуществляться коррекция ранее назначенного лечения при условии установления им диагноза и назначения лечения </w:t>
      </w:r>
      <w:r>
        <w:t>на очном приеме (осмотре, консультации). Действие данных требований может быть изменено или исключено в отношении медицинских организаций частной системы здравоохранения - участников экспериментального правового режима в сфере цифровых инноваций в соответс</w:t>
      </w:r>
      <w:r>
        <w:t xml:space="preserve">твии с программой экспериментального правового режима в сфере цифровых инноваций, утверждаемой в соответствии с </w:t>
      </w:r>
      <w:hyperlink r:id="rId551" w:history="1">
        <w:r>
          <w:t>Федеральным законом</w:t>
        </w:r>
      </w:hyperlink>
      <w:r>
        <w:t xml:space="preserve"> от 31 июля 2020 года N 258-ФЗ "Об экспериментальных право</w:t>
      </w:r>
      <w:r>
        <w:t>вых режимах в сфере цифровых инноваций в Российской Федерации".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462" w:name="anchor36024"/>
      <w:bookmarkEnd w:id="462"/>
      <w:r>
        <w:t xml:space="preserve">Часть 4 изменена с 2 июля 2021 г. - </w:t>
      </w:r>
      <w:hyperlink r:id="rId552" w:history="1">
        <w:r>
          <w:t>Федеральный закон</w:t>
        </w:r>
      </w:hyperlink>
      <w:r>
        <w:t xml:space="preserve"> от 2 июля 2021 г. N 331-ФЗ</w:t>
      </w:r>
    </w:p>
    <w:p w:rsidR="00C600CD" w:rsidRDefault="00DC3F2B">
      <w:pPr>
        <w:pStyle w:val="a8"/>
      </w:pPr>
      <w:hyperlink r:id="rId553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4. Дистанционное наблюдение за состоянием здоровья пациента назначается лечащим врачом после очного приема (осмотра, консультации). Дистанционное наблюдение осуществляется на о</w:t>
      </w:r>
      <w:r>
        <w:t xml:space="preserve">сновании данных о пациенте, зарегистрированных с применением медицинских изделий, предназначенных для мониторинга состояния организма человека, и (или) на основании данных, внесенных в единую государственную информационную систему в сфере здравоохранения, </w:t>
      </w:r>
      <w:r>
        <w:t xml:space="preserve">или государственную информационную систему в сфере здравоохранения субъекта Российской Федерации, или медицинскую информационную систему, или информационные системы, указанные в </w:t>
      </w:r>
      <w:hyperlink r:id="rId554" w:history="1">
        <w:r>
          <w:t>части 5 статьи 91</w:t>
        </w:r>
      </w:hyperlink>
      <w:r>
        <w:t xml:space="preserve"> настоящего Федерального закона. </w:t>
      </w:r>
      <w:r>
        <w:t>Действие данных требований может быть изменено или исключено в отношении медицинских организаций частной системы здравоохранения - участников экспериментального правового режима в сфере цифровых инноваций в соответствии с программой экспериментального прав</w:t>
      </w:r>
      <w:r>
        <w:t xml:space="preserve">ового режима в сфере цифровых инноваций, утверждаемой в соответствии с </w:t>
      </w:r>
      <w:hyperlink r:id="rId555" w:history="1">
        <w:r>
          <w:t>Федеральным законом</w:t>
        </w:r>
      </w:hyperlink>
      <w:r>
        <w:t xml:space="preserve"> от 31 июля 2020 года N 258-ФЗ "Об экспериментальных правовых режимах в сфере цифровых инноваций </w:t>
      </w:r>
      <w:r>
        <w:t>в Российской Федерации".</w:t>
      </w:r>
    </w:p>
    <w:p w:rsidR="00C600CD" w:rsidRDefault="00DC3F2B">
      <w:pPr>
        <w:pStyle w:val="a3"/>
      </w:pPr>
      <w:bookmarkStart w:id="463" w:name="anchor36025"/>
      <w:bookmarkEnd w:id="463"/>
      <w:r>
        <w:t xml:space="preserve">5. Применение телемедицинских технологий при оказании медицинской помощи осуществляется с соблюдением требований, установленных </w:t>
      </w:r>
      <w:hyperlink r:id="rId556" w:history="1">
        <w:r>
          <w:t>законодательством</w:t>
        </w:r>
      </w:hyperlink>
      <w:r>
        <w:t xml:space="preserve"> Российской </w:t>
      </w:r>
      <w:r>
        <w:t>Федерации в области персональных данных, и соблюдением врачебной тайны.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464" w:name="anchor36026"/>
      <w:bookmarkEnd w:id="464"/>
      <w:r>
        <w:t xml:space="preserve">Часть 6 изменена с 2 июля 2021 г. - </w:t>
      </w:r>
      <w:hyperlink r:id="rId557" w:history="1">
        <w:r>
          <w:t>Федеральный закон</w:t>
        </w:r>
      </w:hyperlink>
      <w:r>
        <w:t xml:space="preserve"> от 2 июля 2021 г. N 331-ФЗ</w:t>
      </w:r>
    </w:p>
    <w:p w:rsidR="00C600CD" w:rsidRDefault="00DC3F2B">
      <w:pPr>
        <w:pStyle w:val="a8"/>
      </w:pPr>
      <w:hyperlink r:id="rId558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6. В целях идентификации и аутентификации участников дистанционного взаимодействия при оказании медицинской помощи с применением телемедицинских технологий используется</w:t>
      </w:r>
      <w:r>
        <w:t xml:space="preserve"> единая система идентификации и аутентификации. Действие данного требования может быть изменено в отношении медицинских организаций частной системы здравоохранения - участников экспериментального правового режима в сфере цифровых инноваций в соответствии с</w:t>
      </w:r>
      <w:r>
        <w:t xml:space="preserve"> программой экспериментального правового режима в сфере цифровых инноваций, утверждаемой в соответствии с </w:t>
      </w:r>
      <w:hyperlink r:id="rId559" w:history="1">
        <w:r>
          <w:t>Федеральным законом</w:t>
        </w:r>
      </w:hyperlink>
      <w:r>
        <w:t xml:space="preserve"> от 31 июля 2020 года N 258-ФЗ "Об экспериментальных правовых ре</w:t>
      </w:r>
      <w:r>
        <w:t>жимах в сфере цифровых инноваций в Российской Федерации".</w:t>
      </w:r>
    </w:p>
    <w:p w:rsidR="00C600CD" w:rsidRDefault="00DC3F2B">
      <w:pPr>
        <w:pStyle w:val="a3"/>
      </w:pPr>
      <w:bookmarkStart w:id="465" w:name="anchor36027"/>
      <w:bookmarkEnd w:id="465"/>
      <w:r>
        <w:t>7. Документирование информации об оказании медицинской помощи пациенту с применением телемедицинских технологий, включая внесение сведений в его медицинскую документацию, осуществляется с использова</w:t>
      </w:r>
      <w:r>
        <w:t xml:space="preserve">нием усиленной </w:t>
      </w:r>
      <w:hyperlink r:id="rId560" w:history="1">
        <w:r>
          <w:t>квалифицированной электронной подписи</w:t>
        </w:r>
      </w:hyperlink>
      <w:r>
        <w:t xml:space="preserve"> медицинского работника.</w:t>
      </w:r>
    </w:p>
    <w:p w:rsidR="00C600CD" w:rsidRDefault="00C600CD">
      <w:pPr>
        <w:pStyle w:val="a3"/>
      </w:pP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466" w:name="anchor37"/>
      <w:bookmarkEnd w:id="466"/>
      <w:r>
        <w:t xml:space="preserve">Статья 37 изменена с 1 января 2019 г. - </w:t>
      </w:r>
      <w:hyperlink r:id="rId561" w:history="1">
        <w:r>
          <w:t>Федеральный закон</w:t>
        </w:r>
      </w:hyperlink>
      <w:r>
        <w:t xml:space="preserve"> от 25 декабря 2018 г. N 489-ФЗ</w:t>
      </w:r>
    </w:p>
    <w:p w:rsidR="00C600CD" w:rsidRDefault="00DC3F2B">
      <w:pPr>
        <w:pStyle w:val="a8"/>
      </w:pPr>
      <w:hyperlink r:id="rId562" w:history="1">
        <w:r>
          <w:t>См. предыдущую редакцию</w:t>
        </w:r>
      </w:hyperlink>
    </w:p>
    <w:p w:rsidR="00C600CD" w:rsidRDefault="00DC3F2B">
      <w:pPr>
        <w:pStyle w:val="a6"/>
      </w:pPr>
      <w:r>
        <w:rPr>
          <w:b/>
          <w:color w:val="26282F"/>
        </w:rPr>
        <w:t>Статья 37</w:t>
      </w:r>
      <w:r>
        <w:t>. Организация оказания медицинской помощи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 xml:space="preserve">См. комментарии к статье 37 </w:t>
      </w:r>
      <w:r>
        <w:t>настоящего Федерального закона</w:t>
      </w:r>
    </w:p>
    <w:p w:rsidR="00C600CD" w:rsidRDefault="00DC3F2B">
      <w:pPr>
        <w:pStyle w:val="a3"/>
      </w:pPr>
      <w:bookmarkStart w:id="467" w:name="anchor371"/>
      <w:bookmarkEnd w:id="467"/>
      <w:r>
        <w:t>1. Медицинская помощь, за исключением медицинской помощи, оказываемой в рамках клинической апробации, организуется и оказывается:</w:t>
      </w:r>
    </w:p>
    <w:p w:rsidR="00C600CD" w:rsidRDefault="00DC3F2B">
      <w:pPr>
        <w:pStyle w:val="a3"/>
      </w:pPr>
      <w:bookmarkStart w:id="468" w:name="anchor37101"/>
      <w:bookmarkEnd w:id="468"/>
      <w:r>
        <w:t xml:space="preserve">1) в соответствии с положением об организации оказания медицинской помощи по видам медицинской </w:t>
      </w:r>
      <w:r>
        <w:t>помощи, которое утверждается уполномоченным федеральным органом исполнительной власти;</w:t>
      </w:r>
    </w:p>
    <w:p w:rsidR="00C600CD" w:rsidRDefault="00DC3F2B">
      <w:pPr>
        <w:pStyle w:val="a3"/>
      </w:pPr>
      <w:bookmarkStart w:id="469" w:name="anchor37102"/>
      <w:bookmarkEnd w:id="469"/>
      <w:r>
        <w:t xml:space="preserve">2) в соответствии с </w:t>
      </w:r>
      <w:hyperlink r:id="rId563" w:history="1">
        <w:r>
          <w:t>порядками</w:t>
        </w:r>
      </w:hyperlink>
      <w:r>
        <w:t xml:space="preserve"> оказания медицинской помощи, утверждаемыми уполномоченным федеральным орг</w:t>
      </w:r>
      <w:r>
        <w:t>аном исполнительной власти и обязательными для исполнения на территории Российской Федерации всеми медицинскими организациями;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470" w:name="anchor37103"/>
      <w:bookmarkEnd w:id="470"/>
      <w:r>
        <w:t xml:space="preserve">Пункт 3 </w:t>
      </w:r>
      <w:hyperlink r:id="rId564" w:history="1">
        <w:r>
          <w:t>вступает в силу</w:t>
        </w:r>
      </w:hyperlink>
      <w:r>
        <w:t xml:space="preserve"> с 1 января 2022 г.</w:t>
      </w:r>
    </w:p>
    <w:p w:rsidR="00C600CD" w:rsidRDefault="00DC3F2B">
      <w:pPr>
        <w:pStyle w:val="a3"/>
      </w:pPr>
      <w:r>
        <w:t>3) на осно</w:t>
      </w:r>
      <w:r>
        <w:t xml:space="preserve">ве </w:t>
      </w:r>
      <w:hyperlink r:id="rId565" w:history="1">
        <w:r>
          <w:t>клинических рекомендаций</w:t>
        </w:r>
      </w:hyperlink>
      <w:r>
        <w:t>;</w:t>
      </w:r>
    </w:p>
    <w:p w:rsidR="00C600CD" w:rsidRDefault="00DC3F2B">
      <w:pPr>
        <w:pStyle w:val="a3"/>
      </w:pPr>
      <w:bookmarkStart w:id="471" w:name="anchor37104"/>
      <w:bookmarkEnd w:id="471"/>
      <w:r>
        <w:t xml:space="preserve">4) с учетом </w:t>
      </w:r>
      <w:hyperlink r:id="rId566" w:history="1">
        <w:r>
          <w:t>стандартов</w:t>
        </w:r>
      </w:hyperlink>
      <w:r>
        <w:t xml:space="preserve"> медицинской помощи, утверждаемых уполномоченным федеральным органом исп</w:t>
      </w:r>
      <w:r>
        <w:t>олнительной власти.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472" w:name="anchor37011"/>
      <w:bookmarkEnd w:id="472"/>
      <w:r>
        <w:t xml:space="preserve">Часть 1.1 изменена с 25 декабря 2023 г. - </w:t>
      </w:r>
      <w:hyperlink r:id="rId567" w:history="1">
        <w:r>
          <w:t>Федеральный закон</w:t>
        </w:r>
      </w:hyperlink>
      <w:r>
        <w:t xml:space="preserve"> от 25 декабря 2023 г. № 625-ФЗ</w:t>
      </w:r>
    </w:p>
    <w:p w:rsidR="00C600CD" w:rsidRDefault="00DC3F2B">
      <w:pPr>
        <w:pStyle w:val="a8"/>
      </w:pPr>
      <w:hyperlink r:id="rId568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1.1. Переход медицинских организаций к оказанию медицинской помощи на основе клинических рекомендаций, разработанных и утвержденных в соответствии с </w:t>
      </w:r>
      <w:hyperlink r:id="rId569" w:history="1">
        <w:r>
          <w:t>частями 3</w:t>
        </w:r>
      </w:hyperlink>
      <w:r>
        <w:t xml:space="preserve">, </w:t>
      </w:r>
      <w:hyperlink r:id="rId570" w:history="1">
        <w:r>
          <w:t>4</w:t>
        </w:r>
      </w:hyperlink>
      <w:r>
        <w:t xml:space="preserve">, </w:t>
      </w:r>
      <w:hyperlink r:id="rId571" w:history="1">
        <w:r>
          <w:t>6 - 9</w:t>
        </w:r>
      </w:hyperlink>
      <w:r>
        <w:t xml:space="preserve"> и </w:t>
      </w:r>
      <w:hyperlink r:id="rId572" w:history="1">
        <w:r>
          <w:t>11</w:t>
        </w:r>
      </w:hyperlink>
      <w:r>
        <w:t xml:space="preserve"> настоящей статьи, осуществляется поэтапно в </w:t>
      </w:r>
      <w:hyperlink r:id="rId573" w:history="1">
        <w:r>
          <w:t>порядке</w:t>
        </w:r>
      </w:hyperlink>
      <w:r>
        <w:t xml:space="preserve">, установленном Правительством Российской Федерации, но не </w:t>
      </w:r>
      <w:r>
        <w:t>позднее 1 января 2025 года.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 xml:space="preserve">Переход медицинских организаций, расположенных на территориях Республики Крым и города федерального значения Севастополя, к оказанию медицинской помощи на основе клинических рекомендаций </w:t>
      </w:r>
      <w:hyperlink r:id="rId574" w:history="1">
        <w:r>
          <w:t>осуществляется</w:t>
        </w:r>
      </w:hyperlink>
      <w:r>
        <w:t xml:space="preserve"> и организуется до 1 июля 2025 г.</w:t>
      </w:r>
    </w:p>
    <w:p w:rsidR="00C600CD" w:rsidRDefault="00DC3F2B">
      <w:pPr>
        <w:pStyle w:val="a3"/>
      </w:pPr>
      <w:bookmarkStart w:id="473" w:name="anchor372"/>
      <w:bookmarkEnd w:id="473"/>
      <w:r>
        <w:t xml:space="preserve">2. </w:t>
      </w:r>
      <w:hyperlink r:id="rId575" w:history="1">
        <w:r>
          <w:t>Порядок</w:t>
        </w:r>
      </w:hyperlink>
      <w:r>
        <w:t xml:space="preserve"> оказания медицинской помощи разрабатывается по отдельным ее профилям, заболеваниям или состояни</w:t>
      </w:r>
      <w:r>
        <w:t>ям (группам заболеваний или состояний) и включает в себя:</w:t>
      </w:r>
    </w:p>
    <w:p w:rsidR="00C600CD" w:rsidRDefault="00DC3F2B">
      <w:pPr>
        <w:pStyle w:val="a3"/>
      </w:pPr>
      <w:bookmarkStart w:id="474" w:name="anchor3721"/>
      <w:bookmarkEnd w:id="474"/>
      <w:r>
        <w:t>1) этапы оказания медицинской помощи;</w:t>
      </w:r>
    </w:p>
    <w:p w:rsidR="00C600CD" w:rsidRDefault="00DC3F2B">
      <w:pPr>
        <w:pStyle w:val="a3"/>
      </w:pPr>
      <w:bookmarkStart w:id="475" w:name="anchor3722"/>
      <w:bookmarkEnd w:id="475"/>
      <w:r>
        <w:t>2) правила организации деятельности медицинской организации (ее структурного подразделения, врача);</w:t>
      </w:r>
    </w:p>
    <w:p w:rsidR="00C600CD" w:rsidRDefault="00DC3F2B">
      <w:pPr>
        <w:pStyle w:val="a3"/>
      </w:pPr>
      <w:bookmarkStart w:id="476" w:name="anchor3723"/>
      <w:bookmarkEnd w:id="476"/>
      <w:r>
        <w:t xml:space="preserve">3) стандарт оснащения медицинской организации, ее </w:t>
      </w:r>
      <w:r>
        <w:t>структурных подразделений;</w:t>
      </w:r>
    </w:p>
    <w:p w:rsidR="00C600CD" w:rsidRDefault="00DC3F2B">
      <w:pPr>
        <w:pStyle w:val="a3"/>
      </w:pPr>
      <w:bookmarkStart w:id="477" w:name="anchor3724"/>
      <w:bookmarkEnd w:id="477"/>
      <w:r>
        <w:t>4) рекомендуемые штатные нормативы медицинской организации, ее структурных подразделений;</w:t>
      </w:r>
    </w:p>
    <w:p w:rsidR="00C600CD" w:rsidRDefault="00DC3F2B">
      <w:pPr>
        <w:pStyle w:val="a3"/>
      </w:pPr>
      <w:bookmarkStart w:id="478" w:name="anchor3725"/>
      <w:bookmarkEnd w:id="478"/>
      <w:r>
        <w:t>5) иные положения исходя из особенностей оказания медицинской помощи.</w:t>
      </w:r>
    </w:p>
    <w:p w:rsidR="00C600CD" w:rsidRDefault="00DC3F2B">
      <w:pPr>
        <w:pStyle w:val="a3"/>
      </w:pPr>
      <w:bookmarkStart w:id="479" w:name="anchor373"/>
      <w:bookmarkEnd w:id="479"/>
      <w:r>
        <w:t xml:space="preserve">3. </w:t>
      </w:r>
      <w:hyperlink r:id="rId576" w:history="1">
        <w:r>
          <w:t>Клинические рекомендации</w:t>
        </w:r>
      </w:hyperlink>
      <w:r>
        <w:t xml:space="preserve"> разрабатываются медицинскими профессиональными некоммерческими организациями по отдельным заболеваниям или состояниям (группам заболеваний или состояний) с указанием медицинских услуг, предусмотренных </w:t>
      </w:r>
      <w:hyperlink r:id="rId577" w:history="1">
        <w:r>
          <w:t>номенклатурой</w:t>
        </w:r>
      </w:hyperlink>
      <w:r>
        <w:t xml:space="preserve"> медицинских услуг. Перечень заболеваний, состояний (групп заболеваний, состояний), по которым разрабатываются клинические рекомендации, формируется уполномоченным федеральным органом исполнительной вла</w:t>
      </w:r>
      <w:r>
        <w:t xml:space="preserve">сти на основании установленных им </w:t>
      </w:r>
      <w:hyperlink r:id="rId578" w:history="1">
        <w:r>
          <w:t>критериев</w:t>
        </w:r>
      </w:hyperlink>
      <w:r>
        <w:t>.</w:t>
      </w:r>
    </w:p>
    <w:p w:rsidR="00C600CD" w:rsidRDefault="00DC3F2B">
      <w:pPr>
        <w:pStyle w:val="a3"/>
      </w:pPr>
      <w:bookmarkStart w:id="480" w:name="anchor374"/>
      <w:bookmarkEnd w:id="480"/>
      <w:r>
        <w:t>4. Клинические рекомендации подлежат рассмотрению научно-практическим советом, созданным уполномоченным федеральным органом исполнительной вл</w:t>
      </w:r>
      <w:r>
        <w:t>асти. По результатам рассмотрения научно-практический совет принимает решение об одобрении, отклонении или направлении клинических рекомендаций на доработку, после чего возвращает указанные клинические рекомендации в представившую их медицинскую профессион</w:t>
      </w:r>
      <w:r>
        <w:t>альную некоммерческую организацию с приложением соответствующего решения.</w:t>
      </w:r>
    </w:p>
    <w:p w:rsidR="00C600CD" w:rsidRDefault="00DC3F2B">
      <w:pPr>
        <w:pStyle w:val="a3"/>
      </w:pPr>
      <w:bookmarkStart w:id="481" w:name="anchor375"/>
      <w:bookmarkEnd w:id="481"/>
      <w:r>
        <w:t>5. В состав научно-практического совета входят представители подведомственных уполномоченному федеральному органу исполнительной власти научных организаций, образовательных организац</w:t>
      </w:r>
      <w:r>
        <w:t xml:space="preserve">ий высшего образования, медицинских организаций. </w:t>
      </w:r>
      <w:hyperlink r:id="rId579" w:history="1">
        <w:r>
          <w:t>Положение</w:t>
        </w:r>
      </w:hyperlink>
      <w:r>
        <w:t xml:space="preserve"> о научно-практическом совете и его </w:t>
      </w:r>
      <w:hyperlink r:id="rId580" w:history="1">
        <w:r>
          <w:t>состав</w:t>
        </w:r>
      </w:hyperlink>
      <w:r>
        <w:t xml:space="preserve"> утверждаются у</w:t>
      </w:r>
      <w:r>
        <w:t>полномоченным федеральным органом исполнительной власти.</w:t>
      </w:r>
    </w:p>
    <w:p w:rsidR="00C600CD" w:rsidRDefault="00DC3F2B">
      <w:pPr>
        <w:pStyle w:val="a3"/>
      </w:pPr>
      <w:bookmarkStart w:id="482" w:name="anchor376"/>
      <w:bookmarkEnd w:id="482"/>
      <w:r>
        <w:t>6. Клинические рекомендации, одобренные научно-практическим советом, утверждаются медицинскими профессиональными некоммерческими организациями.</w:t>
      </w:r>
    </w:p>
    <w:p w:rsidR="00C600CD" w:rsidRDefault="00DC3F2B">
      <w:pPr>
        <w:pStyle w:val="a3"/>
      </w:pPr>
      <w:bookmarkStart w:id="483" w:name="anchor377"/>
      <w:bookmarkEnd w:id="483"/>
      <w:r>
        <w:t>7. По каждому заболеванию, состоянию (группе заболевани</w:t>
      </w:r>
      <w:r>
        <w:t>й, состояний) для взрослых и детей может быть одобрено и утверждено соответственно не более одной клинической рекомендации.</w:t>
      </w:r>
    </w:p>
    <w:p w:rsidR="00C600CD" w:rsidRDefault="00DC3F2B">
      <w:pPr>
        <w:pStyle w:val="a3"/>
      </w:pPr>
      <w:bookmarkStart w:id="484" w:name="anchor378"/>
      <w:bookmarkEnd w:id="484"/>
      <w:r>
        <w:t>8. В случае поступления в научно-практический совет нескольких клинических рекомендаций по одному заболеванию, состоянию (группе заб</w:t>
      </w:r>
      <w:r>
        <w:t>олеваний, состояний) от нескольких медицинских профессиональных некоммерческих организаций научно-практический совет либо принимает решение об одобрении одной из поступивших клинических рекомендаций, либо организует работу по совместной разработке медицинс</w:t>
      </w:r>
      <w:r>
        <w:t>кими профессиональными некоммерческими организациями, направившими указанные клинические рекомендации, одной клинической рекомендации.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485" w:name="anchor379"/>
      <w:bookmarkEnd w:id="485"/>
      <w:r>
        <w:t xml:space="preserve">Часть 9 изменена с 3 августа 2025 г. - </w:t>
      </w:r>
      <w:hyperlink r:id="rId581" w:history="1">
        <w:r>
          <w:t>Федеральный закон</w:t>
        </w:r>
      </w:hyperlink>
      <w:r>
        <w:t xml:space="preserve"> от 23 июля 2025 г. № 261-ФЗ</w:t>
      </w:r>
    </w:p>
    <w:p w:rsidR="00C600CD" w:rsidRDefault="00DC3F2B">
      <w:pPr>
        <w:pStyle w:val="a8"/>
      </w:pPr>
      <w:hyperlink r:id="rId582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9. </w:t>
      </w:r>
      <w:hyperlink r:id="rId583" w:history="1">
        <w:r>
          <w:t>Порядок и сроки</w:t>
        </w:r>
      </w:hyperlink>
      <w:r>
        <w:t xml:space="preserve"> разработки кли</w:t>
      </w:r>
      <w:r>
        <w:t xml:space="preserve">нических рекомендаций, их пересмотра, </w:t>
      </w:r>
      <w:hyperlink r:id="rId584" w:history="1">
        <w:r>
          <w:t>порядок</w:t>
        </w:r>
      </w:hyperlink>
      <w:r>
        <w:t xml:space="preserve"> применения клинических рекомендаций, </w:t>
      </w:r>
      <w:hyperlink r:id="rId585" w:history="1">
        <w:r>
          <w:t>типовая форма</w:t>
        </w:r>
      </w:hyperlink>
      <w:r>
        <w:t xml:space="preserve"> клинических рекоме</w:t>
      </w:r>
      <w:r>
        <w:t xml:space="preserve">ндаций и </w:t>
      </w:r>
      <w:hyperlink r:id="rId586" w:history="1">
        <w:r>
          <w:t>требования</w:t>
        </w:r>
      </w:hyperlink>
      <w:r>
        <w:t xml:space="preserve"> к их структуре, требования к составу и научной обоснованности включаемой в клинические рекомендации информации, </w:t>
      </w:r>
      <w:hyperlink r:id="rId587" w:history="1">
        <w:r>
          <w:t>порядок и сроки</w:t>
        </w:r>
      </w:hyperlink>
      <w:r>
        <w:t xml:space="preserve"> одобрения и утверждения клинических рекомендаций, </w:t>
      </w:r>
      <w:hyperlink r:id="rId588" w:history="1">
        <w:r>
          <w:t>критерии</w:t>
        </w:r>
      </w:hyperlink>
      <w:r>
        <w:t xml:space="preserve"> принятия научно-практическим советом решения об одобрении, отклонении или направлении на дорабо</w:t>
      </w:r>
      <w:r>
        <w:t>тку клинической рекомендации либо решения о пересмотре клинической рекомендации утверждаются уполномоченным федеральным органом исполнительной власти.</w:t>
      </w:r>
    </w:p>
    <w:p w:rsidR="00C600CD" w:rsidRDefault="00DC3F2B">
      <w:pPr>
        <w:pStyle w:val="a3"/>
      </w:pPr>
      <w:bookmarkStart w:id="486" w:name="anchor3710"/>
      <w:bookmarkEnd w:id="486"/>
      <w:r>
        <w:t>10. Клинические рекомендации пересматриваются не реже одного раза в три года.</w:t>
      </w:r>
    </w:p>
    <w:p w:rsidR="00C600CD" w:rsidRDefault="00DC3F2B">
      <w:pPr>
        <w:pStyle w:val="a3"/>
      </w:pPr>
      <w:bookmarkStart w:id="487" w:name="anchor3711"/>
      <w:bookmarkEnd w:id="487"/>
      <w:r>
        <w:t>11. В случае непредставлени</w:t>
      </w:r>
      <w:r>
        <w:t>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научно-практический совет с привлечением иных медицинских профессион</w:t>
      </w:r>
      <w:r>
        <w:t>альных некоммерческих организаций, имеющих в своем составе медицинских работников по соответствующей специальности.</w:t>
      </w:r>
    </w:p>
    <w:p w:rsidR="00C600CD" w:rsidRDefault="00DC3F2B">
      <w:pPr>
        <w:pStyle w:val="a3"/>
      </w:pPr>
      <w:bookmarkStart w:id="488" w:name="anchor3712"/>
      <w:bookmarkEnd w:id="488"/>
      <w:r>
        <w:t>12. Медицинские профессиональные некоммерческие организации имеют право разрабатывать клинические рекомендации по заболеваниям, состояниям (</w:t>
      </w:r>
      <w:r>
        <w:t xml:space="preserve">группам заболеваний, состояний), не включенным в перечень заболеваний, состояний (групп заболеваний, состояний), предусмотренный </w:t>
      </w:r>
      <w:hyperlink r:id="rId589" w:history="1">
        <w:r>
          <w:t>частью 3</w:t>
        </w:r>
      </w:hyperlink>
      <w:r>
        <w:t xml:space="preserve"> настоящей статьи. Такие клинические рекомендации подлежат одобрению и утверждению в порядк</w:t>
      </w:r>
      <w:r>
        <w:t>е, установленном настоящей статьей.</w:t>
      </w:r>
    </w:p>
    <w:p w:rsidR="00C600CD" w:rsidRDefault="00DC3F2B">
      <w:pPr>
        <w:pStyle w:val="a3"/>
      </w:pPr>
      <w:bookmarkStart w:id="489" w:name="anchor3713"/>
      <w:bookmarkEnd w:id="489"/>
      <w:r>
        <w:t>13. Клинические рекомендации, одобренные научно-практическим советом и утвержденные медицинскими профессиональными некоммерческими организациями, размещаются на официальном сайте уполномоченного федерального органа испол</w:t>
      </w:r>
      <w:r>
        <w:t>нительной власти в сети "Интернет".</w:t>
      </w:r>
    </w:p>
    <w:p w:rsidR="00C600CD" w:rsidRDefault="00DC3F2B">
      <w:pPr>
        <w:pStyle w:val="a3"/>
      </w:pPr>
      <w:bookmarkStart w:id="490" w:name="anchor3714"/>
      <w:bookmarkEnd w:id="490"/>
      <w:r>
        <w:t xml:space="preserve">14. </w:t>
      </w:r>
      <w:hyperlink r:id="rId590" w:history="1">
        <w:r>
          <w:t>Стандарт</w:t>
        </w:r>
      </w:hyperlink>
      <w:r>
        <w:t xml:space="preserve"> медицинской помощи разрабатывается на основе клинических рекомендаций, одобренных и утвержденных в соответствии с настоящей статьей, в </w:t>
      </w:r>
      <w:hyperlink r:id="rId591" w:history="1">
        <w:r>
          <w:t>порядке</w:t>
        </w:r>
      </w:hyperlink>
      <w:r>
        <w:t>, установленном уполномоченным федеральным органом исполнительной власти, и включает в себя усредненные показатели частоты предоставления и кратности применения:</w:t>
      </w:r>
    </w:p>
    <w:p w:rsidR="00C600CD" w:rsidRDefault="00DC3F2B">
      <w:pPr>
        <w:pStyle w:val="a3"/>
      </w:pPr>
      <w:bookmarkStart w:id="491" w:name="anchor37141"/>
      <w:bookmarkEnd w:id="491"/>
      <w:r>
        <w:t xml:space="preserve">1) медицинских услуг, </w:t>
      </w:r>
      <w:r>
        <w:t xml:space="preserve">включенных в </w:t>
      </w:r>
      <w:hyperlink r:id="rId592" w:history="1">
        <w:r>
          <w:t>номенклатуру</w:t>
        </w:r>
      </w:hyperlink>
      <w:r>
        <w:t xml:space="preserve"> медицинских услуг;</w:t>
      </w:r>
    </w:p>
    <w:p w:rsidR="00C600CD" w:rsidRDefault="00DC3F2B">
      <w:pPr>
        <w:pStyle w:val="a3"/>
      </w:pPr>
      <w:bookmarkStart w:id="492" w:name="anchor37142"/>
      <w:bookmarkEnd w:id="492"/>
      <w:r>
        <w:t>2) зарегистрированных на территории Российской Федерации лекарственных препаратов (с указанием средних доз) в соответствии с инструкцией по п</w:t>
      </w:r>
      <w:r>
        <w:t>рименению лекарственного препарата и фармакотерапевтической группой по анатомо-терапевтическо-химической классификации, рекомендованной Всемирной организацией здравоохранения;</w:t>
      </w:r>
    </w:p>
    <w:p w:rsidR="00C600CD" w:rsidRDefault="00DC3F2B">
      <w:pPr>
        <w:pStyle w:val="a3"/>
      </w:pPr>
      <w:bookmarkStart w:id="493" w:name="anchor37143"/>
      <w:bookmarkEnd w:id="493"/>
      <w:r>
        <w:t>3) медицинских изделий, имплантируемых в организм человека;</w:t>
      </w:r>
    </w:p>
    <w:p w:rsidR="00C600CD" w:rsidRDefault="00DC3F2B">
      <w:pPr>
        <w:pStyle w:val="a3"/>
      </w:pPr>
      <w:bookmarkStart w:id="494" w:name="anchor37144"/>
      <w:bookmarkEnd w:id="494"/>
      <w:r>
        <w:t>4) компонентов крови</w:t>
      </w:r>
      <w:r>
        <w:t>;</w:t>
      </w:r>
    </w:p>
    <w:p w:rsidR="00C600CD" w:rsidRDefault="00DC3F2B">
      <w:pPr>
        <w:pStyle w:val="a3"/>
      </w:pPr>
      <w:bookmarkStart w:id="495" w:name="anchor37145"/>
      <w:bookmarkEnd w:id="495"/>
      <w:r>
        <w:t>5) видов лечебного питания, включая специализированные продукты лечебного питания;</w:t>
      </w:r>
    </w:p>
    <w:p w:rsidR="00C600CD" w:rsidRDefault="00DC3F2B">
      <w:pPr>
        <w:pStyle w:val="a3"/>
      </w:pPr>
      <w:bookmarkStart w:id="496" w:name="anchor37146"/>
      <w:bookmarkEnd w:id="496"/>
      <w:r>
        <w:t>6) иного исходя из особенностей заболевания (состояния).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497" w:name="anchor370141"/>
      <w:bookmarkEnd w:id="497"/>
      <w:r>
        <w:t xml:space="preserve">Статья 37 дополнена частью 14.1 с 29 июня 2022 г. - </w:t>
      </w:r>
      <w:hyperlink r:id="rId593" w:history="1">
        <w:r>
          <w:t>Федеральный закон</w:t>
        </w:r>
      </w:hyperlink>
      <w:r>
        <w:t xml:space="preserve"> от 30 декабря 2021 г. N 482-ФЗ</w:t>
      </w:r>
    </w:p>
    <w:p w:rsidR="00C600CD" w:rsidRDefault="00DC3F2B">
      <w:pPr>
        <w:pStyle w:val="a3"/>
      </w:pPr>
      <w:r>
        <w:t>14.1. В стандарты медицинской помощи детям и клинические рекомендации допускается включение зарегистрированного на территории Российской Федерации лекарственного препарата, п</w:t>
      </w:r>
      <w:r>
        <w:t xml:space="preserve">рименяемого в соответствии с показателями (характеристиками) лекарственного препарата, не указанными в инструкции по его применению, в случае соответствия такого лекарственного препарата </w:t>
      </w:r>
      <w:hyperlink r:id="rId594" w:history="1">
        <w:r>
          <w:t>требованиям</w:t>
        </w:r>
      </w:hyperlink>
      <w:r>
        <w:t xml:space="preserve">, установленным Правительством Российской Федерации. </w:t>
      </w:r>
      <w:hyperlink r:id="rId595" w:history="1">
        <w:r>
          <w:t>Перечень</w:t>
        </w:r>
      </w:hyperlink>
      <w:r>
        <w:t xml:space="preserve"> заболеваний или состояний (групп заболеваний или состояний), при которых допускается применение лекарственного</w:t>
      </w:r>
      <w:r>
        <w:t xml:space="preserve"> препарата в соответствии с показателями (характеристиками) лекарственного препарата, не указанными в инструкции по его применению, устанавливается Правительством Российской Федерации.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498" w:name="anchor3715"/>
      <w:bookmarkEnd w:id="498"/>
      <w:r>
        <w:t xml:space="preserve">Часть 15 изменена с 2 июля 2021 г. - </w:t>
      </w:r>
      <w:hyperlink r:id="rId596" w:history="1">
        <w:r>
          <w:t>Федеральный закон</w:t>
        </w:r>
      </w:hyperlink>
      <w:r>
        <w:t xml:space="preserve"> от 2 июля 2021 г. N 331-ФЗ</w:t>
      </w:r>
    </w:p>
    <w:p w:rsidR="00C600CD" w:rsidRDefault="00DC3F2B">
      <w:pPr>
        <w:pStyle w:val="a8"/>
      </w:pPr>
      <w:hyperlink r:id="rId597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15. Назначение и применение лекарственных препарат</w:t>
      </w:r>
      <w:r>
        <w:t>ов, медицинских изделий и специализированных продуктов лечебного питания, не входящих в соответствующий стандарт медицинской помощи или не предусмотренных соответствующей клинической рекомендацией, допускаются в случае наличия медицинских показаний (индиви</w:t>
      </w:r>
      <w:r>
        <w:t>дуальной непереносимости, по жизненным показаниям) по решению врачебной комиссии. Действие данного требования может быть изменено в отношении медицинских организаций частной системы здравоохранения - участников экспериментального правового режима в сфере ц</w:t>
      </w:r>
      <w:r>
        <w:t xml:space="preserve">ифровых инноваций в соответствии с программой экспериментального правового режима в сфере цифровых инноваций, утверждаемой в соответствии с </w:t>
      </w:r>
      <w:hyperlink r:id="rId598" w:history="1">
        <w:r>
          <w:t>Федеральным законом</w:t>
        </w:r>
      </w:hyperlink>
      <w:r>
        <w:t xml:space="preserve"> от 31 июля 2020 года N 258-ФЗ</w:t>
      </w:r>
      <w:r>
        <w:t xml:space="preserve"> "Об экспериментальных правовых режимах в сфере цифровых инноваций в Российской Федерации".</w:t>
      </w:r>
    </w:p>
    <w:p w:rsidR="00C600CD" w:rsidRDefault="00DC3F2B">
      <w:pPr>
        <w:pStyle w:val="a3"/>
      </w:pPr>
      <w:bookmarkStart w:id="499" w:name="anchor3716"/>
      <w:bookmarkEnd w:id="499"/>
      <w:r>
        <w:t>16. В целях единообразного применения порядков оказания медицинской помощи, клинических рекомендаций и стандартов медицинской помощи при необходимости уполномоченны</w:t>
      </w:r>
      <w:r>
        <w:t>м федеральным органом исполнительной власти могут издаваться соответствующие разъяснения.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500" w:name="anchor3717"/>
      <w:bookmarkEnd w:id="500"/>
      <w:r>
        <w:t xml:space="preserve">Статья 37 дополнена частью 17 с 1 сентября 2025 г. - </w:t>
      </w:r>
      <w:hyperlink r:id="rId599" w:history="1">
        <w:r>
          <w:t>Федеральный закон</w:t>
        </w:r>
      </w:hyperlink>
      <w:r>
        <w:t xml:space="preserve"> </w:t>
      </w:r>
      <w:r>
        <w:t>от 7 июня 2025 г. № 150-ФЗ</w:t>
      </w:r>
    </w:p>
    <w:p w:rsidR="00C600CD" w:rsidRDefault="00DC3F2B">
      <w:pPr>
        <w:pStyle w:val="a3"/>
      </w:pPr>
      <w:r>
        <w:t xml:space="preserve">17. При оказании гражданам медицинской помощи допускается назначение им медицинскими работниками в </w:t>
      </w:r>
      <w:hyperlink r:id="rId600" w:history="1">
        <w:r>
          <w:t>порядке</w:t>
        </w:r>
      </w:hyperlink>
      <w:r>
        <w:t>, установленном уполномоченным федеральным органом и</w:t>
      </w:r>
      <w:r>
        <w:t>сполнительной власти по согласованию с федеральным органом исполнительной власти, уполномоченным на разработку и утверждение государственных санитарно-эпидемиологических правил и гигиенических нормативов, зарегистрированных биологически активных добавок, в</w:t>
      </w:r>
      <w:r>
        <w:t>ключенных в перечень биологически активных добавок и отвечающих установленным Правительством Российской Федерации критериям качества биологически активных добавок и их эффективности в зависимости от степени влияния на здоровье человека, а также требованиям</w:t>
      </w:r>
      <w:r>
        <w:t xml:space="preserve"> технических регламентов Евразийского экономического союза.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501" w:name="anchor38"/>
      <w:bookmarkEnd w:id="501"/>
      <w:r>
        <w:t xml:space="preserve">Статья 38 настоящего Федерального закона </w:t>
      </w:r>
      <w:hyperlink r:id="rId601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38</w:t>
      </w:r>
      <w:r>
        <w:t>. Медицинские изделия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38 настоящего Феде</w:t>
      </w:r>
      <w:r>
        <w:t>рального закона</w:t>
      </w:r>
    </w:p>
    <w:p w:rsidR="00C600CD" w:rsidRDefault="00DC3F2B">
      <w:pPr>
        <w:pStyle w:val="a3"/>
      </w:pPr>
      <w:bookmarkStart w:id="502" w:name="anchor381"/>
      <w:bookmarkEnd w:id="502"/>
      <w:r>
        <w:t>1. Медицинскими изделиями являются любые инструменты, аппараты, приборы, оборудование, материалы и прочие изделия, применяемые в медицинских целях отдельно или в сочетании между собой, а также вместе с другими принадлежностями, необходимыми</w:t>
      </w:r>
      <w:r>
        <w:t xml:space="preserve"> для применения указанных изделий по назначению, включая специальное программное обеспечение, и предназначенные производителем для профилактики, диагностики, лечения и медицинской реабилитации заболеваний, мониторинга состояния организма человека, проведен</w:t>
      </w:r>
      <w:r>
        <w:t>ия медицинских исследований, восстановления, замещения, изменения анатомической структуры или физиологических функций организма, предотвращения или прерывания беременности, функциональное назначение которых не реализуется путем фармакологического, иммуноло</w:t>
      </w:r>
      <w:r>
        <w:t>гического, генетического или метаболического воздействия на организм человека. Медицинские изделия могут признаваться взаимозаменяемыми, если они сравнимы по функциональному назначению, качественным и техническим характеристикам и способны заменить друг др</w:t>
      </w:r>
      <w:r>
        <w:t>уга.</w:t>
      </w:r>
    </w:p>
    <w:p w:rsidR="00C600CD" w:rsidRDefault="00DC3F2B">
      <w:pPr>
        <w:pStyle w:val="a3"/>
      </w:pPr>
      <w:bookmarkStart w:id="503" w:name="anchor382"/>
      <w:bookmarkEnd w:id="503"/>
      <w:r>
        <w:t xml:space="preserve">2. Медицинские изделия подразделяются на классы в зависимости от потенциального риска их применения и на виды в соответствии с номенклатурной классификацией медицинских изделий. </w:t>
      </w:r>
      <w:hyperlink r:id="rId602" w:history="1">
        <w:r>
          <w:t>Номенклатурная классификация</w:t>
        </w:r>
      </w:hyperlink>
      <w:r>
        <w:t xml:space="preserve"> медицинских изделий утверждается уполномоченным федеральным органом исполнительной власти.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504" w:name="anchor383"/>
      <w:bookmarkEnd w:id="504"/>
      <w:r>
        <w:t xml:space="preserve">Часть 3 изменена с 1 июля 2021 г. - </w:t>
      </w:r>
      <w:hyperlink r:id="rId603" w:history="1">
        <w:r>
          <w:t>Ф</w:t>
        </w:r>
        <w:r>
          <w:t>едеральный закон</w:t>
        </w:r>
      </w:hyperlink>
      <w:r>
        <w:t xml:space="preserve"> от 11 июня 2021 г. N 170-ФЗ</w:t>
      </w:r>
    </w:p>
    <w:p w:rsidR="00C600CD" w:rsidRDefault="00DC3F2B">
      <w:pPr>
        <w:pStyle w:val="a8"/>
      </w:pPr>
      <w:hyperlink r:id="rId604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3. Обращение медицинских изделий включает в себя технические испытания, токсикологические исследования, клинические ис</w:t>
      </w:r>
      <w:r>
        <w:t xml:space="preserve">пытания, </w:t>
      </w:r>
      <w:hyperlink r:id="rId605" w:history="1">
        <w:r>
          <w:t>экспертизу качества</w:t>
        </w:r>
      </w:hyperlink>
      <w:r>
        <w:t>, эффективности и безопасности медицинских изделий, их государственную регистрацию, производство, изготовление, ввоз на территорию Российской Федерации, вывоз</w:t>
      </w:r>
      <w:r>
        <w:t xml:space="preserve"> с территории Российской Федерации, подтверждение соответствия, хранение, транспортировку, реализацию, монтаж, наладку, применение, эксплуатацию, в том числе техническое обслуживание, предусмотренное нормативной, технической и (или) эксплуатационной докуме</w:t>
      </w:r>
      <w:r>
        <w:t>нтацией производителя (изготовителя), а также ремонт, утилизацию или уничтожение. Производитель (изготовитель) медицинского изделия разрабатывает техническую и (или) эксплуатационную документацию, в соответствии с которой осуществляются производство, изгот</w:t>
      </w:r>
      <w:r>
        <w:t xml:space="preserve">овление, хранение, транспортировка, монтаж, наладка, применение, эксплуатация, в том числе техническое обслуживание, а также ремонт, утилизация или уничтожение медицинского изделия. </w:t>
      </w:r>
      <w:hyperlink r:id="rId606" w:history="1">
        <w:r>
          <w:t>Тре</w:t>
        </w:r>
        <w:r>
          <w:t>бования</w:t>
        </w:r>
      </w:hyperlink>
      <w:r>
        <w:t xml:space="preserve"> к содержанию технической и эксплуатационной документации производителя (изготовителя) медицинского изделия устанавливаются уполномоченным федеральным органом исполнительной власти.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505" w:name="anchor3831"/>
      <w:bookmarkEnd w:id="505"/>
      <w:r>
        <w:t>Статья 38 дополнена частью 3.1 с 11 мая 2</w:t>
      </w:r>
      <w:r>
        <w:t xml:space="preserve">021 г. - </w:t>
      </w:r>
      <w:hyperlink r:id="rId607" w:history="1">
        <w:r>
          <w:t>Федеральный закон</w:t>
        </w:r>
      </w:hyperlink>
      <w:r>
        <w:t xml:space="preserve"> от 30 апреля 2021 г. N 128-ФЗ</w:t>
      </w:r>
    </w:p>
    <w:p w:rsidR="00C600CD" w:rsidRDefault="00DC3F2B">
      <w:pPr>
        <w:pStyle w:val="a3"/>
      </w:pPr>
      <w:r>
        <w:t>3.1. Допускаются предусмотренные нормативной, технической и (или) эксплуатационной документацией производителя (изготовителя) тра</w:t>
      </w:r>
      <w:r>
        <w:t>нспортировка, монтаж, наладка, настройка, калибровка медицинского изделия и иные действия, необходимые для ввода медицинского изделия в эксплуатацию, применение, эксплуатация, в том числе техническое обслуживание, и ремонт медицинского изделия по окончании</w:t>
      </w:r>
      <w:r>
        <w:t xml:space="preserve"> срока действия регистрационного удостоверения на это медицинское изделие, если срок службы (срок годности) медицинского изделия не истек.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506" w:name="anchor3832"/>
      <w:bookmarkEnd w:id="506"/>
      <w:r>
        <w:t xml:space="preserve">Статья 38 дополнена частью 3.2 с 11 мая 2021 г. - </w:t>
      </w:r>
      <w:hyperlink r:id="rId608" w:history="1">
        <w:r>
          <w:t>Федеральный закон</w:t>
        </w:r>
      </w:hyperlink>
      <w:r>
        <w:t xml:space="preserve"> от 30 апреля 2021 г. N 128-ФЗ</w:t>
      </w:r>
    </w:p>
    <w:p w:rsidR="00C600CD" w:rsidRDefault="00DC3F2B">
      <w:pPr>
        <w:pStyle w:val="a3"/>
      </w:pPr>
      <w:r>
        <w:t>3.2. До истечения срока службы (срока годности) медицинских изделий допускается обращение таких изделий, в том числе произведенных в течение ста восьмидесяти календарных дней посл</w:t>
      </w:r>
      <w:r>
        <w:t>е дня принятия уполномоченным федеральным органом исполнительной власти решения о внесении изменений в документы, содержащиеся в регистрационном досье на медицинское изделие, в соответствии с информацией, содержащейся в таких документах до дня принятия ука</w:t>
      </w:r>
      <w:r>
        <w:t>занного решения.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507" w:name="anchor3833"/>
      <w:bookmarkEnd w:id="507"/>
      <w:r>
        <w:t xml:space="preserve">Статья 38 дополнена частью 3.3 с 2 июля 2021 г. - </w:t>
      </w:r>
      <w:hyperlink r:id="rId609" w:history="1">
        <w:r>
          <w:t>Федеральный закон</w:t>
        </w:r>
      </w:hyperlink>
      <w:r>
        <w:t xml:space="preserve"> от 2 июля 2021 г. N 331-ФЗ</w:t>
      </w:r>
    </w:p>
    <w:p w:rsidR="00C600CD" w:rsidRDefault="00DC3F2B">
      <w:pPr>
        <w:pStyle w:val="a3"/>
      </w:pPr>
      <w:r>
        <w:t xml:space="preserve">3.3. Действие требований, установленных </w:t>
      </w:r>
      <w:hyperlink r:id="rId610" w:history="1">
        <w:r>
          <w:t>частью 3</w:t>
        </w:r>
      </w:hyperlink>
      <w:r>
        <w:t xml:space="preserve"> настоящей статьи,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</w:t>
      </w:r>
      <w:r>
        <w:t xml:space="preserve">й в соответствии с </w:t>
      </w:r>
      <w:hyperlink r:id="rId611" w:history="1">
        <w:r>
          <w:t>Федеральным законом</w:t>
        </w:r>
      </w:hyperlink>
      <w:r>
        <w:t xml:space="preserve"> от 31 июля 2020 года N 258-ФЗ "Об экспериментальных правовых режимах в сфере цифровых инноваций в Российской Федерации", с учетом требований, установл</w:t>
      </w:r>
      <w:r>
        <w:t>енных правом Евразийского экономического союза.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508" w:name="anchor384"/>
      <w:bookmarkEnd w:id="508"/>
      <w:r>
        <w:t xml:space="preserve">Часть 4 изменена с 2 июля 2021 г. - </w:t>
      </w:r>
      <w:hyperlink r:id="rId612" w:history="1">
        <w:r>
          <w:t>Федеральный закон</w:t>
        </w:r>
      </w:hyperlink>
      <w:r>
        <w:t xml:space="preserve"> от 2 июля 2021 г. N 331-ФЗ</w:t>
      </w:r>
    </w:p>
    <w:p w:rsidR="00C600CD" w:rsidRDefault="00DC3F2B">
      <w:pPr>
        <w:pStyle w:val="a8"/>
      </w:pPr>
      <w:hyperlink r:id="rId613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4. На территории Российской Федерации разрешается обращение медицинских изделий, прошедших государственную регистрацию в </w:t>
      </w:r>
      <w:hyperlink r:id="rId614" w:history="1">
        <w:r>
          <w:t>порядке</w:t>
        </w:r>
      </w:hyperlink>
      <w:r>
        <w:t xml:space="preserve">, установленном Правительством Российской Федерации, и медицинских изделий, прошедших регистрацию в соответствии с международными договорами и актами, составляющими право Евразийского экономического союза. Действие данных </w:t>
      </w:r>
      <w:r>
        <w:t xml:space="preserve">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</w:t>
      </w:r>
      <w:hyperlink r:id="rId615" w:history="1">
        <w:r>
          <w:t>Федеральным законом</w:t>
        </w:r>
      </w:hyperlink>
      <w:r>
        <w:t xml:space="preserve"> от 31 июля 2020 года N 258-ФЗ "Об экспериментальных правовых режимах в сфере цифровых инноваций в Российской Федерации", с учетом требований, установленных правом Евразийского экономичес</w:t>
      </w:r>
      <w:r>
        <w:t>кого союза.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509" w:name="anchor385"/>
      <w:bookmarkEnd w:id="509"/>
      <w:r>
        <w:t xml:space="preserve">Часть 5 изменена с 11 мая 2021 г. - </w:t>
      </w:r>
      <w:hyperlink r:id="rId616" w:history="1">
        <w:r>
          <w:t>Федеральный закон</w:t>
        </w:r>
      </w:hyperlink>
      <w:r>
        <w:t xml:space="preserve"> от 30 апреля 2021 г. N 128-ФЗ</w:t>
      </w:r>
    </w:p>
    <w:p w:rsidR="00C600CD" w:rsidRDefault="00DC3F2B">
      <w:pPr>
        <w:pStyle w:val="a8"/>
      </w:pPr>
      <w:hyperlink r:id="rId617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5. На территории Российской Федерации не регистрируются:</w:t>
      </w:r>
    </w:p>
    <w:p w:rsidR="00C600CD" w:rsidRDefault="00DC3F2B">
      <w:pPr>
        <w:pStyle w:val="a3"/>
      </w:pPr>
      <w:bookmarkStart w:id="510" w:name="anchor38501"/>
      <w:bookmarkEnd w:id="510"/>
      <w:r>
        <w:t xml:space="preserve">1) медицинские изделия, перечисленные в </w:t>
      </w:r>
      <w:hyperlink r:id="rId618" w:history="1">
        <w:r>
          <w:t>пункте 11 статьи 4</w:t>
        </w:r>
      </w:hyperlink>
      <w:r>
        <w:t xml:space="preserve"> Соглашения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 года;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511" w:name="anchor38502"/>
      <w:bookmarkEnd w:id="511"/>
      <w:r>
        <w:t xml:space="preserve">Положения пункта 2 </w:t>
      </w:r>
      <w:hyperlink r:id="rId619" w:history="1">
        <w:r>
          <w:t>применяются</w:t>
        </w:r>
      </w:hyperlink>
      <w:r>
        <w:t xml:space="preserve"> по 1 января 2027 г. включительно</w:t>
      </w:r>
    </w:p>
    <w:p w:rsidR="00C600CD" w:rsidRDefault="00DC3F2B">
      <w:pPr>
        <w:pStyle w:val="a3"/>
      </w:pPr>
      <w:r>
        <w:t>2) медицинские изделия, ввезенные на территорию Российской Федерации для оказания медицинской помощи по жизненным показаниям конкретного пациента на основан</w:t>
      </w:r>
      <w:r>
        <w:t xml:space="preserve">ии разрешения, выданного в </w:t>
      </w:r>
      <w:hyperlink r:id="rId620" w:history="1">
        <w:r>
          <w:t>порядке</w:t>
        </w:r>
      </w:hyperlink>
      <w:r>
        <w:t>, установленном Правительством Российской Федерации, уполномоченным федеральным органом исполнительной власти, осуществляющим функции по контролю и над</w:t>
      </w:r>
      <w:r>
        <w:t>зору в сфере охраны здоровья;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512" w:name="anchor38503"/>
      <w:bookmarkEnd w:id="512"/>
      <w:r>
        <w:t xml:space="preserve">Положения пункта 3 </w:t>
      </w:r>
      <w:hyperlink r:id="rId621" w:history="1">
        <w:r>
          <w:t>применяются</w:t>
        </w:r>
      </w:hyperlink>
      <w:r>
        <w:t xml:space="preserve"> по 1 января 2027 г. включительно</w:t>
      </w:r>
    </w:p>
    <w:p w:rsidR="00C600CD" w:rsidRDefault="00DC3F2B">
      <w:pPr>
        <w:pStyle w:val="a3"/>
      </w:pPr>
      <w:r>
        <w:t xml:space="preserve">3) медицинские изделия, произведенные в Российской Федерации для экспорта за пределы </w:t>
      </w:r>
      <w:r>
        <w:t>территории Евразийского экономического союза и не предназначенные для применения на территории Евразийского экономического союза, а также произведенные в Российской Федерации для проведения опытно-конструкторских работ, исследований (испытаний);</w:t>
      </w:r>
    </w:p>
    <w:p w:rsidR="00C600CD" w:rsidRDefault="00DC3F2B">
      <w:pPr>
        <w:pStyle w:val="a3"/>
      </w:pPr>
      <w:bookmarkStart w:id="513" w:name="anchor38504"/>
      <w:bookmarkEnd w:id="513"/>
      <w:r>
        <w:t>4) медицин</w:t>
      </w:r>
      <w:r>
        <w:t>ские изделия, которые предназначены для применения на территории международного медицинского кластера или на территориях инновационных научно-технологических центров;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514" w:name="anchor38505"/>
      <w:bookmarkEnd w:id="514"/>
      <w:r>
        <w:t xml:space="preserve">Положения пункта 5 </w:t>
      </w:r>
      <w:hyperlink r:id="rId622" w:history="1">
        <w:r>
          <w:t>применяются</w:t>
        </w:r>
      </w:hyperlink>
      <w:r>
        <w:t xml:space="preserve"> по 1 января 2027 г. включительно</w:t>
      </w:r>
    </w:p>
    <w:p w:rsidR="00C600CD" w:rsidRDefault="00DC3F2B">
      <w:pPr>
        <w:pStyle w:val="a3"/>
      </w:pPr>
      <w:r>
        <w:t>5) медицинские изделия, представляющие собой укладки, наборы, комплекты и аптечки, состоящие из зарегистрированных медицинских изделий (за исключением медицинских изделий, связанных с источником энергии и</w:t>
      </w:r>
      <w:r>
        <w:t>ли оборудованных источником энергии) и (или) лекарственных препаратов, объединенных общей упаковкой, при условии сохранения вторичной (потребительской) упаковки или первичной упаковки лекарственного препарата в случае, если вторичная (потребительская) упак</w:t>
      </w:r>
      <w:r>
        <w:t>овка не предусмотрена, производителя (изготовителя) каждого из изделий и (или) лекарственных препаратов, входящих в указанные укладки, наборы, комплекты и аптечки, и при условии сохранения ее маркировки;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515" w:name="anchor38506"/>
      <w:bookmarkEnd w:id="515"/>
      <w:r>
        <w:t xml:space="preserve">Пункт 6 </w:t>
      </w:r>
      <w:hyperlink r:id="rId623" w:history="1">
        <w:r>
          <w:t>вступает в силу</w:t>
        </w:r>
      </w:hyperlink>
      <w:r>
        <w:t xml:space="preserve"> с 1 января 2022 г.</w:t>
      </w:r>
    </w:p>
    <w:p w:rsidR="00C600CD" w:rsidRDefault="00DC3F2B">
      <w:pPr>
        <w:pStyle w:val="a3"/>
      </w:pPr>
      <w:r>
        <w:t>6) медицинские изделия, которые предназначены для диагностики заболеваний путем проведения исследований образцов биологического материала человека вне его организма, изготовлены в медицинс</w:t>
      </w:r>
      <w:r>
        <w:t>кой организации и применяются в медицинской организации, их изготовившей (далее - незарегистрированные медицинские изделия для диагностики in vitro).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516" w:name="anchor3851"/>
      <w:bookmarkEnd w:id="516"/>
      <w:r>
        <w:t xml:space="preserve">Часть 5.1 изменена с 8 марта 2022 г. - </w:t>
      </w:r>
      <w:hyperlink r:id="rId624" w:history="1">
        <w:r>
          <w:t>Федеральный закон</w:t>
        </w:r>
      </w:hyperlink>
      <w:r>
        <w:t xml:space="preserve"> от 8 марта 2022 г. N 46-ФЗ</w:t>
      </w:r>
    </w:p>
    <w:p w:rsidR="00C600CD" w:rsidRDefault="00DC3F2B">
      <w:pPr>
        <w:pStyle w:val="a8"/>
      </w:pPr>
      <w:hyperlink r:id="rId625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5.1. Особенности обращения, включая особенности государственной регистрации, медицинских </w:t>
      </w:r>
      <w:r>
        <w:t>изделий, которые предназначены для применения в условиях военных действий, чрезвычайных ситуаций, предупреждения чрезвычайных ситуаций, профилактики и лечения заболеваний, представляющих опасность для окружающих, заболеваний и поражений, полученных в резул</w:t>
      </w:r>
      <w:r>
        <w:t xml:space="preserve">ьтате воздействия неблагоприятных химических, биологических, радиационных факторов, и которые разработаны в том числе по заданию федеральных органов исполнительной власти и федеральных государственных органов, в которых </w:t>
      </w:r>
      <w:hyperlink r:id="rId626" w:history="1">
        <w:r>
          <w:t>федеральным законом</w:t>
        </w:r>
      </w:hyperlink>
      <w:r>
        <w:t xml:space="preserve"> предусмотрена военная служба или приравненная к ней служба, а также медицинских изделий в случае их дефектуры или риска возникновения дефектуры в связи с введением в отношении Российской Федерации ограничи</w:t>
      </w:r>
      <w:r>
        <w:t>тельных мер экономического характера устанавливаются Правительством Российской Федерации.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517" w:name="anchor3852"/>
      <w:bookmarkEnd w:id="517"/>
      <w:r>
        <w:t xml:space="preserve">Статья 38 дополнена частью 5.2 с 11 мая 2021 г. - </w:t>
      </w:r>
      <w:hyperlink r:id="rId627" w:history="1">
        <w:r>
          <w:t>Федеральный закон</w:t>
        </w:r>
      </w:hyperlink>
      <w:r>
        <w:t xml:space="preserve"> от</w:t>
      </w:r>
      <w:r>
        <w:t xml:space="preserve"> 30 апреля 2021 г. N 128-ФЗ</w:t>
      </w:r>
    </w:p>
    <w:p w:rsidR="00C600CD" w:rsidRDefault="00DC3F2B">
      <w:pPr>
        <w:pStyle w:val="a3"/>
      </w:pPr>
      <w:r>
        <w:t xml:space="preserve">5.2. На указанные в </w:t>
      </w:r>
      <w:hyperlink r:id="rId628" w:history="1">
        <w:r>
          <w:t>части 5</w:t>
        </w:r>
      </w:hyperlink>
      <w:r>
        <w:t xml:space="preserve"> настоящей статьи медицинские изделия не распространяются требования к содержанию технической и эксплуатационной документации производителя (изготовителя), установленные упо</w:t>
      </w:r>
      <w:r>
        <w:t xml:space="preserve">лномоченным федеральным органом исполнительной власти в соответствии с </w:t>
      </w:r>
      <w:hyperlink r:id="rId629" w:history="1">
        <w:r>
          <w:t>частью 3</w:t>
        </w:r>
      </w:hyperlink>
      <w:r>
        <w:t xml:space="preserve"> настоящей статьи.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518" w:name="anchor386"/>
      <w:bookmarkEnd w:id="518"/>
      <w:r>
        <w:t xml:space="preserve">Часть 6 изменена с 11 мая 2021 г. - </w:t>
      </w:r>
      <w:hyperlink r:id="rId630" w:history="1">
        <w:r>
          <w:t>Федеральный закон</w:t>
        </w:r>
      </w:hyperlink>
      <w:r>
        <w:t xml:space="preserve"> от 30 апреля 2021 г. N 128-ФЗ</w:t>
      </w:r>
    </w:p>
    <w:p w:rsidR="00C600CD" w:rsidRDefault="00DC3F2B">
      <w:pPr>
        <w:pStyle w:val="a8"/>
      </w:pPr>
      <w:hyperlink r:id="rId631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6. </w:t>
      </w:r>
      <w:hyperlink r:id="rId632" w:history="1">
        <w:r>
          <w:t>Порядок</w:t>
        </w:r>
      </w:hyperlink>
      <w:r>
        <w:t xml:space="preserve"> ввоза на территорию Российской Федерации медицинских изделий в целях государственной регистрации устанавливается уполномоченным федеральным органом исполнительной власти. </w:t>
      </w:r>
      <w:hyperlink r:id="rId633" w:history="1">
        <w:r>
          <w:t>Порядок</w:t>
        </w:r>
      </w:hyperlink>
      <w:r>
        <w:t xml:space="preserve"> ввоза на территорию Российской Федерации медицинских изделий, указанных в </w:t>
      </w:r>
      <w:hyperlink r:id="rId634" w:history="1">
        <w:r>
          <w:t>пунктах 1</w:t>
        </w:r>
      </w:hyperlink>
      <w:r>
        <w:t xml:space="preserve">, </w:t>
      </w:r>
      <w:hyperlink r:id="rId635" w:history="1">
        <w:r>
          <w:t>2</w:t>
        </w:r>
      </w:hyperlink>
      <w:r>
        <w:t xml:space="preserve"> и </w:t>
      </w:r>
      <w:hyperlink r:id="rId636" w:history="1">
        <w:r>
          <w:t>5 части 5</w:t>
        </w:r>
      </w:hyperlink>
      <w:r>
        <w:t xml:space="preserve"> настоящей статьи (за исключением медиц</w:t>
      </w:r>
      <w:r>
        <w:t xml:space="preserve">инских изделий, указанных в </w:t>
      </w:r>
      <w:hyperlink r:id="rId637" w:history="1">
        <w:r>
          <w:t>подпунктах "а"</w:t>
        </w:r>
      </w:hyperlink>
      <w:r>
        <w:t xml:space="preserve">, </w:t>
      </w:r>
      <w:hyperlink r:id="rId638" w:history="1">
        <w:r>
          <w:t>"в"</w:t>
        </w:r>
      </w:hyperlink>
      <w:r>
        <w:t xml:space="preserve"> и </w:t>
      </w:r>
      <w:hyperlink r:id="rId639" w:history="1">
        <w:r>
          <w:t>"г" пункта 11 статьи 4</w:t>
        </w:r>
      </w:hyperlink>
      <w:r>
        <w:t xml:space="preserve"> Соглашения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 года), устанавливается Правительством Ро</w:t>
      </w:r>
      <w:r>
        <w:t>ссийской Федерации.</w:t>
      </w:r>
    </w:p>
    <w:p w:rsidR="00C600CD" w:rsidRDefault="00DC3F2B">
      <w:pPr>
        <w:pStyle w:val="a3"/>
      </w:pPr>
      <w:bookmarkStart w:id="519" w:name="anchor387"/>
      <w:bookmarkEnd w:id="519"/>
      <w:r>
        <w:t xml:space="preserve">7. Ввоз на территорию Российской Федерации и вывоз с территории Российской Федерации медицинских изделий в рамках проведения допинг-контроля осуществляется в </w:t>
      </w:r>
      <w:hyperlink r:id="rId640" w:history="1">
        <w:r>
          <w:t>порядке</w:t>
        </w:r>
      </w:hyperlink>
      <w:r>
        <w:t>,</w:t>
      </w:r>
      <w:r>
        <w:t xml:space="preserve"> установленном Правительством Российской Федерации.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520" w:name="anchor388"/>
      <w:bookmarkEnd w:id="520"/>
      <w:r>
        <w:t xml:space="preserve">Часть 8 изменена с 2 июля 2021 г. - </w:t>
      </w:r>
      <w:hyperlink r:id="rId641" w:history="1">
        <w:r>
          <w:t>Федеральный закон</w:t>
        </w:r>
      </w:hyperlink>
      <w:r>
        <w:t xml:space="preserve"> от 2 июля 2021 г. N 331-ФЗ</w:t>
      </w:r>
    </w:p>
    <w:p w:rsidR="00C600CD" w:rsidRDefault="00DC3F2B">
      <w:pPr>
        <w:pStyle w:val="a8"/>
      </w:pPr>
      <w:hyperlink r:id="rId642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8. В целях государственной регистрации медицинских изделий в </w:t>
      </w:r>
      <w:hyperlink r:id="rId643" w:history="1">
        <w:r>
          <w:t>порядке</w:t>
        </w:r>
      </w:hyperlink>
      <w:r>
        <w:t xml:space="preserve">, установленном уполномоченным федеральным органом </w:t>
      </w:r>
      <w:r>
        <w:t>исполнительной власти, проводятся оценка соответствия в форме технических испытаний, токсикологических исследований, клинических испытаний и экспертиза качества, эффективности и безопасности медицинских изделий, а также испытания в целях утверждения типа с</w:t>
      </w:r>
      <w:r>
        <w:t xml:space="preserve">редств измерений (в отношении медицинских изделий, относящихся к средствам измерений в сфере государственного регулирования обеспечения единства измерений, </w:t>
      </w:r>
      <w:hyperlink r:id="rId644" w:history="1">
        <w:r>
          <w:t>перечень</w:t>
        </w:r>
      </w:hyperlink>
      <w:r>
        <w:t xml:space="preserve"> которых утверждается</w:t>
      </w:r>
      <w:r>
        <w:t xml:space="preserve"> уполномоченным федеральным органом исполнительной власти).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</w:t>
      </w:r>
      <w:r>
        <w:t xml:space="preserve"> в сфере цифровых инноваций, утверждаемой в соответствии с </w:t>
      </w:r>
      <w:hyperlink r:id="rId645" w:history="1">
        <w:r>
          <w:t>Федеральным законом</w:t>
        </w:r>
      </w:hyperlink>
      <w:r>
        <w:t xml:space="preserve"> от 31 июля 2020 года N 258-ФЗ "Об экспериментальных правовых режимах в сфере цифровых инноваций в Российской Ф</w:t>
      </w:r>
      <w:r>
        <w:t>едерации", с учетом требований, установленных правом Евразийского экономического союза.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521" w:name="anchor3881"/>
      <w:bookmarkEnd w:id="521"/>
      <w:r>
        <w:t xml:space="preserve">Статья 38 дополнена частью 8.1 с 1 января 2022 г.- </w:t>
      </w:r>
      <w:hyperlink r:id="rId646" w:history="1">
        <w:r>
          <w:t>Федеральный закон</w:t>
        </w:r>
      </w:hyperlink>
      <w:r>
        <w:t xml:space="preserve"> от </w:t>
      </w:r>
      <w:r>
        <w:t>30 апреля 2021 г. N 128-ФЗ</w:t>
      </w:r>
    </w:p>
    <w:p w:rsidR="00C600CD" w:rsidRDefault="00DC3F2B">
      <w:pPr>
        <w:pStyle w:val="a3"/>
      </w:pPr>
      <w:r>
        <w:t>8.1. Производство медицинских изделий, подлежащих государственной регистрации, а также медицинских изделий, которые изготовлены по индивидуальным заказам пациентов, к которым предъявляются специальные требования по назначению мед</w:t>
      </w:r>
      <w:r>
        <w:t xml:space="preserve">ицинских работников, должно соответствовать </w:t>
      </w:r>
      <w:hyperlink r:id="rId647" w:history="1">
        <w:r>
          <w:t>требованиям</w:t>
        </w:r>
      </w:hyperlink>
      <w:r>
        <w:t xml:space="preserve"> к внедрению, поддержанию и оценке системы управления качеством медицинских изделий в зависимости от потенциального риска их </w:t>
      </w:r>
      <w:r>
        <w:t xml:space="preserve">применения, утвержденным Правительством Российской Федерации. </w:t>
      </w:r>
      <w:hyperlink r:id="rId648" w:history="1">
        <w:r>
          <w:t>Порядок</w:t>
        </w:r>
      </w:hyperlink>
      <w:r>
        <w:t xml:space="preserve"> организации и проведения инспектирования производства медицинских изделий на соответствие указанным требованиям уст</w:t>
      </w:r>
      <w:r>
        <w:t xml:space="preserve">анавливается Правительством Российской Федерации. </w:t>
      </w:r>
      <w:hyperlink r:id="rId649" w:history="1">
        <w:r>
          <w:t>Методика</w:t>
        </w:r>
      </w:hyperlink>
      <w:r>
        <w:t xml:space="preserve"> определения размера платы за проведение такого инспектирования утверждается уполномоченным федеральным органом исполнительной </w:t>
      </w:r>
      <w:r>
        <w:t>власти.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522" w:name="anchor389"/>
      <w:bookmarkEnd w:id="522"/>
      <w:r>
        <w:t xml:space="preserve">Часть 9 изменена с 11 мая 2021 г. - </w:t>
      </w:r>
      <w:hyperlink r:id="rId650" w:history="1">
        <w:r>
          <w:t>Федеральный закон</w:t>
        </w:r>
      </w:hyperlink>
      <w:r>
        <w:t xml:space="preserve"> от 30 апреля 2021 г. N 128-ФЗ</w:t>
      </w:r>
    </w:p>
    <w:p w:rsidR="00C600CD" w:rsidRDefault="00DC3F2B">
      <w:pPr>
        <w:pStyle w:val="a8"/>
      </w:pPr>
      <w:hyperlink r:id="rId651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9. За совершение уполномоченным федеральным органом исполнительной власти действий, связанных с осуществлением государственной регистрации медицинских изделий и регистрации медицинских изделий в соответствии с международными догово</w:t>
      </w:r>
      <w:r>
        <w:t xml:space="preserve">рами и актами, составляющими право Евразийского экономического союза, взимается государственная пошлина в соответствии с </w:t>
      </w:r>
      <w:hyperlink r:id="rId652" w:history="1">
        <w:r>
          <w:t>законодательством</w:t>
        </w:r>
      </w:hyperlink>
      <w:r>
        <w:t xml:space="preserve"> Российской Федерации о налогах и сборах.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</w:t>
      </w:r>
      <w:r>
        <w:rPr>
          <w:sz w:val="16"/>
        </w:rPr>
        <w:t>рмация об изменениях:</w:t>
      </w:r>
    </w:p>
    <w:bookmarkStart w:id="523" w:name="anchor3810"/>
    <w:bookmarkEnd w:id="523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"http://ivo.garant.ru/document/redirect/70514766/59103"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в часть 10 статьи 38 настоящего Федерального закона внесены изменения</w:t>
      </w:r>
    </w:p>
    <w:p w:rsidR="00C600CD" w:rsidRDefault="00DC3F2B">
      <w:pPr>
        <w:pStyle w:val="a8"/>
      </w:pPr>
      <w:hyperlink r:id="rId653" w:history="1">
        <w:r>
          <w:t>См. текст части в предыдущей редакции</w:t>
        </w:r>
      </w:hyperlink>
    </w:p>
    <w:p w:rsidR="00C600CD" w:rsidRDefault="00DC3F2B">
      <w:pPr>
        <w:pStyle w:val="a3"/>
      </w:pPr>
      <w:r>
        <w:t xml:space="preserve">10. В </w:t>
      </w:r>
      <w:hyperlink r:id="rId654" w:history="1">
        <w:r>
          <w:t>порядке</w:t>
        </w:r>
      </w:hyperlink>
      <w:r>
        <w:t>, установленном Правительством Российской Федерации, уполномоченный им федеральный орган исполнительной вла</w:t>
      </w:r>
      <w:r>
        <w:t>сти осуществляет ведение государственного реестра медицинских изделий и организаций (индивидуальных предпринимателей), осуществляющих производство и изготовление медицинских изделий, и размещает его на своем официальном сайте в сети "Интернет".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 xml:space="preserve">Информация </w:t>
      </w:r>
      <w:r>
        <w:rPr>
          <w:sz w:val="16"/>
        </w:rPr>
        <w:t>об изменениях:</w:t>
      </w:r>
    </w:p>
    <w:bookmarkStart w:id="524" w:name="anchor3811"/>
    <w:bookmarkEnd w:id="524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"http://ivo.garant.ru/document/redirect/70514766/59104"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в часть 11 статьи 38 настоящего Федерального закона внесены изменения</w:t>
      </w:r>
    </w:p>
    <w:p w:rsidR="00C600CD" w:rsidRDefault="00DC3F2B">
      <w:pPr>
        <w:pStyle w:val="a8"/>
      </w:pPr>
      <w:hyperlink r:id="rId655" w:history="1">
        <w:r>
          <w:t>См. текст части в предыдущей редакции</w:t>
        </w:r>
      </w:hyperlink>
    </w:p>
    <w:p w:rsidR="00C600CD" w:rsidRDefault="00DC3F2B">
      <w:pPr>
        <w:pStyle w:val="a3"/>
      </w:pPr>
      <w:r>
        <w:t>11. В государственный реестр медицинских изделий и организаций (индивидуальных предпринимателей), осуществляющих производство и изготовление медицинских изделий, вносятся следующие сведения:</w:t>
      </w:r>
    </w:p>
    <w:p w:rsidR="00C600CD" w:rsidRDefault="00DC3F2B">
      <w:pPr>
        <w:pStyle w:val="a3"/>
      </w:pPr>
      <w:bookmarkStart w:id="525" w:name="anchor38111"/>
      <w:bookmarkEnd w:id="525"/>
      <w:r>
        <w:t>1) наим</w:t>
      </w:r>
      <w:r>
        <w:t>енование медицинского изделия;</w:t>
      </w:r>
    </w:p>
    <w:p w:rsidR="00C600CD" w:rsidRDefault="00DC3F2B">
      <w:pPr>
        <w:pStyle w:val="a3"/>
      </w:pPr>
      <w:bookmarkStart w:id="526" w:name="anchor38112"/>
      <w:bookmarkEnd w:id="526"/>
      <w:r>
        <w:t>2) дата государственной регистрации медицинского изделия и его регистрационный номер, срок действия регистрационного удостоверения;</w:t>
      </w:r>
    </w:p>
    <w:p w:rsidR="00C600CD" w:rsidRDefault="00DC3F2B">
      <w:pPr>
        <w:pStyle w:val="a3"/>
      </w:pPr>
      <w:bookmarkStart w:id="527" w:name="anchor38113"/>
      <w:bookmarkEnd w:id="527"/>
      <w:r>
        <w:t>3) назначение медицинского изделия, установленное производителем;</w:t>
      </w:r>
    </w:p>
    <w:p w:rsidR="00C600CD" w:rsidRDefault="00DC3F2B">
      <w:pPr>
        <w:pStyle w:val="a3"/>
      </w:pPr>
      <w:bookmarkStart w:id="528" w:name="anchor38114"/>
      <w:bookmarkEnd w:id="528"/>
      <w:r>
        <w:t>4) вид медицинского изделия</w:t>
      </w:r>
      <w:r>
        <w:t>;</w:t>
      </w:r>
    </w:p>
    <w:p w:rsidR="00C600CD" w:rsidRDefault="00DC3F2B">
      <w:pPr>
        <w:pStyle w:val="a3"/>
      </w:pPr>
      <w:bookmarkStart w:id="529" w:name="anchor38115"/>
      <w:bookmarkEnd w:id="529"/>
      <w:r>
        <w:t>5) класс потенциального риска применения медицинского изделия;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530" w:name="anchor38116"/>
      <w:bookmarkEnd w:id="530"/>
      <w:r>
        <w:t xml:space="preserve">Пункт 6 изменен с 11 мая 2021 г. - </w:t>
      </w:r>
      <w:hyperlink r:id="rId656" w:history="1">
        <w:r>
          <w:t>Федеральный закон</w:t>
        </w:r>
      </w:hyperlink>
      <w:r>
        <w:t xml:space="preserve"> от 30 апреля 2021 г. N 128-ФЗ</w:t>
      </w:r>
    </w:p>
    <w:p w:rsidR="00C600CD" w:rsidRDefault="00DC3F2B">
      <w:pPr>
        <w:pStyle w:val="a8"/>
      </w:pPr>
      <w:hyperlink r:id="rId657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6) код </w:t>
      </w:r>
      <w:hyperlink r:id="rId658" w:history="1">
        <w:r>
          <w:t>Общероссийского классификатора</w:t>
        </w:r>
      </w:hyperlink>
      <w:r>
        <w:t xml:space="preserve"> продукции по видам экономической деятельности;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 xml:space="preserve">Информация </w:t>
      </w:r>
      <w:r>
        <w:rPr>
          <w:sz w:val="16"/>
        </w:rPr>
        <w:t>об изменениях:</w:t>
      </w:r>
    </w:p>
    <w:p w:rsidR="00C600CD" w:rsidRDefault="00DC3F2B">
      <w:pPr>
        <w:pStyle w:val="a8"/>
      </w:pPr>
      <w:bookmarkStart w:id="531" w:name="anchor38117"/>
      <w:bookmarkEnd w:id="531"/>
      <w:r>
        <w:t xml:space="preserve">Пункт 7 изменен с 11 мая 2021 г. - </w:t>
      </w:r>
      <w:hyperlink r:id="rId659" w:history="1">
        <w:r>
          <w:t>Федеральный закон</w:t>
        </w:r>
      </w:hyperlink>
      <w:r>
        <w:t xml:space="preserve"> от 30 апреля 2021 г. N 128-ФЗ</w:t>
      </w:r>
    </w:p>
    <w:p w:rsidR="00C600CD" w:rsidRDefault="00DC3F2B">
      <w:pPr>
        <w:pStyle w:val="a8"/>
      </w:pPr>
      <w:hyperlink r:id="rId660" w:history="1">
        <w:r>
          <w:t xml:space="preserve">См. предыдущую </w:t>
        </w:r>
        <w:r>
          <w:t>редакцию</w:t>
        </w:r>
      </w:hyperlink>
    </w:p>
    <w:p w:rsidR="00C600CD" w:rsidRDefault="00DC3F2B">
      <w:pPr>
        <w:pStyle w:val="a3"/>
      </w:pPr>
      <w:r>
        <w:t>7) наименование и место нахождения юридического лица - уполномоченного представителя производителя (изготовителя) медицинского изделия или фамилия, имя и (если имеется) отчество, место жительства индивидуального предпринимателя - уполномоченного п</w:t>
      </w:r>
      <w:r>
        <w:t>редставителя производителя (изготовителя) медицинского изделия;</w:t>
      </w:r>
    </w:p>
    <w:p w:rsidR="00C600CD" w:rsidRDefault="00DC3F2B">
      <w:pPr>
        <w:pStyle w:val="a3"/>
      </w:pPr>
      <w:bookmarkStart w:id="532" w:name="anchor38118"/>
      <w:bookmarkEnd w:id="532"/>
      <w:r>
        <w:t xml:space="preserve">8) наименование и место нахождения организации - производителя (изготовителя) медицинского изделия или фамилия, имя и (если имеется) отчество, место жительства индивидуального предпринимателя </w:t>
      </w:r>
      <w:r>
        <w:t>- производителя (изготовителя) медицинского изделия;</w:t>
      </w:r>
    </w:p>
    <w:p w:rsidR="00C600CD" w:rsidRDefault="00DC3F2B">
      <w:pPr>
        <w:pStyle w:val="a3"/>
      </w:pPr>
      <w:bookmarkStart w:id="533" w:name="anchor38119"/>
      <w:bookmarkEnd w:id="533"/>
      <w:r>
        <w:t>9) адрес места производства или изготовления медицинского изделия;</w:t>
      </w:r>
    </w:p>
    <w:p w:rsidR="00C600CD" w:rsidRDefault="00DC3F2B">
      <w:pPr>
        <w:pStyle w:val="a3"/>
      </w:pPr>
      <w:bookmarkStart w:id="534" w:name="anchor381110"/>
      <w:bookmarkEnd w:id="534"/>
      <w:r>
        <w:t>10) сведения о взаимозаменяемых медицинских изделиях;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535" w:name="anchor381111"/>
      <w:bookmarkEnd w:id="535"/>
      <w:r>
        <w:t xml:space="preserve">Часть 11 дополнена пунктом 11 с 11 мая 2021 г. - </w:t>
      </w:r>
      <w:hyperlink r:id="rId661" w:history="1">
        <w:r>
          <w:t>Федеральный закон</w:t>
        </w:r>
      </w:hyperlink>
      <w:r>
        <w:t xml:space="preserve"> от 30 апреля 2021 г. N 128-ФЗ</w:t>
      </w:r>
    </w:p>
    <w:p w:rsidR="00C600CD" w:rsidRDefault="00DC3F2B">
      <w:pPr>
        <w:pStyle w:val="a3"/>
      </w:pPr>
      <w:r>
        <w:t xml:space="preserve">11) </w:t>
      </w:r>
      <w:hyperlink r:id="rId662" w:history="1">
        <w:r>
          <w:t>иные</w:t>
        </w:r>
      </w:hyperlink>
      <w:r>
        <w:t xml:space="preserve"> сведения, определяемые Правительством Российской Федерации.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</w:t>
      </w:r>
      <w:r>
        <w:rPr>
          <w:sz w:val="16"/>
        </w:rPr>
        <w:t>рмация об изменениях:</w:t>
      </w:r>
    </w:p>
    <w:p w:rsidR="00C600CD" w:rsidRDefault="00DC3F2B">
      <w:pPr>
        <w:pStyle w:val="a8"/>
      </w:pPr>
      <w:bookmarkStart w:id="536" w:name="anchor380111"/>
      <w:bookmarkEnd w:id="536"/>
      <w:r>
        <w:t xml:space="preserve">Статья 38 дополнена частью 11.1 с 1 января 2022 г. - </w:t>
      </w:r>
      <w:hyperlink r:id="rId663" w:history="1">
        <w:r>
          <w:t>Федеральный закон</w:t>
        </w:r>
      </w:hyperlink>
      <w:r>
        <w:t xml:space="preserve"> от 30 апреля 2021 г. N 128-ФЗ</w:t>
      </w:r>
    </w:p>
    <w:p w:rsidR="00C600CD" w:rsidRDefault="00DC3F2B">
      <w:pPr>
        <w:pStyle w:val="a3"/>
      </w:pPr>
      <w:r>
        <w:t>11.1. На территории Российской Федерации допускается изготовлен</w:t>
      </w:r>
      <w:r>
        <w:t xml:space="preserve">ие, хранение, применение, утилизация или уничтожение в </w:t>
      </w:r>
      <w:hyperlink r:id="rId664" w:history="1">
        <w:r>
          <w:t>порядке</w:t>
        </w:r>
      </w:hyperlink>
      <w:r>
        <w:t>, установленном уполномоченным федеральным органом исполнительной власти, незарегистрированных медицинских изделий для диаг</w:t>
      </w:r>
      <w:r>
        <w:t xml:space="preserve">ностики in vitro при наличии у медицинской организации разрешения на применение такого медицинского изделия, предоставленного уполномоченным федеральным органом исполнительной власти, осуществляющим функции по контролю и надзору в сфере охраны здоровья. </w:t>
      </w:r>
      <w:hyperlink r:id="rId665" w:history="1">
        <w:r>
          <w:t>Порядок</w:t>
        </w:r>
      </w:hyperlink>
      <w:r>
        <w:t xml:space="preserve"> предоставления, переоформления, подтверждения и отмены разрешения на применение незарегистрированного медицинского изделия для диагностики in vitro, а также </w:t>
      </w:r>
      <w:hyperlink r:id="rId666" w:history="1">
        <w:r>
          <w:t>требования</w:t>
        </w:r>
      </w:hyperlink>
      <w:r>
        <w:t xml:space="preserve"> к медицинским организациям, в которых изготавливаются и применяются незарегистрированные медицинские изделия для диагностики in vitro, и </w:t>
      </w:r>
      <w:hyperlink r:id="rId667" w:history="1">
        <w:r>
          <w:t>требования</w:t>
        </w:r>
      </w:hyperlink>
      <w:r>
        <w:t xml:space="preserve"> к таким медицинским изделиям утверждаются Правительством Российской Федерации. За предоставление, переоформление и подтверждение разрешения на применение незарегистрированного медицинского изделия для диагностики in vitro, а также за</w:t>
      </w:r>
      <w:r>
        <w:t xml:space="preserve"> проведение экспертизы качества, безопасности и эффективности незарегистрированного медицинского изделия для диагностики in vitro в целях предоставления разрешения на применение незарегистрированного медицинского изделия для диагностики in vitro или подтве</w:t>
      </w:r>
      <w:r>
        <w:t xml:space="preserve">рждения указанного разрешения взимается </w:t>
      </w:r>
      <w:hyperlink r:id="rId668" w:history="1">
        <w:r>
          <w:t>государственная пошлина</w:t>
        </w:r>
      </w:hyperlink>
      <w:r>
        <w:t xml:space="preserve"> в соответствии с законодательством Российской Федерации о налогах и сборах.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537" w:name="anchor3812"/>
    <w:bookmarkEnd w:id="537"/>
    <w:p w:rsidR="00C600CD" w:rsidRDefault="00DC3F2B">
      <w:pPr>
        <w:pStyle w:val="a8"/>
      </w:pPr>
      <w:r>
        <w:fldChar w:fldCharType="begin"/>
      </w:r>
      <w:r>
        <w:instrText xml:space="preserve"> HYPERLINK  "htt</w:instrText>
      </w:r>
      <w:r>
        <w:instrText xml:space="preserve">p://ivo.garant.ru/document/redirect/70833226/6"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31 декабря 2014 г. N 532-ФЗ статья 38 настоящего Федерального закона дополнена частью 12, </w:t>
      </w:r>
      <w:hyperlink r:id="rId669" w:history="1">
        <w:r>
          <w:t>вступающей в силу</w:t>
        </w:r>
      </w:hyperlink>
      <w:r>
        <w:t xml:space="preserve"> с 23 янва</w:t>
      </w:r>
      <w:r>
        <w:t>ря 2015 г.</w:t>
      </w:r>
    </w:p>
    <w:p w:rsidR="00C600CD" w:rsidRDefault="00DC3F2B">
      <w:pPr>
        <w:pStyle w:val="a3"/>
      </w:pPr>
      <w:r>
        <w:t xml:space="preserve">12. </w:t>
      </w:r>
      <w:r>
        <w:rPr>
          <w:b/>
          <w:color w:val="26282F"/>
        </w:rPr>
        <w:t>Фальсифицированное медицинское изделие</w:t>
      </w:r>
      <w:r>
        <w:t xml:space="preserve"> - медицинское изделие, сопровождаемое ложной информацией о его характеристиках и (или) производителе (изготовителе).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538" w:name="anchor3813"/>
      <w:bookmarkEnd w:id="538"/>
      <w:r>
        <w:t xml:space="preserve">Часть 13 изменена с 11 мая 2021 г. - </w:t>
      </w:r>
      <w:hyperlink r:id="rId670" w:history="1">
        <w:r>
          <w:t>Федеральный закон</w:t>
        </w:r>
      </w:hyperlink>
      <w:r>
        <w:t xml:space="preserve"> от 30 апреля 2021 г. N 128-ФЗ</w:t>
      </w:r>
    </w:p>
    <w:p w:rsidR="00C600CD" w:rsidRDefault="00DC3F2B">
      <w:pPr>
        <w:pStyle w:val="a8"/>
      </w:pPr>
      <w:hyperlink r:id="rId671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13. </w:t>
      </w:r>
      <w:r>
        <w:rPr>
          <w:b/>
          <w:color w:val="26282F"/>
        </w:rPr>
        <w:t>Недоброкачественное медицинское изделие</w:t>
      </w:r>
      <w:r>
        <w:t xml:space="preserve"> - медицинское изделие,</w:t>
      </w:r>
      <w:r>
        <w:t xml:space="preserve"> которое не соответствует требованиям безопасности и эффективности медицинских изделий, требованиям к их маркировке, нормативной, технической и эксплуатационной документации и которое не может быть безопасно использовано по назначению, установленному произ</w:t>
      </w:r>
      <w:r>
        <w:t>водителем (изготовителем).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539" w:name="anchor3814"/>
    <w:bookmarkEnd w:id="539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"http://ivo.garant.ru/document/redirect/70833226/6"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31 декабря 2014 г. N 532-ФЗ статья 38 настоящего Федерального закона дополнена частью 14, </w:t>
      </w:r>
      <w:hyperlink r:id="rId672" w:history="1">
        <w:r>
          <w:t>вступающей в силу</w:t>
        </w:r>
      </w:hyperlink>
      <w:r>
        <w:t xml:space="preserve"> с 23 января 2015 г.</w:t>
      </w:r>
    </w:p>
    <w:p w:rsidR="00C600CD" w:rsidRDefault="00DC3F2B">
      <w:pPr>
        <w:pStyle w:val="a3"/>
      </w:pPr>
      <w:r>
        <w:t xml:space="preserve">14. </w:t>
      </w:r>
      <w:r>
        <w:rPr>
          <w:b/>
          <w:color w:val="26282F"/>
        </w:rPr>
        <w:t>Контрафактное медицинское изделие</w:t>
      </w:r>
      <w:r>
        <w:t xml:space="preserve"> - медицинское изделие, находящееся в обороте с нарушением </w:t>
      </w:r>
      <w:hyperlink r:id="rId673" w:history="1">
        <w:r>
          <w:t>гражданског</w:t>
        </w:r>
        <w:r>
          <w:t>о законодательства</w:t>
        </w:r>
      </w:hyperlink>
      <w:r>
        <w:t>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540" w:name="anchor3815"/>
    <w:bookmarkEnd w:id="540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"http://ivo.garant.ru/document/redirect/70833226/6"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31 декабря 2014 г. N 532-ФЗ статья 38 настоящего Федерального закона дополнена частью 15, </w:t>
      </w:r>
      <w:hyperlink r:id="rId674" w:history="1">
        <w:r>
          <w:t>вступающей в силу</w:t>
        </w:r>
      </w:hyperlink>
      <w:r>
        <w:t xml:space="preserve"> с 23 января 2015 г.</w:t>
      </w:r>
    </w:p>
    <w:p w:rsidR="00C600CD" w:rsidRDefault="00DC3F2B">
      <w:pPr>
        <w:pStyle w:val="a3"/>
      </w:pPr>
      <w:r>
        <w:t>15. Запрещается производство: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541" w:name="anchor38151"/>
      <w:bookmarkEnd w:id="541"/>
      <w:r>
        <w:t xml:space="preserve">Пункт 1 изменен с 11 мая 2021 г. - </w:t>
      </w:r>
      <w:hyperlink r:id="rId675" w:history="1">
        <w:r>
          <w:t>Федеральный закон</w:t>
        </w:r>
      </w:hyperlink>
      <w:r>
        <w:t xml:space="preserve"> от</w:t>
      </w:r>
      <w:r>
        <w:t xml:space="preserve"> 30 апреля 2021 г. N 128-ФЗ</w:t>
      </w:r>
    </w:p>
    <w:p w:rsidR="00C600CD" w:rsidRDefault="00DC3F2B">
      <w:pPr>
        <w:pStyle w:val="a8"/>
      </w:pPr>
      <w:hyperlink r:id="rId676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1) незарегистрированных медицинских изделий, за исключением медицинских изделий, указанных в </w:t>
      </w:r>
      <w:hyperlink r:id="rId677" w:history="1">
        <w:r>
          <w:t>части 5</w:t>
        </w:r>
      </w:hyperlink>
      <w:r>
        <w:t xml:space="preserve"> наст</w:t>
      </w:r>
      <w:r>
        <w:t>оящей статьи;</w:t>
      </w:r>
    </w:p>
    <w:p w:rsidR="00C600CD" w:rsidRDefault="00DC3F2B">
      <w:pPr>
        <w:pStyle w:val="a3"/>
      </w:pPr>
      <w:bookmarkStart w:id="542" w:name="anchor38152"/>
      <w:bookmarkEnd w:id="542"/>
      <w:r>
        <w:t>2) фальсифицированных медицинских изделий;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543" w:name="anchor38153"/>
      <w:bookmarkEnd w:id="543"/>
      <w:r>
        <w:t xml:space="preserve">Часть 15 дополнена пунктом 3 с 29 декабря 2020 г. - </w:t>
      </w:r>
      <w:hyperlink r:id="rId678" w:history="1">
        <w:r>
          <w:t>Федеральный закон</w:t>
        </w:r>
      </w:hyperlink>
      <w:r>
        <w:t xml:space="preserve"> от 27 декабря 2019 г. N 481-ФЗ</w:t>
      </w:r>
    </w:p>
    <w:p w:rsidR="00C600CD" w:rsidRDefault="00DC3F2B">
      <w:pPr>
        <w:pStyle w:val="a3"/>
      </w:pPr>
      <w:r>
        <w:t>3) м</w:t>
      </w:r>
      <w:r>
        <w:t>едицинских изделий, содержащих этиловый спирт, по месту осуществления производства фармацевтической субстанции спирта этилового (этанола) и (или) по месту осуществления производства этилового спирта;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544" w:name="anchor38154"/>
      <w:bookmarkEnd w:id="544"/>
      <w:r>
        <w:t>Часть 15 дополнена пунктом 4 с</w:t>
      </w:r>
      <w:r>
        <w:t xml:space="preserve"> 29 декабря 2020 г. - </w:t>
      </w:r>
      <w:hyperlink r:id="rId679" w:history="1">
        <w:r>
          <w:t>Федеральный закон</w:t>
        </w:r>
      </w:hyperlink>
      <w:r>
        <w:t xml:space="preserve"> от 27 декабря 2019 г. N 481-ФЗ</w:t>
      </w:r>
    </w:p>
    <w:p w:rsidR="00C600CD" w:rsidRDefault="00DC3F2B">
      <w:pPr>
        <w:pStyle w:val="a3"/>
      </w:pPr>
      <w:r>
        <w:t>4) медицинских изделий, содержащих этиловый спирт, на основном технологическом оборудовании для производства этиловог</w:t>
      </w:r>
      <w:r>
        <w:t xml:space="preserve">о спирта, указанном в </w:t>
      </w:r>
      <w:hyperlink r:id="rId680" w:history="1">
        <w:r>
          <w:t>пункте 1.1 статьи 14.1</w:t>
        </w:r>
      </w:hyperlink>
      <w:r>
        <w:t xml:space="preserve"> Федерального закона от 22 ноября 1995 года N 171-ФЗ "О государственном регулировании производства и оборота этилового спирта, алкогольной и </w:t>
      </w:r>
      <w:r>
        <w:t>спиртосодержащей продукции и об ограничении потребления (распития) алкогольной продукции".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545" w:name="anchor381510"/>
      <w:bookmarkEnd w:id="545"/>
      <w:r>
        <w:t xml:space="preserve">Статья 38 дополнена частью 15.1 с 29 декабря 2020 г. - </w:t>
      </w:r>
      <w:hyperlink r:id="rId681" w:history="1">
        <w:r>
          <w:t>Федеральный зако</w:t>
        </w:r>
        <w:r>
          <w:t>н</w:t>
        </w:r>
      </w:hyperlink>
      <w:r>
        <w:t xml:space="preserve"> от 27 декабря 2019 г. N 481-ФЗ</w:t>
      </w:r>
    </w:p>
    <w:p w:rsidR="00C600CD" w:rsidRDefault="00DC3F2B">
      <w:pPr>
        <w:pStyle w:val="a3"/>
      </w:pPr>
      <w:r>
        <w:t>15.1. В случае необходимости использования этилового спирта, в том числе фармацевтической субстанции спирта этилового (этанола), при производстве медицинских изделий, содержащих этиловый спирт, в качестве действующего и (ил</w:t>
      </w:r>
      <w:r>
        <w:t>и) вспомогательного вещества, а также в иных технологических целях должна быть использована только фармацевтическая субстанция спирта этилового (этанол).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546" w:name="anchor3816"/>
      <w:bookmarkEnd w:id="546"/>
      <w:r>
        <w:t xml:space="preserve">Часть 16 изменена с 11 мая 2021 г. - </w:t>
      </w:r>
      <w:hyperlink r:id="rId682" w:history="1">
        <w:r>
          <w:t>Федеральный закон</w:t>
        </w:r>
      </w:hyperlink>
      <w:r>
        <w:t xml:space="preserve"> от 30 апреля 2021 г. N 128-ФЗ</w:t>
      </w:r>
    </w:p>
    <w:p w:rsidR="00C600CD" w:rsidRDefault="00DC3F2B">
      <w:pPr>
        <w:pStyle w:val="a8"/>
      </w:pPr>
      <w:hyperlink r:id="rId683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16. Запрещается ввоз на территорию Российской </w:t>
      </w:r>
      <w:r>
        <w:t xml:space="preserve">Федерации фальсифицированных медицинских изделий, недоброкачественных медицинских изделий и контрафактных медицинских изделий, а также незарегистрированных медицинских изделий, за исключением медицинских изделий, указанных в </w:t>
      </w:r>
      <w:hyperlink r:id="rId684" w:history="1">
        <w:r>
          <w:t>час</w:t>
        </w:r>
        <w:r>
          <w:t>ти 5</w:t>
        </w:r>
      </w:hyperlink>
      <w:r>
        <w:t xml:space="preserve"> настоящей статьи.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547" w:name="anchor3817"/>
      <w:bookmarkEnd w:id="547"/>
      <w:r>
        <w:t xml:space="preserve">Часть 17 изменена с 11 мая 2021 г. - </w:t>
      </w:r>
      <w:hyperlink r:id="rId685" w:history="1">
        <w:r>
          <w:t>Федеральный закон</w:t>
        </w:r>
      </w:hyperlink>
      <w:r>
        <w:t xml:space="preserve"> от 30 апреля 2021 г. N 128-ФЗ</w:t>
      </w:r>
    </w:p>
    <w:p w:rsidR="00C600CD" w:rsidRDefault="00DC3F2B">
      <w:pPr>
        <w:pStyle w:val="a8"/>
      </w:pPr>
      <w:hyperlink r:id="rId686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17. Запрещается реализация фальсифицированных медицинских изделий, недоброкачественных медицинских изделий и контрафактных медицинских изделий, а также незарегистрированных медицинских изделий, за исключением медиц</w:t>
      </w:r>
      <w:r>
        <w:t xml:space="preserve">инских изделий, указанных в </w:t>
      </w:r>
      <w:hyperlink r:id="rId687" w:history="1">
        <w:r>
          <w:t>части 5</w:t>
        </w:r>
      </w:hyperlink>
      <w:r>
        <w:t xml:space="preserve"> настоящей статьи.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548" w:name="anchor3818"/>
    <w:bookmarkEnd w:id="548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"http://ivo.garant.ru/document/redirect/70833226/6"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31 декабря 2014 г. N 532-ФЗ статья 38 настоящего Федеральн</w:t>
      </w:r>
      <w:r>
        <w:t xml:space="preserve">ого закона дополнена частью 18, </w:t>
      </w:r>
      <w:hyperlink r:id="rId688" w:history="1">
        <w:r>
          <w:t>вступающей в силу</w:t>
        </w:r>
      </w:hyperlink>
      <w:r>
        <w:t xml:space="preserve"> с 23 января 2015 г.</w:t>
      </w:r>
    </w:p>
    <w:p w:rsidR="00C600CD" w:rsidRDefault="00DC3F2B">
      <w:pPr>
        <w:pStyle w:val="a3"/>
      </w:pPr>
      <w:r>
        <w:t>18. Фальсифицированные медицинские изделия и недоброкачественные медицинские изделия подлежат изъятию и последующему ун</w:t>
      </w:r>
      <w:r>
        <w:t>ичтожению или вывозу с территории Российской Федерации, а контрафактные медицинские изделия - изъятию и последующему уничтожению. Вывоз с территории Российской Федерации фальсифицированных медицинских изделий и недоброкачественных медицинских изделий осуще</w:t>
      </w:r>
      <w:r>
        <w:t>ствляется за счет лица, осуществившего их ввоз на территорию Российской Федерации.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549" w:name="anchor3819"/>
      <w:bookmarkEnd w:id="549"/>
      <w:r>
        <w:t xml:space="preserve">Часть 19 изменена с 13 июля 2021 г. - </w:t>
      </w:r>
      <w:hyperlink r:id="rId689" w:history="1">
        <w:r>
          <w:t>Федеральный закон</w:t>
        </w:r>
      </w:hyperlink>
      <w:r>
        <w:t xml:space="preserve"> от 2 июля 2021 г. N 314</w:t>
      </w:r>
      <w:r>
        <w:t>-ФЗ</w:t>
      </w:r>
    </w:p>
    <w:p w:rsidR="00C600CD" w:rsidRDefault="00DC3F2B">
      <w:pPr>
        <w:pStyle w:val="a8"/>
      </w:pPr>
      <w:hyperlink r:id="rId690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19. Фальсифицированные медицинские изделия и недоброкачественные медицинские изделия подлежат изъятию из обращения и уничтожению на основании решения </w:t>
      </w:r>
      <w:r>
        <w:t>владельца медицинских изделий, решения уполномоченного федерального органа исполнительной власти, осуществляющего функции по контролю и надзору в сфере охраны здоровья, или решения суда. Контрафактные медицинские изделия подлежат изъятию из обращения и уни</w:t>
      </w:r>
      <w:r>
        <w:t xml:space="preserve">чтожению по решению суда. </w:t>
      </w:r>
      <w:hyperlink r:id="rId691" w:history="1">
        <w:r>
          <w:t>Порядок</w:t>
        </w:r>
      </w:hyperlink>
      <w:r>
        <w:t xml:space="preserve"> изъятия из обращения и уничтожения фальсифицированных медицинских изделий, недоброкачественных медицинских изделий и контрафактных медицинских изделий </w:t>
      </w:r>
      <w:r>
        <w:t>устанавливается Правительством Российской Федерации.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550" w:name="anchor3820"/>
      <w:bookmarkEnd w:id="550"/>
      <w:r>
        <w:t xml:space="preserve">Часть 20 изменена с 13 июля 2021 г. - </w:t>
      </w:r>
      <w:hyperlink r:id="rId692" w:history="1">
        <w:r>
          <w:t>Федеральный закон</w:t>
        </w:r>
      </w:hyperlink>
      <w:r>
        <w:t xml:space="preserve"> от 2 июля 2021 г. N 314-ФЗ</w:t>
      </w:r>
    </w:p>
    <w:p w:rsidR="00C600CD" w:rsidRDefault="00DC3F2B">
      <w:pPr>
        <w:pStyle w:val="a8"/>
      </w:pPr>
      <w:hyperlink r:id="rId693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20. Расходы, связанные с изъятием из обращения и уничтожением фальсифицированных медицинских изделий, недоброкачественных медицинских изделий и контрафактных медицинских изделий, возмещают</w:t>
      </w:r>
      <w:r>
        <w:t>ся их владельцем.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551" w:name="anchor3821"/>
      <w:bookmarkEnd w:id="551"/>
      <w:r>
        <w:t xml:space="preserve">Статья 38 дополнена частью 21 с 26 марта 2020 г. - </w:t>
      </w:r>
      <w:hyperlink r:id="rId694" w:history="1">
        <w:r>
          <w:t>Федеральный закон</w:t>
        </w:r>
      </w:hyperlink>
      <w:r>
        <w:t xml:space="preserve"> от 26 марта 2020 г. N 67-ФЗ</w:t>
      </w:r>
    </w:p>
    <w:p w:rsidR="00C600CD" w:rsidRDefault="00DC3F2B">
      <w:pPr>
        <w:pStyle w:val="a3"/>
      </w:pPr>
      <w:r>
        <w:t>21. В условиях чрезвычайной ситуации и (или) при</w:t>
      </w:r>
      <w:r>
        <w:t xml:space="preserve"> возникновении угрозы распространения заболевания, представляющего опасность для окружающих, а также в случае, если в течение тридцати календарных дней после принятия Правительством Российской Федерации решения о проведении мониторинга розничных цен на мед</w:t>
      </w:r>
      <w:r>
        <w:t>ицинские изделия на территориях субъектов Российской Федерации выявлен рост розничных цен на медицинские изделия на тридцать процентов и более, Правительство Российской Федерации вправе установить предельные отпускные цены производителей на медицинские изд</w:t>
      </w:r>
      <w:r>
        <w:t xml:space="preserve">елия, предельные размеры оптовых надбавок и предельные размеры розничных надбавок к фактическим отпускным ценам производителей на медицинские изделия. Перечень медицинских изделий и </w:t>
      </w:r>
      <w:hyperlink r:id="rId695" w:history="1">
        <w:r>
          <w:t>поря</w:t>
        </w:r>
        <w:r>
          <w:t>док</w:t>
        </w:r>
      </w:hyperlink>
      <w:r>
        <w:t xml:space="preserve"> его формирования определяются Правительством Российской Федерации.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552" w:name="anchor3822"/>
      <w:bookmarkEnd w:id="552"/>
      <w:r>
        <w:t xml:space="preserve">Статья 38 дополнена частью 22 с 26 марта 2020 г. - </w:t>
      </w:r>
      <w:hyperlink r:id="rId696" w:history="1">
        <w:r>
          <w:t>Федеральный закон</w:t>
        </w:r>
      </w:hyperlink>
      <w:r>
        <w:t xml:space="preserve"> от 26 марта 2020 г. N 6</w:t>
      </w:r>
      <w:r>
        <w:t>7-ФЗ</w:t>
      </w:r>
    </w:p>
    <w:p w:rsidR="00C600CD" w:rsidRDefault="00DC3F2B">
      <w:pPr>
        <w:pStyle w:val="a3"/>
      </w:pPr>
      <w:r>
        <w:t xml:space="preserve">22. В течение девяноста календарных дней со дня утверждения Правительством Российской Федерации перечня медицинских изделий, указанного в </w:t>
      </w:r>
      <w:hyperlink r:id="rId697" w:history="1">
        <w:r>
          <w:t>части 21</w:t>
        </w:r>
      </w:hyperlink>
      <w:r>
        <w:t xml:space="preserve"> настоящей статьи, не допускаются реализация и отпуск включенных в него меди</w:t>
      </w:r>
      <w:r>
        <w:t>цинских изделий по ценам, превышающим предельные отпускные цены производителей на указанные медицинские изделия, предельные размеры оптовых надбавок и предельные размеры розничных надбавок к фактическим отпускным ценам производителей с учетом налога на доб</w:t>
      </w:r>
      <w:r>
        <w:t>авленную стоимость.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553" w:name="anchor3823"/>
      <w:bookmarkEnd w:id="553"/>
      <w:r>
        <w:t xml:space="preserve">Статья 38 дополнена частью 23 с 1 апреля 2020 г. - </w:t>
      </w:r>
      <w:hyperlink r:id="rId698" w:history="1">
        <w:r>
          <w:t>Федеральный закон</w:t>
        </w:r>
      </w:hyperlink>
      <w:r>
        <w:t xml:space="preserve"> от 1 апреля 2020 г. N 98-ФЗ</w:t>
      </w:r>
    </w:p>
    <w:p w:rsidR="00C600CD" w:rsidRDefault="00DC3F2B">
      <w:pPr>
        <w:pStyle w:val="a3"/>
      </w:pPr>
      <w:r>
        <w:t>23. В условиях чрезвычайной ситуации и (или)</w:t>
      </w:r>
      <w:r>
        <w:t xml:space="preserve"> при возникновении угрозы распространения заболевания, представляющего опасность для окружающих, Правительство Российской Федерации вправе принять решение об установлении ограничений на осуществление оптовой и розничной торговли медицинскими изделиями, вкл</w:t>
      </w:r>
      <w:r>
        <w:t>юченными в определяемый Правительством Российской Федерации перечень, на срок, не превышающий девяноста календарных дней со дня принятия указанного решения.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554" w:name="anchor3824"/>
      <w:bookmarkEnd w:id="554"/>
      <w:r>
        <w:t xml:space="preserve">Статья 38 дополнена частью 24 с 8 марта 2022 г. - </w:t>
      </w:r>
      <w:hyperlink r:id="rId699" w:history="1">
        <w:r>
          <w:t>Федеральный закон</w:t>
        </w:r>
      </w:hyperlink>
      <w:r>
        <w:t xml:space="preserve"> от 8 марта 2022 г. N 46-ФЗ</w:t>
      </w:r>
    </w:p>
    <w:p w:rsidR="00C600CD" w:rsidRDefault="00DC3F2B">
      <w:pPr>
        <w:pStyle w:val="a3"/>
      </w:pPr>
      <w:r>
        <w:t>24. В условиях введения в отношении Российской Федерации ограничительных мер экономического характера Правительство Российской Федерации вправе принять решение об ус</w:t>
      </w:r>
      <w:r>
        <w:t xml:space="preserve">тановлении ограничений на вывоз из Российской Федерации медицинских изделий, ранее ввезенных в Российскую Федерацию с территорий иностранных государств, принявших </w:t>
      </w:r>
      <w:hyperlink r:id="rId700" w:history="1">
        <w:r>
          <w:t>решение</w:t>
        </w:r>
      </w:hyperlink>
      <w:r>
        <w:t xml:space="preserve"> о введении в отно</w:t>
      </w:r>
      <w:r>
        <w:t>шении Российской Федерации ограничительных мер экономического характера.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555" w:name="anchor3825"/>
      <w:bookmarkEnd w:id="555"/>
      <w:r>
        <w:t xml:space="preserve">Статья 38 дополнена частью 25 с 26 марта 2022 г. - </w:t>
      </w:r>
      <w:hyperlink r:id="rId701" w:history="1">
        <w:r>
          <w:t>Федеральный закон</w:t>
        </w:r>
      </w:hyperlink>
      <w:r>
        <w:t xml:space="preserve"> от 26 марта 2022 г.</w:t>
      </w:r>
      <w:r>
        <w:t xml:space="preserve"> N 64-ФЗ</w:t>
      </w:r>
    </w:p>
    <w:p w:rsidR="00C600CD" w:rsidRDefault="00DC3F2B">
      <w:pPr>
        <w:pStyle w:val="a3"/>
      </w:pPr>
      <w:r>
        <w:t>25. Производители медицинских изделий или организации, осуществляющие ввоз на территорию Российской Федерации медицинских изделий, не менее чем за шесть месяцев до планируемых приостановления или прекращения производства медицинских изделий или их</w:t>
      </w:r>
      <w:r>
        <w:t xml:space="preserve"> ввоза на территорию Российской Федерации уведомляют об этом федеральный орган исполнительной власти, осуществляющий функции по контролю и надзору в сфере здравоохранения.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556" w:name="anchor39"/>
      <w:bookmarkEnd w:id="556"/>
      <w:r>
        <w:t xml:space="preserve">Статья 39 настоящего Федерального закона </w:t>
      </w:r>
      <w:hyperlink r:id="rId702" w:history="1">
        <w:r>
          <w:t>вступ</w:t>
        </w:r>
        <w:r>
          <w:t>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39</w:t>
      </w:r>
      <w:r>
        <w:t>. Лечебное питание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39 настоящего Федерального закона</w:t>
      </w:r>
    </w:p>
    <w:p w:rsidR="00C600CD" w:rsidRDefault="00DC3F2B">
      <w:pPr>
        <w:pStyle w:val="a3"/>
      </w:pPr>
      <w:bookmarkStart w:id="557" w:name="anchor391"/>
      <w:bookmarkEnd w:id="557"/>
      <w:r>
        <w:t xml:space="preserve">1. Лечебное питание - питание, обеспечивающее удовлетворение физиологических потребностей организма человека в пищевых веществах и </w:t>
      </w:r>
      <w:r>
        <w:t>энергии с учетом механизмов развития заболевания, особенностей течения основного и сопутствующего заболеваний и выполняющее профилактические и лечебные задачи.</w:t>
      </w:r>
    </w:p>
    <w:p w:rsidR="00C600CD" w:rsidRDefault="00DC3F2B">
      <w:pPr>
        <w:pStyle w:val="a3"/>
      </w:pPr>
      <w:bookmarkStart w:id="558" w:name="anchor392"/>
      <w:bookmarkEnd w:id="558"/>
      <w:r>
        <w:t>2. Лечебное питание является неотъемлемым компонентом лечебного процесса и профилактических меро</w:t>
      </w:r>
      <w:r>
        <w:t>приятий, включает в себя пищевые рационы, которые имеют установленный химический состав, энергетическую ценность, состоят из определенных продуктов, в том числе специализированных продуктов лечебного питания, подвергаемых соответствующей технологической об</w:t>
      </w:r>
      <w:r>
        <w:t>работке.</w:t>
      </w:r>
    </w:p>
    <w:p w:rsidR="00C600CD" w:rsidRDefault="00DC3F2B">
      <w:pPr>
        <w:pStyle w:val="a3"/>
      </w:pPr>
      <w:bookmarkStart w:id="559" w:name="anchor393"/>
      <w:bookmarkEnd w:id="559"/>
      <w:r>
        <w:t xml:space="preserve">3. Специализированными продуктами лечебного питания являются пищевые продукты с установленным химическим составом, энергетической ценностью и физическими свойствами, доказанным лечебным эффектом, которые оказывают специфическое влияние на </w:t>
      </w:r>
      <w:r>
        <w:t>восстановление нарушенных или утраченных в результате заболевания функций организма, профилактику этих нарушений, а также на повышение адаптивных возможностей организма.</w:t>
      </w:r>
    </w:p>
    <w:p w:rsidR="00C600CD" w:rsidRDefault="00DC3F2B">
      <w:pPr>
        <w:pStyle w:val="a3"/>
      </w:pPr>
      <w:bookmarkStart w:id="560" w:name="anchor394"/>
      <w:bookmarkEnd w:id="560"/>
      <w:r>
        <w:t xml:space="preserve">4. </w:t>
      </w:r>
      <w:hyperlink r:id="rId703" w:history="1">
        <w:r>
          <w:t>Нормы</w:t>
        </w:r>
      </w:hyperlink>
      <w:r>
        <w:t xml:space="preserve"> лечебно</w:t>
      </w:r>
      <w:r>
        <w:t>го питания утверждаются уполномоченным федеральным органом исполнительной власти.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 xml:space="preserve">См. </w:t>
      </w:r>
      <w:hyperlink r:id="rId704" w:history="1">
        <w:r>
          <w:t>Инструкцию</w:t>
        </w:r>
      </w:hyperlink>
      <w:r>
        <w:t xml:space="preserve"> по организации лечебного питания в лечебно-профилактических учреждениях, утвержде</w:t>
      </w:r>
      <w:r>
        <w:t xml:space="preserve">нную </w:t>
      </w:r>
      <w:hyperlink r:id="rId705" w:history="1">
        <w:r>
          <w:t>приказом</w:t>
        </w:r>
      </w:hyperlink>
      <w:r>
        <w:t xml:space="preserve"> Минздрава РФ от 5 августа 2003 г. N 330</w:t>
      </w:r>
    </w:p>
    <w:p w:rsidR="00C600CD" w:rsidRDefault="00C600CD">
      <w:pPr>
        <w:pStyle w:val="a5"/>
      </w:pPr>
    </w:p>
    <w:p w:rsidR="00C600CD" w:rsidRDefault="00C600CD">
      <w:pPr>
        <w:pStyle w:val="a5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561" w:name="anchor40"/>
      <w:bookmarkEnd w:id="561"/>
      <w:r>
        <w:t xml:space="preserve">Статья 40 настоящего Федерального закона </w:t>
      </w:r>
      <w:hyperlink r:id="rId706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40</w:t>
      </w:r>
      <w:r>
        <w:t xml:space="preserve">. </w:t>
      </w:r>
      <w:r>
        <w:t>Медицинская реабилитация и санаторно-курортное лечение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40 настоящего Федерального закона</w:t>
      </w:r>
    </w:p>
    <w:p w:rsidR="00C600CD" w:rsidRDefault="00DC3F2B">
      <w:pPr>
        <w:pStyle w:val="a3"/>
      </w:pPr>
      <w:bookmarkStart w:id="562" w:name="anchor4001"/>
      <w:bookmarkEnd w:id="562"/>
      <w:r>
        <w:t>1. Медицинская реабилитация - комплекс мероприятий медицинского и психологического характера, направленных на полное или частичное вос</w:t>
      </w:r>
      <w:r>
        <w:t xml:space="preserve">становление нарушенных и (или) компенсацию утраченных функций пораженного органа либо системы организма, поддержание функций организма в процессе завершения остро развившегося патологического процесса или обострения хронического патологического процесса в </w:t>
      </w:r>
      <w:r>
        <w:t>организме, а также на предупреждение, раннюю диагностику и коррекцию возможных нарушений функций поврежденных органов либо систем организма, предупреждение и снижение степени возможной инвалидности, улучшение качества жизни, сохранение работоспособности па</w:t>
      </w:r>
      <w:r>
        <w:t>циента и его социальную интеграцию в общество.</w:t>
      </w:r>
    </w:p>
    <w:p w:rsidR="00C600CD" w:rsidRDefault="00DC3F2B">
      <w:pPr>
        <w:pStyle w:val="a3"/>
      </w:pPr>
      <w:bookmarkStart w:id="563" w:name="anchor4002"/>
      <w:bookmarkEnd w:id="563"/>
      <w:r>
        <w:t>2. Медицинская реабилитация осуществляется в медицинских организациях и включает в себя комплексное применение природных лечебных факторов, лекарственной, немедикаментозной терапии и других методов.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</w:t>
      </w:r>
      <w:r>
        <w:rPr>
          <w:sz w:val="16"/>
        </w:rPr>
        <w:t xml:space="preserve"> об изменениях:</w:t>
      </w:r>
    </w:p>
    <w:bookmarkStart w:id="564" w:name="anchor4003"/>
    <w:bookmarkEnd w:id="564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"http://ivo.garant.ru/document/redirect/70514766/59011"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в часть 3 статьи 40 настоящего Федерального закона внесены изменения</w:t>
      </w:r>
    </w:p>
    <w:p w:rsidR="00C600CD" w:rsidRDefault="00DC3F2B">
      <w:pPr>
        <w:pStyle w:val="a8"/>
      </w:pPr>
      <w:hyperlink r:id="rId707" w:history="1">
        <w:r>
          <w:t>См. текст части в предыдущей редакции</w:t>
        </w:r>
      </w:hyperlink>
    </w:p>
    <w:p w:rsidR="00C600CD" w:rsidRDefault="00DC3F2B">
      <w:pPr>
        <w:pStyle w:val="a3"/>
      </w:pPr>
      <w:r>
        <w:t>3. Санаторно-курортное лечение включает в себя медицинскую помощь, осуществляемую медицинскими организациями (санаторно-курортными организациями) в профилактических, лечебных и реабилитационных целя</w:t>
      </w:r>
      <w:r>
        <w:t>х на основе использования природных лечебных ресурсов, в том числе в условиях пребывания в лечебно-оздоровительных местностях и на курортах.</w:t>
      </w:r>
    </w:p>
    <w:p w:rsidR="00C600CD" w:rsidRDefault="00DC3F2B">
      <w:pPr>
        <w:pStyle w:val="a3"/>
      </w:pPr>
      <w:bookmarkStart w:id="565" w:name="anchor4004"/>
      <w:bookmarkEnd w:id="565"/>
      <w:r>
        <w:t>4. Санаторно-курортное лечение направлено на:</w:t>
      </w:r>
    </w:p>
    <w:p w:rsidR="00C600CD" w:rsidRDefault="00DC3F2B">
      <w:pPr>
        <w:pStyle w:val="a3"/>
      </w:pPr>
      <w:bookmarkStart w:id="566" w:name="anchor4041"/>
      <w:bookmarkEnd w:id="566"/>
      <w:r>
        <w:t>1) активацию защитно-приспособительных реакций организма в целях проф</w:t>
      </w:r>
      <w:r>
        <w:t>илактики заболеваний, оздоровления;</w:t>
      </w:r>
    </w:p>
    <w:p w:rsidR="00C600CD" w:rsidRDefault="00DC3F2B">
      <w:pPr>
        <w:pStyle w:val="a3"/>
      </w:pPr>
      <w:bookmarkStart w:id="567" w:name="anchor4042"/>
      <w:bookmarkEnd w:id="567"/>
      <w:r>
        <w:t>2) восстановление и (или) компенсацию функций организма, нарушенных вследствие травм, операций и хронических заболеваний, уменьшение количества обострений, удлинение периода ремиссии, замедление развития заболеваний и пр</w:t>
      </w:r>
      <w:r>
        <w:t>едупреждение инвалидности в качестве одного из этапов медицинской реабилитации.</w:t>
      </w:r>
    </w:p>
    <w:p w:rsidR="00C600CD" w:rsidRDefault="00DC3F2B">
      <w:pPr>
        <w:pStyle w:val="a3"/>
      </w:pPr>
      <w:bookmarkStart w:id="568" w:name="anchor4005"/>
      <w:bookmarkEnd w:id="568"/>
      <w:r>
        <w:t xml:space="preserve">5. Порядок </w:t>
      </w:r>
      <w:hyperlink r:id="rId708" w:history="1">
        <w:r>
          <w:t>организации медицинской реабилитации</w:t>
        </w:r>
      </w:hyperlink>
      <w:r>
        <w:t xml:space="preserve"> и </w:t>
      </w:r>
      <w:hyperlink r:id="rId709" w:history="1">
        <w:r>
          <w:t>санаторно-курортного лечения</w:t>
        </w:r>
      </w:hyperlink>
      <w:r>
        <w:t xml:space="preserve">, </w:t>
      </w:r>
      <w:hyperlink r:id="rId710" w:history="1">
        <w:r>
          <w:t>перечень</w:t>
        </w:r>
      </w:hyperlink>
      <w:r>
        <w:t xml:space="preserve"> медицинских показаний и противопоказаний для медицинской реабилитации и санаторно-курортного лечения утверждаются уполномоченным фе</w:t>
      </w:r>
      <w:r>
        <w:t>деральным органом исполнительной власти.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569" w:name="anchor41"/>
      <w:bookmarkEnd w:id="569"/>
      <w:r>
        <w:t xml:space="preserve">Статья 41 настоящего Федерального закона </w:t>
      </w:r>
      <w:hyperlink r:id="rId711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41</w:t>
      </w:r>
      <w:r>
        <w:t>. Организация и оказание медицинской помощи при чрезвычайных ситуациях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</w:t>
      </w:r>
      <w:r>
        <w:t>ии к статье 41 настоящего Федерального закона</w:t>
      </w:r>
    </w:p>
    <w:p w:rsidR="00C600CD" w:rsidRDefault="00DC3F2B">
      <w:pPr>
        <w:pStyle w:val="a3"/>
      </w:pPr>
      <w:bookmarkStart w:id="570" w:name="anchor411"/>
      <w:bookmarkEnd w:id="570"/>
      <w:r>
        <w:t xml:space="preserve">1. Организация и оказание медицинской помощи при чрезвычайных ситуациях, в том числе медицинская эвакуация, осуществляются Всероссийской службой медицины катастроф в </w:t>
      </w:r>
      <w:hyperlink r:id="rId712" w:history="1">
        <w:r>
          <w:t>порядке</w:t>
        </w:r>
      </w:hyperlink>
      <w:r>
        <w:t>, установленном уполномоченным федеральным органом исполнительной власти.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571" w:name="anchor412"/>
      <w:bookmarkEnd w:id="571"/>
      <w:r>
        <w:t xml:space="preserve">Часть 2 изменена с 19 августа 2024 г. - </w:t>
      </w:r>
      <w:hyperlink r:id="rId713" w:history="1">
        <w:r>
          <w:t xml:space="preserve">Федеральный </w:t>
        </w:r>
        <w:r>
          <w:t>закон</w:t>
        </w:r>
      </w:hyperlink>
      <w:r>
        <w:t xml:space="preserve"> от 8 августа 2024 г. № 232-ФЗ</w:t>
      </w:r>
    </w:p>
    <w:p w:rsidR="00C600CD" w:rsidRDefault="00DC3F2B">
      <w:pPr>
        <w:pStyle w:val="a8"/>
      </w:pPr>
      <w:hyperlink r:id="rId714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2. Всероссийская служба медицины катастроф является функциональной подсистемой </w:t>
      </w:r>
      <w:hyperlink r:id="rId715" w:history="1">
        <w:r>
          <w:t>Единой государственной системы</w:t>
        </w:r>
      </w:hyperlink>
      <w:r>
        <w:t xml:space="preserve"> предупреждения и ликвидации чрезвычайных ситуаций, функционально объединяющей службы медицины катастроф федеральных органов исполнительной власти, силы и средст</w:t>
      </w:r>
      <w:r>
        <w:t>ва различных федеральных органов исполнительной власти, исполнительных органов субъектов Российской Федерации, органов местного самоуправления и организаций, в полномочия которых входит решение вопросов в области защиты населения и территорий от чрезвычайн</w:t>
      </w:r>
      <w:r>
        <w:t>ых ситуаций, ликвидации медико-санитарных последствий чрезвычайных ситуаций и решение проблем медицины катастроф.</w:t>
      </w:r>
    </w:p>
    <w:p w:rsidR="00C600CD" w:rsidRDefault="00DC3F2B">
      <w:pPr>
        <w:pStyle w:val="a3"/>
      </w:pPr>
      <w:bookmarkStart w:id="572" w:name="anchor413"/>
      <w:bookmarkEnd w:id="572"/>
      <w:r>
        <w:t xml:space="preserve">3. Всероссийская служба медицины катастроф осуществляет решение задач по быстрому реагированию, мобилизации материально-технических средств и </w:t>
      </w:r>
      <w:r>
        <w:t>личного состава при чрезвычайных ситуациях в целях спасения жизни и сохранения здоровья наибольшего числа людей путем оказания им всех видов медицинской помощи своевременно и в полном объеме, ликвидации эпидемических очагов, а также по созданию резерва мат</w:t>
      </w:r>
      <w:r>
        <w:t>ериальных запасов и обучению оказанию медицинской помощи гражданам, в том числе медицинской эвакуации, при чрезвычайных ситуациях.</w:t>
      </w:r>
    </w:p>
    <w:p w:rsidR="00C600CD" w:rsidRDefault="00DC3F2B">
      <w:pPr>
        <w:pStyle w:val="a3"/>
      </w:pPr>
      <w:bookmarkStart w:id="573" w:name="anchor414"/>
      <w:bookmarkEnd w:id="573"/>
      <w:r>
        <w:t>4. Руководство Всероссийской службой медицины катастроф осуществляет руководитель уполномоченного федерального органа исполни</w:t>
      </w:r>
      <w:r>
        <w:t>тельной власти.</w:t>
      </w:r>
    </w:p>
    <w:p w:rsidR="00C600CD" w:rsidRDefault="00DC3F2B">
      <w:pPr>
        <w:pStyle w:val="a3"/>
      </w:pPr>
      <w:bookmarkStart w:id="574" w:name="anchor415"/>
      <w:bookmarkEnd w:id="574"/>
      <w:r>
        <w:t xml:space="preserve">5. </w:t>
      </w:r>
      <w:hyperlink r:id="rId716" w:history="1">
        <w:r>
          <w:t>Положение</w:t>
        </w:r>
      </w:hyperlink>
      <w:r>
        <w:t xml:space="preserve"> о Всероссийской службе медицины катастроф утверждается Правительством Российской Федерации.</w:t>
      </w:r>
    </w:p>
    <w:p w:rsidR="00C600CD" w:rsidRDefault="00DC3F2B">
      <w:pPr>
        <w:pStyle w:val="a3"/>
      </w:pPr>
      <w:bookmarkStart w:id="575" w:name="anchor416"/>
      <w:bookmarkEnd w:id="575"/>
      <w:r>
        <w:t>6. Руководитель Всероссийской службы медицины катастроф вправе пр</w:t>
      </w:r>
      <w:r>
        <w:t>инимать решение о медицинской эвакуации при чрезвычайных ситуациях.</w:t>
      </w:r>
    </w:p>
    <w:p w:rsidR="00C600CD" w:rsidRDefault="00C600CD">
      <w:pPr>
        <w:pStyle w:val="a3"/>
      </w:pP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576" w:name="anchor42"/>
    <w:bookmarkEnd w:id="576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"http://ivo.garant.ru/document/redirect/70771756/31"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22 октября 2014 г. N 314-Ф3 наименование статьи 42 настоящего Федераль</w:t>
      </w:r>
      <w:r>
        <w:t>ного закона изложено в новой редакции</w:t>
      </w:r>
    </w:p>
    <w:p w:rsidR="00C600CD" w:rsidRDefault="00DC3F2B">
      <w:pPr>
        <w:pStyle w:val="a8"/>
      </w:pPr>
      <w:hyperlink r:id="rId717" w:history="1">
        <w:r>
          <w:t>См. текст наименования в предыдущей редакции</w:t>
        </w:r>
      </w:hyperlink>
    </w:p>
    <w:p w:rsidR="00C600CD" w:rsidRDefault="00DC3F2B">
      <w:pPr>
        <w:pStyle w:val="a6"/>
      </w:pPr>
      <w:r>
        <w:rPr>
          <w:b/>
          <w:color w:val="26282F"/>
        </w:rPr>
        <w:t>Статья 42</w:t>
      </w:r>
      <w:r>
        <w:t>. Особенности организации оказания медицинской помощи отдельным категориям граждан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</w:t>
      </w:r>
      <w:r>
        <w:t>омментарии к статье 42 настоящего Федерального закона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577" w:name="anchor421"/>
    <w:bookmarkEnd w:id="577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"http://ivo.garant.ru/document/redirect/70514766/59012"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в часть 1 статьи 42 настоящего Федерального закона внес</w:t>
      </w:r>
      <w:r>
        <w:t>ены изменения</w:t>
      </w:r>
    </w:p>
    <w:p w:rsidR="00C600CD" w:rsidRDefault="00DC3F2B">
      <w:pPr>
        <w:pStyle w:val="a8"/>
      </w:pPr>
      <w:hyperlink r:id="rId718" w:history="1">
        <w:r>
          <w:t>См. текст части в предыдущей редакции</w:t>
        </w:r>
      </w:hyperlink>
    </w:p>
    <w:p w:rsidR="00C600CD" w:rsidRDefault="00DC3F2B">
      <w:pPr>
        <w:pStyle w:val="a3"/>
      </w:pPr>
      <w:r>
        <w:t xml:space="preserve">1. </w:t>
      </w:r>
      <w:hyperlink r:id="rId719" w:history="1">
        <w:r>
          <w:t>Особенности организации</w:t>
        </w:r>
      </w:hyperlink>
      <w:r>
        <w:t xml:space="preserve"> оказания медицинской помощи, в том числе </w:t>
      </w:r>
      <w:r>
        <w:t>предоставления дополнительных видов и объемов медицинской помощи, предусмотренных законодательством Российской Федерации, населению закрытых административно-территориальных образований, территорий с опасными для здоровья человека физическими, химическими и</w:t>
      </w:r>
      <w:r>
        <w:t xml:space="preserve"> биологическими факторами, включенных в соответствующий перечень, работникам организаций, включенных в перечень организаций отдельных отраслей промышленности с особо опасными условиями труда, а также особенности финансового обеспечения оказания им медицинс</w:t>
      </w:r>
      <w:r>
        <w:t>кой помощи устанавливаются Правительством Российской Федерации.</w:t>
      </w:r>
    </w:p>
    <w:p w:rsidR="00C600CD" w:rsidRDefault="00DC3F2B">
      <w:pPr>
        <w:pStyle w:val="a3"/>
      </w:pPr>
      <w:bookmarkStart w:id="578" w:name="anchor422"/>
      <w:bookmarkEnd w:id="578"/>
      <w:r>
        <w:t xml:space="preserve">2. Перечень закрытых административно-территориальных образований, территорий с опасными для здоровья человека физическими, химическими и биологическими факторами и </w:t>
      </w:r>
      <w:hyperlink r:id="rId720" w:history="1">
        <w:r>
          <w:t>перечень</w:t>
        </w:r>
      </w:hyperlink>
      <w:r>
        <w:t xml:space="preserve"> организаций отдельных отраслей промышленности с особо опасными условиями труда утверждаются Правительством Российской Федерации.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579" w:name="anchor423"/>
    <w:bookmarkEnd w:id="579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</w:instrText>
      </w:r>
      <w:r>
        <w:instrText xml:space="preserve">ct/70771756/32"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22 октября 2014 г. N 314-Ф3 статья 42 настоящего Федерального закона дополнена частью 3</w:t>
      </w:r>
    </w:p>
    <w:p w:rsidR="00C600CD" w:rsidRDefault="00DC3F2B">
      <w:pPr>
        <w:pStyle w:val="a3"/>
      </w:pPr>
      <w:r>
        <w:t xml:space="preserve">3. Особенности организации оказания медицинской помощи лицам, занимающим государственные должности Российской Федерации, лицам, </w:t>
      </w:r>
      <w:r>
        <w:t xml:space="preserve">замещающим отдельные должности федеральной государственной гражданской службы, и иным лицам устанавливаются </w:t>
      </w:r>
      <w:hyperlink r:id="rId721" w:history="1">
        <w:r>
          <w:t>актами</w:t>
        </w:r>
      </w:hyperlink>
      <w:r>
        <w:t xml:space="preserve"> Президента Российской Федерации и актами Правительства Российской Федер</w:t>
      </w:r>
      <w:r>
        <w:t>ации.</w:t>
      </w:r>
    </w:p>
    <w:p w:rsidR="00C600CD" w:rsidRDefault="00C600CD">
      <w:pPr>
        <w:pStyle w:val="a3"/>
      </w:pP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580" w:name="anchor4210"/>
      <w:bookmarkEnd w:id="580"/>
      <w:r>
        <w:t xml:space="preserve">Наименование изменено с 1 сентября 2025 г. - </w:t>
      </w:r>
      <w:hyperlink r:id="rId722" w:history="1">
        <w:r>
          <w:t>Федеральный закон</w:t>
        </w:r>
      </w:hyperlink>
      <w:r>
        <w:t xml:space="preserve"> от 7 апреля 2025 г. № 65-ФЗ</w:t>
      </w:r>
    </w:p>
    <w:p w:rsidR="00C600CD" w:rsidRDefault="00DC3F2B">
      <w:pPr>
        <w:pStyle w:val="a8"/>
      </w:pPr>
      <w:hyperlink r:id="rId723" w:history="1">
        <w:r>
          <w:t>См. предыдущую редакцию</w:t>
        </w:r>
      </w:hyperlink>
    </w:p>
    <w:p w:rsidR="00C600CD" w:rsidRDefault="00DC3F2B">
      <w:pPr>
        <w:pStyle w:val="a6"/>
      </w:pPr>
      <w:r>
        <w:rPr>
          <w:b/>
          <w:color w:val="26282F"/>
        </w:rPr>
        <w:t>Статья 42.1.</w:t>
      </w:r>
      <w:r>
        <w:t xml:space="preserve"> Медико-биологическое обеспечение спортсменов спортивных сборных команд Российской Федерации, спортивных сборных команд субъектов Российской Федерации и спортивных сборных команд федеральной территории "Сириус"</w:t>
      </w:r>
    </w:p>
    <w:p w:rsidR="00C600CD" w:rsidRDefault="00C600CD">
      <w:pPr>
        <w:pStyle w:val="a3"/>
      </w:pP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581" w:name="anchor42101"/>
      <w:bookmarkEnd w:id="581"/>
      <w:r>
        <w:t xml:space="preserve">Часть 1 изменена с 1 сентября 2025 г. - </w:t>
      </w:r>
      <w:hyperlink r:id="rId724" w:history="1">
        <w:r>
          <w:t>Федеральный закон</w:t>
        </w:r>
      </w:hyperlink>
      <w:r>
        <w:t xml:space="preserve"> от 7 апреля 2025 г. № 65-ФЗ</w:t>
      </w:r>
    </w:p>
    <w:p w:rsidR="00C600CD" w:rsidRDefault="00DC3F2B">
      <w:pPr>
        <w:pStyle w:val="a8"/>
      </w:pPr>
      <w:hyperlink r:id="rId725" w:history="1">
        <w:r>
          <w:t>См.</w:t>
        </w:r>
        <w:r>
          <w:t xml:space="preserve"> предыдущую редакцию</w:t>
        </w:r>
      </w:hyperlink>
    </w:p>
    <w:p w:rsidR="00C600CD" w:rsidRDefault="00DC3F2B">
      <w:pPr>
        <w:pStyle w:val="a3"/>
      </w:pPr>
      <w:r>
        <w:t xml:space="preserve">1. Медико-биологическое обеспечение спортсменов спортивных сборных команд Российской Федерации, спортивных сборных команд субъектов Российской Федерации и спортивных сборных команд федеральной территории "Сириус" - </w:t>
      </w:r>
      <w:hyperlink r:id="rId726" w:history="1">
        <w:r>
          <w:t>комплекс</w:t>
        </w:r>
      </w:hyperlink>
      <w:r>
        <w:t xml:space="preserve"> мероприятий, направленный на восстановление работоспособности и здоровья спортсменов, включающий медицинские вмешательства, мероприятия психологического характера, систематический контроль состоян</w:t>
      </w:r>
      <w:r>
        <w:t>ия здоровья спортсменов, обеспечение спортсменов лекарственными препаратами, медицинскими изделиями и специализированными пищевыми продуктами, проведение научных исследований в области спортивной медицины и осуществляемый в соответствии с установленными за</w:t>
      </w:r>
      <w:r>
        <w:t xml:space="preserve">конодательством о физической культуре и спорте требованиями о предотвращении допинга в спорте и борьбе с ним, </w:t>
      </w:r>
      <w:hyperlink r:id="rId727" w:history="1">
        <w:r>
          <w:t>Всемирным антидопинговым кодексом</w:t>
        </w:r>
      </w:hyperlink>
      <w:r>
        <w:t>, антидопинговыми правилами, утвержденными меж</w:t>
      </w:r>
      <w:r>
        <w:t xml:space="preserve">дународными антидопинговыми организациями, и разработанными с учетом указанных кодекса и правил </w:t>
      </w:r>
      <w:hyperlink r:id="rId728" w:history="1">
        <w:r>
          <w:t>общероссийскими антидопинговыми правилами</w:t>
        </w:r>
      </w:hyperlink>
      <w:r>
        <w:t>, утверждаемыми общероссийской антидопинговой ор</w:t>
      </w:r>
      <w:r>
        <w:t>ганизацией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физической культуры и спорта, а также по оказанию государс</w:t>
      </w:r>
      <w:r>
        <w:t xml:space="preserve">твенных услуг (включая предотвращение допинга в спорте и борьбу с ним) и управлению государственным имуществом в сфере физической культуры и спорта (далее - федеральный орган исполнительной власти в области физической культуры и спорта), по согласованию с </w:t>
      </w:r>
      <w:r>
        <w:t>ним.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582" w:name="anchor42102"/>
      <w:bookmarkEnd w:id="582"/>
      <w:r>
        <w:t xml:space="preserve">Часть 2 изменена с 9 мая 2023 г. - </w:t>
      </w:r>
      <w:hyperlink r:id="rId729" w:history="1">
        <w:r>
          <w:t>Федеральный закон</w:t>
        </w:r>
      </w:hyperlink>
      <w:r>
        <w:t xml:space="preserve"> от 28 апреля 2023 г. № 174-ФЗ</w:t>
      </w:r>
    </w:p>
    <w:p w:rsidR="00C600CD" w:rsidRDefault="00DC3F2B">
      <w:pPr>
        <w:pStyle w:val="a8"/>
      </w:pPr>
      <w:hyperlink r:id="rId730" w:history="1">
        <w:r>
          <w:t>См</w:t>
        </w:r>
        <w:r>
          <w:t>. предыдущую редакцию</w:t>
        </w:r>
      </w:hyperlink>
    </w:p>
    <w:p w:rsidR="00C600CD" w:rsidRDefault="00DC3F2B">
      <w:pPr>
        <w:pStyle w:val="a3"/>
      </w:pPr>
      <w:r>
        <w:t>2. </w:t>
      </w:r>
      <w:hyperlink r:id="rId731" w:history="1">
        <w:r>
          <w:t>Порядок</w:t>
        </w:r>
      </w:hyperlink>
      <w:r>
        <w:t xml:space="preserve"> организации медико-биологического обеспечения спортсменов спортивных сборных команд Российской Федерации утверждается федеральным органом исполнительной</w:t>
      </w:r>
      <w:r>
        <w:t xml:space="preserve"> власти, осуществляющим полномочия по организации медико-биологического обеспечения спортсменов спортивных сборных команд Российской Федерации, по согласованию с федеральным органом исполнительной власти в области физической культуры и спорта.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</w:t>
      </w:r>
      <w:r>
        <w:rPr>
          <w:sz w:val="16"/>
        </w:rPr>
        <w:t>б изменениях:</w:t>
      </w:r>
    </w:p>
    <w:p w:rsidR="00C600CD" w:rsidRDefault="00DC3F2B">
      <w:pPr>
        <w:pStyle w:val="a8"/>
      </w:pPr>
      <w:bookmarkStart w:id="583" w:name="anchor42103"/>
      <w:bookmarkEnd w:id="583"/>
      <w:r>
        <w:t xml:space="preserve">Часть 3 изменена с 30 марта 2026 г. - </w:t>
      </w:r>
      <w:hyperlink r:id="rId732" w:history="1">
        <w:r>
          <w:t>Федеральный закон</w:t>
        </w:r>
      </w:hyperlink>
      <w:r>
        <w:t xml:space="preserve"> от 29 декабря 2025 г. № 550-ФЗ</w:t>
      </w:r>
    </w:p>
    <w:p w:rsidR="00C600CD" w:rsidRDefault="00DC3F2B">
      <w:pPr>
        <w:pStyle w:val="a8"/>
      </w:pPr>
      <w:hyperlink r:id="rId733" w:history="1">
        <w:r>
          <w:t>См. будущую ре</w:t>
        </w:r>
        <w:r>
          <w:t>дакцию</w:t>
        </w:r>
      </w:hyperlink>
    </w:p>
    <w:p w:rsidR="00C600CD" w:rsidRDefault="00DC3F2B">
      <w:pPr>
        <w:pStyle w:val="a3"/>
      </w:pPr>
      <w:r>
        <w:t>3. Порядок организации медико-биологического обеспечения спортсменов спортивных сборных команд субъектов Российской Федерации утверждается органом государственной власти субъекта Российской Федерации в сфере здравоохранения по согласованию с органом</w:t>
      </w:r>
      <w:r>
        <w:t xml:space="preserve"> государственной власти субъекта Российской Федерации в области физической культуры и спорта.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584" w:name="anchor42104"/>
      <w:bookmarkEnd w:id="584"/>
      <w:r>
        <w:t xml:space="preserve">Статья 42.1 дополнена частью 4 с 1 сентября 2025 г. - </w:t>
      </w:r>
      <w:hyperlink r:id="rId734" w:history="1">
        <w:r>
          <w:t>Федеральный з</w:t>
        </w:r>
        <w:r>
          <w:t>акон</w:t>
        </w:r>
      </w:hyperlink>
      <w:r>
        <w:t xml:space="preserve"> от 7 апреля 2025 г. № 65-ФЗ</w:t>
      </w:r>
    </w:p>
    <w:p w:rsidR="00C600CD" w:rsidRDefault="00DC3F2B">
      <w:pPr>
        <w:pStyle w:val="a3"/>
      </w:pPr>
      <w:r>
        <w:t>4. Порядок организации медико-биологического обеспечения спортсменов спортивных сборных команд федеральной территории "Сириус" утверждается уполномоченным органом публичной власти федеральной территории "Сириус".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585" w:name="anchor43"/>
      <w:bookmarkEnd w:id="585"/>
      <w:r>
        <w:t>С</w:t>
      </w:r>
      <w:r>
        <w:t xml:space="preserve">татья 43 настоящего Федерального закона </w:t>
      </w:r>
      <w:hyperlink r:id="rId735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43</w:t>
      </w:r>
      <w:r>
        <w:t xml:space="preserve">. Медицинская помощь гражданам, страдающим социально значимыми заболеваниями, и гражданам, страдающим заболеваниями, представляющими опасность </w:t>
      </w:r>
      <w:r>
        <w:t>для окружающих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43 настоящего Федерального закона</w:t>
      </w:r>
    </w:p>
    <w:p w:rsidR="00C600CD" w:rsidRDefault="00DC3F2B">
      <w:pPr>
        <w:pStyle w:val="a3"/>
      </w:pPr>
      <w:bookmarkStart w:id="586" w:name="anchor431"/>
      <w:bookmarkEnd w:id="586"/>
      <w:r>
        <w:t xml:space="preserve">1. Гражданам, страдающим социально значимыми заболеваниями, и гражданам, страдающим заболеваниями, представляющими опасность для окружающих, оказывается медицинская помощь и </w:t>
      </w:r>
      <w:r>
        <w:t>обеспечивается диспансерное наблюдение в соответствующих медицинских организациях.</w:t>
      </w:r>
    </w:p>
    <w:p w:rsidR="00C600CD" w:rsidRDefault="00DC3F2B">
      <w:pPr>
        <w:pStyle w:val="a3"/>
      </w:pPr>
      <w:bookmarkStart w:id="587" w:name="anchor432"/>
      <w:bookmarkEnd w:id="587"/>
      <w:r>
        <w:t xml:space="preserve">2. </w:t>
      </w:r>
      <w:hyperlink r:id="rId736" w:history="1">
        <w:r>
          <w:t>Перечень</w:t>
        </w:r>
      </w:hyperlink>
      <w:r>
        <w:t xml:space="preserve"> социально значимых заболеваний и </w:t>
      </w:r>
      <w:hyperlink r:id="rId737" w:history="1">
        <w:r>
          <w:t>перечень</w:t>
        </w:r>
      </w:hyperlink>
      <w:r>
        <w:t xml:space="preserve"> заболеваний, представляющих опасность для окружающих, утверждаются Правительством Российской Федерации исходя из высокого уровня первичной инвалидности и смертности населения, сни</w:t>
      </w:r>
      <w:r>
        <w:t>жения продолжительности жизни заболевших.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588" w:name="anchor4321"/>
    <w:bookmarkEnd w:id="588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"http://ivo.garant.ru/document/redirect/71434954/501124"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июля 2016 г. N 286-ФЗ статья 43 настоящего Федерального закона дополнена частью 2.1, </w:t>
      </w:r>
      <w:hyperlink r:id="rId738" w:history="1">
        <w:r>
          <w:t>вступающей в силу</w:t>
        </w:r>
      </w:hyperlink>
      <w:r>
        <w:t xml:space="preserve"> с 1 января 2017 г.</w:t>
      </w:r>
    </w:p>
    <w:p w:rsidR="00C600CD" w:rsidRDefault="00DC3F2B">
      <w:pPr>
        <w:pStyle w:val="a3"/>
      </w:pPr>
      <w:r>
        <w:t>2.1. В целях организации оказания медицинской помощи, включая обеспечение лекарственными препаратами для медицинского применения, при отдельных заболеваниях,</w:t>
      </w:r>
      <w:r>
        <w:t xml:space="preserve"> указанных в </w:t>
      </w:r>
      <w:hyperlink r:id="rId739" w:history="1">
        <w:r>
          <w:t>части 1</w:t>
        </w:r>
      </w:hyperlink>
      <w:r>
        <w:t xml:space="preserve"> настоящей статьи, уполномоченным федеральным органом исполнительной власти в </w:t>
      </w:r>
      <w:hyperlink r:id="rId740" w:history="1">
        <w:r>
          <w:t>порядке</w:t>
        </w:r>
      </w:hyperlink>
      <w:r>
        <w:t xml:space="preserve">, установленном Правительством Российской Федерации, </w:t>
      </w:r>
      <w:r>
        <w:t>осуществляется ведение Федерального регистра лиц, инфицированных вирусом иммунодефицита человека, и Федерального регистра лиц, больных туберкулезом, содержащих следующие сведения:</w:t>
      </w:r>
    </w:p>
    <w:p w:rsidR="00C600CD" w:rsidRDefault="00DC3F2B">
      <w:pPr>
        <w:pStyle w:val="a3"/>
      </w:pPr>
      <w:bookmarkStart w:id="589" w:name="anchor43211"/>
      <w:bookmarkEnd w:id="589"/>
      <w:r>
        <w:t>1) страховой номер индивидуального лицевого счета гражданина в системе обяза</w:t>
      </w:r>
      <w:r>
        <w:t>тельного пенсионного страхования (при наличии);</w:t>
      </w:r>
    </w:p>
    <w:p w:rsidR="00C600CD" w:rsidRDefault="00DC3F2B">
      <w:pPr>
        <w:pStyle w:val="a3"/>
      </w:pPr>
      <w:bookmarkStart w:id="590" w:name="anchor43212"/>
      <w:bookmarkEnd w:id="590"/>
      <w:r>
        <w:t>2) фамилия, имя, отчество, а также фамилия, которая была у гражданина при рождении;</w:t>
      </w:r>
    </w:p>
    <w:p w:rsidR="00C600CD" w:rsidRDefault="00DC3F2B">
      <w:pPr>
        <w:pStyle w:val="a3"/>
      </w:pPr>
      <w:bookmarkStart w:id="591" w:name="anchor43213"/>
      <w:bookmarkEnd w:id="591"/>
      <w:r>
        <w:t>3) дата рождения;</w:t>
      </w:r>
    </w:p>
    <w:p w:rsidR="00C600CD" w:rsidRDefault="00DC3F2B">
      <w:pPr>
        <w:pStyle w:val="a3"/>
      </w:pPr>
      <w:bookmarkStart w:id="592" w:name="anchor43214"/>
      <w:bookmarkEnd w:id="592"/>
      <w:r>
        <w:t>4) пол;</w:t>
      </w:r>
    </w:p>
    <w:p w:rsidR="00C600CD" w:rsidRDefault="00DC3F2B">
      <w:pPr>
        <w:pStyle w:val="a3"/>
      </w:pPr>
      <w:bookmarkStart w:id="593" w:name="anchor43215"/>
      <w:bookmarkEnd w:id="593"/>
      <w:r>
        <w:t>5) адрес места жительства;</w:t>
      </w:r>
    </w:p>
    <w:p w:rsidR="00C600CD" w:rsidRDefault="00DC3F2B">
      <w:pPr>
        <w:pStyle w:val="a3"/>
      </w:pPr>
      <w:bookmarkStart w:id="594" w:name="anchor43216"/>
      <w:bookmarkEnd w:id="594"/>
      <w:r>
        <w:t xml:space="preserve">6) серия и номер паспорта (свидетельства о рождении) или иного </w:t>
      </w:r>
      <w:r>
        <w:t>документа, удостоверяющего личность, дата выдачи указанных документов;</w:t>
      </w:r>
    </w:p>
    <w:p w:rsidR="00C600CD" w:rsidRDefault="00DC3F2B">
      <w:pPr>
        <w:pStyle w:val="a3"/>
      </w:pPr>
      <w:bookmarkStart w:id="595" w:name="anchor43217"/>
      <w:bookmarkEnd w:id="595"/>
      <w:r>
        <w:t>7) дата включения в соответствующий Федеральный регистр;</w:t>
      </w:r>
    </w:p>
    <w:p w:rsidR="00C600CD" w:rsidRDefault="00DC3F2B">
      <w:pPr>
        <w:pStyle w:val="a3"/>
      </w:pPr>
      <w:bookmarkStart w:id="596" w:name="anchor43218"/>
      <w:bookmarkEnd w:id="596"/>
      <w:r>
        <w:t>8) диагноз заболевания (состояние);</w:t>
      </w:r>
    </w:p>
    <w:p w:rsidR="00C600CD" w:rsidRDefault="00DC3F2B">
      <w:pPr>
        <w:pStyle w:val="a3"/>
      </w:pPr>
      <w:bookmarkStart w:id="597" w:name="anchor43219"/>
      <w:bookmarkEnd w:id="597"/>
      <w:r>
        <w:t>9) иные сведения, определяемые Правительством Российской Федерации.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</w:t>
      </w:r>
      <w:r>
        <w:rPr>
          <w:sz w:val="16"/>
        </w:rPr>
        <w:t>:</w:t>
      </w:r>
    </w:p>
    <w:bookmarkStart w:id="598" w:name="anchor4322"/>
    <w:bookmarkEnd w:id="598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"http://ivo.garant.ru/document/redirect/71434954/501124"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июля 2016 г. N 286-ФЗ статья 43 настоящего Федерального закона дополнена частью 2.2, </w:t>
      </w:r>
      <w:hyperlink r:id="rId741" w:history="1">
        <w:r>
          <w:t>всту</w:t>
        </w:r>
        <w:r>
          <w:t>пающей в силу</w:t>
        </w:r>
      </w:hyperlink>
      <w:r>
        <w:t xml:space="preserve"> с 1 января 2017 г.</w:t>
      </w:r>
    </w:p>
    <w:p w:rsidR="00C600CD" w:rsidRDefault="00DC3F2B">
      <w:pPr>
        <w:pStyle w:val="a3"/>
      </w:pPr>
      <w:r>
        <w:t xml:space="preserve">2.2. Органы государственной власти субъектов Российской Федерации осуществляют ведение региональных сегментов федеральных регистров, указанных в </w:t>
      </w:r>
      <w:hyperlink r:id="rId742" w:history="1">
        <w:r>
          <w:t>части 2.1</w:t>
        </w:r>
      </w:hyperlink>
      <w:r>
        <w:t xml:space="preserve"> настоящей статьи, и своевременное предс</w:t>
      </w:r>
      <w:r>
        <w:t xml:space="preserve">тавление сведений, содержащихся в них, в уполномоченный федеральный орган исполнительной власти в </w:t>
      </w:r>
      <w:hyperlink r:id="rId743" w:history="1">
        <w:r>
          <w:t>порядке</w:t>
        </w:r>
      </w:hyperlink>
      <w:r>
        <w:t>, установленном Правительством Российской Федерации.</w:t>
      </w:r>
    </w:p>
    <w:p w:rsidR="00C600CD" w:rsidRDefault="00DC3F2B">
      <w:pPr>
        <w:pStyle w:val="a3"/>
      </w:pPr>
      <w:bookmarkStart w:id="599" w:name="anchor433"/>
      <w:bookmarkEnd w:id="599"/>
      <w:r>
        <w:t>3. Особенности организации о</w:t>
      </w:r>
      <w:r>
        <w:t xml:space="preserve">казания медицинской помощи при отдельных заболеваниях, указанных в </w:t>
      </w:r>
      <w:hyperlink r:id="rId744" w:history="1">
        <w:r>
          <w:t>части 1</w:t>
        </w:r>
      </w:hyperlink>
      <w:r>
        <w:t xml:space="preserve"> настоящей статьи, могут устанавливаться отдельными федеральными законами.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600" w:name="anchor434"/>
      <w:bookmarkEnd w:id="600"/>
      <w:r>
        <w:t xml:space="preserve">Статья 44 дополнена частью 4 с 8 июня 2020 г. - </w:t>
      </w:r>
      <w:hyperlink r:id="rId745" w:history="1">
        <w:r>
          <w:t>Федеральный закон</w:t>
        </w:r>
      </w:hyperlink>
      <w:r>
        <w:t xml:space="preserve"> от 8 июня 2020 г. N 166-ФЗ</w:t>
      </w:r>
    </w:p>
    <w:p w:rsidR="00C600CD" w:rsidRDefault="00DC3F2B">
      <w:pPr>
        <w:pStyle w:val="a3"/>
      </w:pPr>
      <w:r>
        <w:t xml:space="preserve">4. </w:t>
      </w:r>
      <w:hyperlink r:id="rId746" w:history="1">
        <w:r>
          <w:t>Особенности организации</w:t>
        </w:r>
      </w:hyperlink>
      <w:r>
        <w:t xml:space="preserve"> оказания медицинской помощи при угрозе распростране</w:t>
      </w:r>
      <w:r>
        <w:t xml:space="preserve">ния </w:t>
      </w:r>
      <w:hyperlink r:id="rId747" w:history="1">
        <w:r>
          <w:t>заболеваний</w:t>
        </w:r>
      </w:hyperlink>
      <w:r>
        <w:t xml:space="preserve">, представляющих опасность для окружающих, а также </w:t>
      </w:r>
      <w:hyperlink r:id="rId748" w:history="1">
        <w:r>
          <w:t>порядок</w:t>
        </w:r>
      </w:hyperlink>
      <w:r>
        <w:t xml:space="preserve"> сбора и учета информации о распространении</w:t>
      </w:r>
      <w:r>
        <w:t xml:space="preserve"> заболеваний, представляющих опасность для окружающих, и состав такой информации (в том числе о лицах, которым оказывается медицинская помощь, и иных лицах) устанавливаются Правительством Российской Федерации.</w:t>
      </w:r>
    </w:p>
    <w:p w:rsidR="00C600CD" w:rsidRDefault="00C600CD">
      <w:pPr>
        <w:pStyle w:val="a3"/>
      </w:pP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601" w:name="anchor44"/>
    <w:bookmarkEnd w:id="601"/>
    <w:p w:rsidR="00C600CD" w:rsidRDefault="00DC3F2B">
      <w:pPr>
        <w:pStyle w:val="a8"/>
      </w:pPr>
      <w:r>
        <w:fldChar w:fldCharType="begin"/>
      </w:r>
      <w:r>
        <w:instrText xml:space="preserve"> HYPERLINK  "http</w:instrText>
      </w:r>
      <w:r>
        <w:instrText xml:space="preserve">://ivo.garant.ru/document/redirect/71385142/131"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26 апреля 2016 г. N 112-ФЗ наименование статьи 44 настоящего Федерального закона изложено в новой редакции</w:t>
      </w:r>
    </w:p>
    <w:p w:rsidR="00C600CD" w:rsidRDefault="00DC3F2B">
      <w:pPr>
        <w:pStyle w:val="a8"/>
      </w:pPr>
      <w:hyperlink r:id="rId749" w:history="1">
        <w:r>
          <w:t>См. текс</w:t>
        </w:r>
        <w:r>
          <w:t>т наименования в предыдущей редакции</w:t>
        </w:r>
      </w:hyperlink>
    </w:p>
    <w:p w:rsidR="00C600CD" w:rsidRDefault="00DC3F2B">
      <w:pPr>
        <w:pStyle w:val="a6"/>
      </w:pPr>
      <w:r>
        <w:rPr>
          <w:b/>
          <w:color w:val="26282F"/>
        </w:rPr>
        <w:t>Статья 44</w:t>
      </w:r>
      <w:r>
        <w:t>. Медицинская помощь гражданам, которым предоставляются государственные гарантии в виде обеспечения лекарственными препаратами и специализированными продуктами лечебного питания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</w:t>
      </w:r>
      <w:r>
        <w:t xml:space="preserve"> 44 настоящего Федерального закона</w:t>
      </w:r>
    </w:p>
    <w:p w:rsidR="00C600CD" w:rsidRDefault="00DC3F2B">
      <w:pPr>
        <w:pStyle w:val="a3"/>
      </w:pPr>
      <w:bookmarkStart w:id="602" w:name="anchor441"/>
      <w:bookmarkEnd w:id="602"/>
      <w:r>
        <w:t>1. Редкими (орфанными) заболеваниями являются заболевания, которые имеют распространенность не более 10 случаев заболевания на 100 тысяч населения.</w:t>
      </w:r>
    </w:p>
    <w:p w:rsidR="00C600CD" w:rsidRDefault="00DC3F2B">
      <w:pPr>
        <w:pStyle w:val="a3"/>
      </w:pPr>
      <w:bookmarkStart w:id="603" w:name="anchor442"/>
      <w:bookmarkEnd w:id="603"/>
      <w:r>
        <w:t xml:space="preserve">2. </w:t>
      </w:r>
      <w:hyperlink r:id="rId750" w:history="1">
        <w:r>
          <w:t>Пе</w:t>
        </w:r>
        <w:r>
          <w:t>речень</w:t>
        </w:r>
      </w:hyperlink>
      <w:r>
        <w:t xml:space="preserve"> редких (орфанных) заболеваний формируется уполномоченным федеральным органом исполнительной власти на основании статистических данных и размещается на его </w:t>
      </w:r>
      <w:hyperlink r:id="rId751" w:history="1">
        <w:r>
          <w:t>официальном сайте</w:t>
        </w:r>
      </w:hyperlink>
      <w:r>
        <w:t xml:space="preserve"> в сети "Интернет".</w:t>
      </w:r>
    </w:p>
    <w:p w:rsidR="00C600CD" w:rsidRDefault="00DC3F2B">
      <w:pPr>
        <w:pStyle w:val="a3"/>
      </w:pPr>
      <w:bookmarkStart w:id="604" w:name="anchor443"/>
      <w:bookmarkEnd w:id="604"/>
      <w:r>
        <w:t xml:space="preserve">3. </w:t>
      </w:r>
      <w:hyperlink r:id="rId752" w:history="1">
        <w:r>
          <w:t>Перечень</w:t>
        </w:r>
      </w:hyperlink>
      <w:r>
        <w:t xml:space="preserve">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инвалидности, из числа заболеваний, указанных в </w:t>
      </w:r>
      <w:hyperlink r:id="rId753" w:history="1">
        <w:r>
          <w:t>части 2</w:t>
        </w:r>
      </w:hyperlink>
      <w:r>
        <w:t xml:space="preserve"> настоящей статьи, утверждается Правительством Российской Федерации.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605" w:name="anchor444"/>
    <w:bookmarkEnd w:id="605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"http://ivo.garant.ru/document/redirect/70514766/59013"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в часть</w:t>
      </w:r>
      <w:r>
        <w:t xml:space="preserve"> 4 статьи 44 настоящего Федерального закона внесены изменения</w:t>
      </w:r>
    </w:p>
    <w:p w:rsidR="00C600CD" w:rsidRDefault="00DC3F2B">
      <w:pPr>
        <w:pStyle w:val="a8"/>
      </w:pPr>
      <w:hyperlink r:id="rId754" w:history="1">
        <w:r>
          <w:t>См. текст части в предыдущей редакции</w:t>
        </w:r>
      </w:hyperlink>
    </w:p>
    <w:p w:rsidR="00C600CD" w:rsidRDefault="00DC3F2B">
      <w:pPr>
        <w:pStyle w:val="a3"/>
      </w:pPr>
      <w:r>
        <w:t xml:space="preserve">4. В целях обеспечения граждан, страдающих заболеваниями, включенными в </w:t>
      </w:r>
      <w:hyperlink r:id="rId755" w:history="1">
        <w:r>
          <w:t>перечень</w:t>
        </w:r>
      </w:hyperlink>
      <w:r>
        <w:t xml:space="preserve">, утвержденный в соответствии с </w:t>
      </w:r>
      <w:hyperlink r:id="rId756" w:history="1">
        <w:r>
          <w:t>частью 3</w:t>
        </w:r>
      </w:hyperlink>
      <w:r>
        <w:t xml:space="preserve"> настоящей статьи, лекарственными препаратами и специализированными продуктами лечебного питания осуществляется </w:t>
      </w:r>
      <w:r>
        <w:t>ведение Федерального регистра лиц, страдающих жизнеугрожающими и хроническими прогрессирующими редкими (орфанными) заболеваниями, приводящими к сокращению продолжительности жизни граждан или их инвалидности (далее в настоящей статье - Федеральный регистр),</w:t>
      </w:r>
      <w:r>
        <w:t xml:space="preserve"> содержащего следующие сведения:</w:t>
      </w:r>
    </w:p>
    <w:p w:rsidR="00C600CD" w:rsidRDefault="00DC3F2B">
      <w:pPr>
        <w:pStyle w:val="a3"/>
      </w:pPr>
      <w:bookmarkStart w:id="606" w:name="anchor4441"/>
      <w:bookmarkEnd w:id="606"/>
      <w:r>
        <w:t>1) страховой номер индивидуального лицевого счета гражданина в системе обязательного пенсионного страхования (при наличии);</w:t>
      </w:r>
    </w:p>
    <w:p w:rsidR="00C600CD" w:rsidRDefault="00DC3F2B">
      <w:pPr>
        <w:pStyle w:val="a3"/>
      </w:pPr>
      <w:bookmarkStart w:id="607" w:name="anchor4442"/>
      <w:bookmarkEnd w:id="607"/>
      <w:r>
        <w:t>2) фамилия, имя, отчество, а также фамилия, которая была у гражданина при рождении;</w:t>
      </w:r>
    </w:p>
    <w:p w:rsidR="00C600CD" w:rsidRDefault="00DC3F2B">
      <w:pPr>
        <w:pStyle w:val="a3"/>
      </w:pPr>
      <w:bookmarkStart w:id="608" w:name="anchor4443"/>
      <w:bookmarkEnd w:id="608"/>
      <w:r>
        <w:t>3) дата рождени</w:t>
      </w:r>
      <w:r>
        <w:t>я;</w:t>
      </w:r>
    </w:p>
    <w:p w:rsidR="00C600CD" w:rsidRDefault="00DC3F2B">
      <w:pPr>
        <w:pStyle w:val="a3"/>
      </w:pPr>
      <w:bookmarkStart w:id="609" w:name="anchor4444"/>
      <w:bookmarkEnd w:id="609"/>
      <w:r>
        <w:t>4) пол;</w:t>
      </w:r>
    </w:p>
    <w:p w:rsidR="00C600CD" w:rsidRDefault="00DC3F2B">
      <w:pPr>
        <w:pStyle w:val="a3"/>
      </w:pPr>
      <w:bookmarkStart w:id="610" w:name="anchor4445"/>
      <w:bookmarkEnd w:id="610"/>
      <w:r>
        <w:t>5) адрес места жительства;</w:t>
      </w:r>
    </w:p>
    <w:p w:rsidR="00C600CD" w:rsidRDefault="00DC3F2B">
      <w:pPr>
        <w:pStyle w:val="a3"/>
      </w:pPr>
      <w:bookmarkStart w:id="611" w:name="anchor4446"/>
      <w:bookmarkEnd w:id="611"/>
      <w:r>
        <w:t>6) серия и номер паспорта (свидетельства о рождении) или удостоверения личности, дата выдачи указанных документов;</w:t>
      </w:r>
    </w:p>
    <w:p w:rsidR="00C600CD" w:rsidRDefault="00DC3F2B">
      <w:pPr>
        <w:pStyle w:val="a3"/>
      </w:pPr>
      <w:bookmarkStart w:id="612" w:name="anchor4447"/>
      <w:bookmarkEnd w:id="612"/>
      <w:r>
        <w:t>7) дата включения в Федеральный регистр;</w:t>
      </w:r>
    </w:p>
    <w:p w:rsidR="00C600CD" w:rsidRDefault="00DC3F2B">
      <w:pPr>
        <w:pStyle w:val="a3"/>
      </w:pPr>
      <w:bookmarkStart w:id="613" w:name="anchor4448"/>
      <w:bookmarkEnd w:id="613"/>
      <w:r>
        <w:t>8) диагноз заболевания (состояние);</w:t>
      </w:r>
    </w:p>
    <w:p w:rsidR="00C600CD" w:rsidRDefault="00DC3F2B">
      <w:pPr>
        <w:pStyle w:val="a3"/>
      </w:pPr>
      <w:bookmarkStart w:id="614" w:name="anchor4449"/>
      <w:bookmarkEnd w:id="614"/>
      <w:r>
        <w:t>9) иные сведения, определя</w:t>
      </w:r>
      <w:r>
        <w:t>емые Правительством Российской Федерации.</w:t>
      </w:r>
    </w:p>
    <w:p w:rsidR="00C600CD" w:rsidRDefault="00DC3F2B">
      <w:pPr>
        <w:pStyle w:val="a3"/>
      </w:pPr>
      <w:bookmarkStart w:id="615" w:name="anchor445"/>
      <w:bookmarkEnd w:id="615"/>
      <w:r>
        <w:t xml:space="preserve">5. Ведение Федерального регистра осуществляется уполномоченным федеральным органом исполнительной власти в </w:t>
      </w:r>
      <w:hyperlink r:id="rId757" w:history="1">
        <w:r>
          <w:t>порядке</w:t>
        </w:r>
      </w:hyperlink>
      <w:r>
        <w:t>, установленном Правительством</w:t>
      </w:r>
      <w:r>
        <w:t xml:space="preserve"> Российской Федерации.</w:t>
      </w:r>
    </w:p>
    <w:p w:rsidR="00C600CD" w:rsidRDefault="00DC3F2B">
      <w:pPr>
        <w:pStyle w:val="a3"/>
      </w:pPr>
      <w:bookmarkStart w:id="616" w:name="anchor446"/>
      <w:bookmarkEnd w:id="616"/>
      <w:r>
        <w:t>6. Органы государственной власти субъектов Российской Федерации осуществляют ведение регионального сегмента Федерального регистра и своевременное представление сведений, содержащихся в нем, в уполномоченный федеральный орган исполнит</w:t>
      </w:r>
      <w:r>
        <w:t xml:space="preserve">ельной власти в </w:t>
      </w:r>
      <w:hyperlink r:id="rId758" w:history="1">
        <w:r>
          <w:t>порядке</w:t>
        </w:r>
      </w:hyperlink>
      <w:r>
        <w:t>, установленном Правительством Российской Федерации.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617" w:name="anchor447"/>
      <w:bookmarkEnd w:id="617"/>
      <w:r>
        <w:t xml:space="preserve">Часть 7 изменена с 1 января 2020 г. - </w:t>
      </w:r>
      <w:hyperlink r:id="rId759" w:history="1">
        <w:r>
          <w:t>Федеральный закон</w:t>
        </w:r>
      </w:hyperlink>
      <w:r>
        <w:t xml:space="preserve"> от 27 декабря 2019 г. N 452-ФЗ</w:t>
      </w:r>
    </w:p>
    <w:p w:rsidR="00C600CD" w:rsidRDefault="00DC3F2B">
      <w:pPr>
        <w:pStyle w:val="a8"/>
      </w:pPr>
      <w:hyperlink r:id="rId760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7. Организация обеспечения лиц, больных гемофилией, муковисцидозом, гипофизарным нанизмом, </w:t>
      </w:r>
      <w:r>
        <w:t xml:space="preserve">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</w:t>
      </w:r>
      <w:r>
        <w:t xml:space="preserve">неуточненной, наследственным дефицитом факторов II (фибриногена), VII (лабильного) X (Стюарта-Прауэра), лиц после трансплантации органов и (или) тканей лекарственными препаратами осуществляется в </w:t>
      </w:r>
      <w:hyperlink r:id="rId761" w:history="1">
        <w:r>
          <w:t>порядке</w:t>
        </w:r>
      </w:hyperlink>
      <w:r>
        <w:t xml:space="preserve">, установленном Правительством Российской Федерации. Обеспечение лекарственными препаратами указанных лиц осуществляется по </w:t>
      </w:r>
      <w:hyperlink r:id="rId762" w:history="1">
        <w:r>
          <w:t>перечню</w:t>
        </w:r>
      </w:hyperlink>
      <w:r>
        <w:t xml:space="preserve"> лекарственных препаратов, утверждаемом</w:t>
      </w:r>
      <w:r>
        <w:t xml:space="preserve">у Правительством Российской Федерации и формируемому в установленном им </w:t>
      </w:r>
      <w:hyperlink r:id="rId763" w:history="1">
        <w:r>
          <w:t>порядке</w:t>
        </w:r>
      </w:hyperlink>
      <w:r>
        <w:t>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618" w:name="anchor448"/>
      <w:bookmarkEnd w:id="618"/>
      <w:r>
        <w:t xml:space="preserve">Часть 8 изменена с 1 января 2020 г. - </w:t>
      </w:r>
      <w:hyperlink r:id="rId764" w:history="1">
        <w:r>
          <w:t>Федеральный закон</w:t>
        </w:r>
      </w:hyperlink>
      <w:r>
        <w:t xml:space="preserve"> от 27 декабря 2019 г. N 452-ФЗ</w:t>
      </w:r>
    </w:p>
    <w:p w:rsidR="00C600CD" w:rsidRDefault="00DC3F2B">
      <w:pPr>
        <w:pStyle w:val="a8"/>
      </w:pPr>
      <w:hyperlink r:id="rId765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8. В целях обеспечения лиц, указанных в </w:t>
      </w:r>
      <w:hyperlink r:id="rId766" w:history="1">
        <w:r>
          <w:t>части 7</w:t>
        </w:r>
      </w:hyperlink>
      <w:r>
        <w:t xml:space="preserve"> настоящей с</w:t>
      </w:r>
      <w:r>
        <w:t xml:space="preserve">татьи, лекарственными препаратами уполномоченный федеральный орган исполнительной власти в </w:t>
      </w:r>
      <w:hyperlink r:id="rId767" w:history="1">
        <w:r>
          <w:t>порядке</w:t>
        </w:r>
      </w:hyperlink>
      <w:r>
        <w:t>, устанавливаемом Правительством Российской Федерации, осуществляет ведение Федерального</w:t>
      </w:r>
      <w:r>
        <w:t xml:space="preserve"> регистра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</w:t>
      </w:r>
      <w:r>
        <w:t>мным началом, мукополисахаридозом I, II и VI типов, апластической анемией неуточненной, наследственным дефицитом факторов II (фибриногена), VII (лабильного) X (Стюарта-Прауэра), лиц после трансплантации органов и (или) тканей, который содержит следующие св</w:t>
      </w:r>
      <w:r>
        <w:t>едения:</w:t>
      </w:r>
    </w:p>
    <w:p w:rsidR="00C600CD" w:rsidRDefault="00DC3F2B">
      <w:pPr>
        <w:pStyle w:val="a3"/>
      </w:pPr>
      <w:bookmarkStart w:id="619" w:name="anchor4481"/>
      <w:bookmarkEnd w:id="619"/>
      <w:r>
        <w:t>1) страховой номер индивидуального лицевого счета гражданина в системе обязательного пенсионного страхования (при наличии);</w:t>
      </w:r>
    </w:p>
    <w:p w:rsidR="00C600CD" w:rsidRDefault="00DC3F2B">
      <w:pPr>
        <w:pStyle w:val="a3"/>
      </w:pPr>
      <w:bookmarkStart w:id="620" w:name="anchor4482"/>
      <w:bookmarkEnd w:id="620"/>
      <w:r>
        <w:t>2) фамилия, имя, отчество, а также фамилия, которая была у гражданина при рождении;</w:t>
      </w:r>
    </w:p>
    <w:p w:rsidR="00C600CD" w:rsidRDefault="00DC3F2B">
      <w:pPr>
        <w:pStyle w:val="a3"/>
      </w:pPr>
      <w:bookmarkStart w:id="621" w:name="anchor4483"/>
      <w:bookmarkEnd w:id="621"/>
      <w:r>
        <w:t>3) дата рождения;</w:t>
      </w:r>
    </w:p>
    <w:p w:rsidR="00C600CD" w:rsidRDefault="00DC3F2B">
      <w:pPr>
        <w:pStyle w:val="a3"/>
      </w:pPr>
      <w:bookmarkStart w:id="622" w:name="anchor4484"/>
      <w:bookmarkEnd w:id="622"/>
      <w:r>
        <w:t>4) пол;</w:t>
      </w:r>
    </w:p>
    <w:p w:rsidR="00C600CD" w:rsidRDefault="00DC3F2B">
      <w:pPr>
        <w:pStyle w:val="a3"/>
      </w:pPr>
      <w:bookmarkStart w:id="623" w:name="anchor4485"/>
      <w:bookmarkEnd w:id="623"/>
      <w:r>
        <w:t>5) адрес места</w:t>
      </w:r>
      <w:r>
        <w:t xml:space="preserve"> жительства;</w:t>
      </w:r>
    </w:p>
    <w:p w:rsidR="00C600CD" w:rsidRDefault="00DC3F2B">
      <w:pPr>
        <w:pStyle w:val="a3"/>
      </w:pPr>
      <w:bookmarkStart w:id="624" w:name="anchor4486"/>
      <w:bookmarkEnd w:id="624"/>
      <w:r>
        <w:t>6) серия и номер паспорта (свидетельства о рождении) или удостоверения личности, дата выдачи указанных документов;</w:t>
      </w:r>
    </w:p>
    <w:p w:rsidR="00C600CD" w:rsidRDefault="00DC3F2B">
      <w:pPr>
        <w:pStyle w:val="a3"/>
      </w:pPr>
      <w:bookmarkStart w:id="625" w:name="anchor4487"/>
      <w:bookmarkEnd w:id="625"/>
      <w:r>
        <w:t>7) дата включения в указанный федеральный регистр;</w:t>
      </w:r>
    </w:p>
    <w:p w:rsidR="00C600CD" w:rsidRDefault="00DC3F2B">
      <w:pPr>
        <w:pStyle w:val="a3"/>
      </w:pPr>
      <w:bookmarkStart w:id="626" w:name="anchor4488"/>
      <w:bookmarkEnd w:id="626"/>
      <w:r>
        <w:t>8) диагноз заболевания (состояния);</w:t>
      </w:r>
    </w:p>
    <w:p w:rsidR="00C600CD" w:rsidRDefault="00DC3F2B">
      <w:pPr>
        <w:pStyle w:val="a3"/>
      </w:pPr>
      <w:bookmarkStart w:id="627" w:name="anchor4489"/>
      <w:bookmarkEnd w:id="627"/>
      <w:r>
        <w:t>9) </w:t>
      </w:r>
      <w:hyperlink r:id="rId768" w:history="1">
        <w:r>
          <w:t>иные сведения</w:t>
        </w:r>
      </w:hyperlink>
      <w:r>
        <w:t>, определяемые Правительством Российской Федерации.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628" w:name="anchor449"/>
    <w:bookmarkEnd w:id="628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"http://ivo.garant.ru/document/redirect/71385142/132"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26 апреля 2016 г. N 112-ФЗ статья 44 </w:t>
      </w:r>
      <w:r>
        <w:t>настоящего Федерального закона дополнена частью 9</w:t>
      </w:r>
    </w:p>
    <w:p w:rsidR="00C600CD" w:rsidRDefault="00DC3F2B">
      <w:pPr>
        <w:pStyle w:val="a3"/>
      </w:pPr>
      <w:r>
        <w:t xml:space="preserve">9. Органы государственной власти субъектов Российской Федерации осуществляют ведение регионального сегмента федерального регистра, указанного в </w:t>
      </w:r>
      <w:hyperlink r:id="rId769" w:history="1">
        <w:r>
          <w:t>части 8</w:t>
        </w:r>
      </w:hyperlink>
      <w:r>
        <w:t xml:space="preserve"> настоящей статьи, и своевр</w:t>
      </w:r>
      <w:r>
        <w:t>еменное представление сведений, содержащихся в нем, в уполномоченный федеральный орган исполнительной власти.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629" w:name="anchor4410"/>
    <w:bookmarkEnd w:id="629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"http://ivo.garant.ru/document/redirect/71385142/132"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26 апреля 2016 г. N 112-ФЗ </w:t>
      </w:r>
      <w:r>
        <w:t>статья 44 настоящего Федерального закона дополнена частью 10</w:t>
      </w:r>
    </w:p>
    <w:p w:rsidR="00C600CD" w:rsidRDefault="00DC3F2B">
      <w:pPr>
        <w:pStyle w:val="a3"/>
      </w:pPr>
      <w:r>
        <w:t xml:space="preserve">10. Правительство Российской Федерации вправе принимать решение о включении в перечень заболеваний, указанных в </w:t>
      </w:r>
      <w:hyperlink r:id="rId770" w:history="1">
        <w:r>
          <w:t xml:space="preserve">пункте 21 части 2 статьи 14 </w:t>
        </w:r>
      </w:hyperlink>
      <w:r>
        <w:t>настоящего Федерального з</w:t>
      </w:r>
      <w:r>
        <w:t>акона, дополнительных заболеваний, для лечения которых обеспечение граждан лекарственными препаратами осуществляется за счет средств федерального бюджета.</w:t>
      </w:r>
    </w:p>
    <w:p w:rsidR="00C600CD" w:rsidRDefault="00C600CD">
      <w:pPr>
        <w:pStyle w:val="a3"/>
      </w:pP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630" w:name="anchor4401"/>
      <w:bookmarkEnd w:id="630"/>
      <w:r>
        <w:t xml:space="preserve">Федеральный закон дополнен статьей 44.1 с 1 сентября 2020 г. - </w:t>
      </w:r>
      <w:hyperlink r:id="rId771" w:history="1">
        <w:r>
          <w:t>Федеральный закон</w:t>
        </w:r>
      </w:hyperlink>
      <w:r>
        <w:t xml:space="preserve"> от 13 июля 2020 г. N 206-ФЗ</w:t>
      </w:r>
    </w:p>
    <w:p w:rsidR="00C600CD" w:rsidRDefault="00DC3F2B">
      <w:pPr>
        <w:pStyle w:val="a6"/>
      </w:pPr>
      <w:r>
        <w:rPr>
          <w:b/>
          <w:color w:val="26282F"/>
        </w:rPr>
        <w:t>Статья 44.1.</w:t>
      </w:r>
      <w:r>
        <w:t xml:space="preserve"> Федеральный регистр граждан, имеющих право на обеспечение лекарственными препаратами, медицинскими изделиями и специализированными продуктам</w:t>
      </w:r>
      <w:r>
        <w:t>и лечебного питания за счет бюджетных ассигнований федерального бюджета и бюджетов субъектов Российской Федерации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 xml:space="preserve">См. </w:t>
      </w:r>
      <w:hyperlink r:id="rId772" w:history="1">
        <w:r>
          <w:t>комментарии</w:t>
        </w:r>
      </w:hyperlink>
      <w:r>
        <w:t xml:space="preserve"> к статье 44.1 настоящего Федерального закона</w:t>
      </w:r>
    </w:p>
    <w:p w:rsidR="00C600CD" w:rsidRDefault="00DC3F2B">
      <w:pPr>
        <w:pStyle w:val="a3"/>
      </w:pPr>
      <w:bookmarkStart w:id="631" w:name="anchor44011"/>
      <w:bookmarkEnd w:id="631"/>
      <w:r>
        <w:t xml:space="preserve">1. </w:t>
      </w:r>
      <w:r>
        <w:t>В целях координации деятельности федеральных органов исполнительной власти, органов исполнительной власти субъектов Российской Федерации, органов местного самоуправления, медицинских организаций государственной, муниципальной и частной систем здравоохранен</w:t>
      </w:r>
      <w:r>
        <w:t>ия в части обеспечения граждан лекарственными препаратами,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уполномоченным федеральным ор</w:t>
      </w:r>
      <w:r>
        <w:t>ганом исполнительной власти осуществляется ведение Федерального регистра граждан, имеющих право на обеспечение лекарственными препаратами, медицинскими изделиями и специализированными продуктами лечебного питания за счет бюджетных ассигнований федерального</w:t>
      </w:r>
      <w:r>
        <w:t xml:space="preserve"> бюджета и бюджетов субъектов Российской Федерации (далее в настоящей статье - Федеральный регистр граждан), содержащего следующие сведения:</w:t>
      </w:r>
    </w:p>
    <w:p w:rsidR="00C600CD" w:rsidRDefault="00DC3F2B">
      <w:pPr>
        <w:pStyle w:val="a3"/>
      </w:pPr>
      <w:bookmarkStart w:id="632" w:name="anchor440111"/>
      <w:bookmarkEnd w:id="632"/>
      <w:r>
        <w:t>1) страховой номер индивидуального лицевого счета гражданина в системе обязательного пенсионного страхования (при н</w:t>
      </w:r>
      <w:r>
        <w:t>аличии);</w:t>
      </w:r>
    </w:p>
    <w:p w:rsidR="00C600CD" w:rsidRDefault="00DC3F2B">
      <w:pPr>
        <w:pStyle w:val="a3"/>
      </w:pPr>
      <w:bookmarkStart w:id="633" w:name="anchor440112"/>
      <w:bookmarkEnd w:id="633"/>
      <w:r>
        <w:t>2) фамилия, имя, отчество (при наличии) гражданина, а также фамилия, которая была у него при рождении;</w:t>
      </w:r>
    </w:p>
    <w:p w:rsidR="00C600CD" w:rsidRDefault="00DC3F2B">
      <w:pPr>
        <w:pStyle w:val="a3"/>
      </w:pPr>
      <w:bookmarkStart w:id="634" w:name="anchor440113"/>
      <w:bookmarkEnd w:id="634"/>
      <w:r>
        <w:t>3) дата рождения;</w:t>
      </w:r>
    </w:p>
    <w:p w:rsidR="00C600CD" w:rsidRDefault="00DC3F2B">
      <w:pPr>
        <w:pStyle w:val="a3"/>
      </w:pPr>
      <w:bookmarkStart w:id="635" w:name="anchor440114"/>
      <w:bookmarkEnd w:id="635"/>
      <w:r>
        <w:t>4) пол;</w:t>
      </w:r>
    </w:p>
    <w:p w:rsidR="00C600CD" w:rsidRDefault="00DC3F2B">
      <w:pPr>
        <w:pStyle w:val="a3"/>
      </w:pPr>
      <w:bookmarkStart w:id="636" w:name="anchor440115"/>
      <w:bookmarkEnd w:id="636"/>
      <w:r>
        <w:t>5) адрес места жительства, места пребывания или места фактического проживания;</w:t>
      </w:r>
    </w:p>
    <w:p w:rsidR="00C600CD" w:rsidRDefault="00DC3F2B">
      <w:pPr>
        <w:pStyle w:val="a3"/>
      </w:pPr>
      <w:bookmarkStart w:id="637" w:name="anchor440116"/>
      <w:bookmarkEnd w:id="637"/>
      <w:r>
        <w:t>6) серия и номер паспорта (свидетельств</w:t>
      </w:r>
      <w:r>
        <w:t>а о рождении) или удостоверения личности, дата выдачи указанных документов;</w:t>
      </w:r>
    </w:p>
    <w:p w:rsidR="00C600CD" w:rsidRDefault="00DC3F2B">
      <w:pPr>
        <w:pStyle w:val="a3"/>
      </w:pPr>
      <w:bookmarkStart w:id="638" w:name="anchor440117"/>
      <w:bookmarkEnd w:id="638"/>
      <w:r>
        <w:t>7) номер полиса обязательного медицинского страхования застрахованного лица;</w:t>
      </w:r>
    </w:p>
    <w:p w:rsidR="00C600CD" w:rsidRDefault="00DC3F2B">
      <w:pPr>
        <w:pStyle w:val="a3"/>
      </w:pPr>
      <w:bookmarkStart w:id="639" w:name="anchor440118"/>
      <w:bookmarkEnd w:id="639"/>
      <w:r>
        <w:t>8) сведения о гражданстве;</w:t>
      </w:r>
    </w:p>
    <w:p w:rsidR="00C600CD" w:rsidRDefault="00DC3F2B">
      <w:pPr>
        <w:pStyle w:val="a3"/>
      </w:pPr>
      <w:bookmarkStart w:id="640" w:name="anchor440119"/>
      <w:bookmarkEnd w:id="640"/>
      <w:r>
        <w:t>9) сведения об основаниях пребывания или проживания в Российской Федерации (</w:t>
      </w:r>
      <w:r>
        <w:t>для иностранного гражданина, лица без гражданства, в том числе беженца);</w:t>
      </w:r>
    </w:p>
    <w:p w:rsidR="00C600CD" w:rsidRDefault="00DC3F2B">
      <w:pPr>
        <w:pStyle w:val="a3"/>
      </w:pPr>
      <w:bookmarkStart w:id="641" w:name="anchor4401110"/>
      <w:bookmarkEnd w:id="641"/>
      <w:r>
        <w:t>10) дата включения в Федеральный регистр граждан;</w:t>
      </w:r>
    </w:p>
    <w:p w:rsidR="00C600CD" w:rsidRDefault="00DC3F2B">
      <w:pPr>
        <w:pStyle w:val="a3"/>
      </w:pPr>
      <w:bookmarkStart w:id="642" w:name="anchor4401111"/>
      <w:bookmarkEnd w:id="642"/>
      <w:r>
        <w:t xml:space="preserve">11) диагноз заболевания (состояние), включая его код по </w:t>
      </w:r>
      <w:hyperlink r:id="rId773" w:history="1">
        <w:r>
          <w:t>Международн</w:t>
        </w:r>
        <w:r>
          <w:t>ой статистической классификации</w:t>
        </w:r>
      </w:hyperlink>
      <w:r>
        <w:t xml:space="preserve"> болезней и проблем, связанных со здоровьем;</w:t>
      </w:r>
    </w:p>
    <w:p w:rsidR="00C600CD" w:rsidRDefault="00DC3F2B">
      <w:pPr>
        <w:pStyle w:val="a3"/>
      </w:pPr>
      <w:bookmarkStart w:id="643" w:name="anchor4401112"/>
      <w:bookmarkEnd w:id="643"/>
      <w:r>
        <w:t>12) категория граждан (группа населения), имеющих право на обеспечение лекарственными препаратами, медицинскими изделиями и специализированными продуктами лечебного питания, катего</w:t>
      </w:r>
      <w:r>
        <w:t xml:space="preserve">рия заболевания, которая является основанием для обеспечения лекарственными препаратами, медицинскими изделиями и специализированными продуктами лечебного питания, в том числе с учетом </w:t>
      </w:r>
      <w:hyperlink r:id="rId774" w:history="1">
        <w:r>
          <w:t>Пер</w:t>
        </w:r>
        <w:r>
          <w:t>ечня</w:t>
        </w:r>
      </w:hyperlink>
      <w:r>
        <w:t xml:space="preserve"> групп населения и категорий заболеваний, при амбулаторном лечении которых лекарственные средства и изделия медицинского назначения отпускаются по рецептам врачей бесплатно, и </w:t>
      </w:r>
      <w:hyperlink r:id="rId775" w:history="1">
        <w:r>
          <w:t>Перечня</w:t>
        </w:r>
      </w:hyperlink>
      <w:r>
        <w:t xml:space="preserve"> </w:t>
      </w:r>
      <w:r>
        <w:t>групп населения, при амбулаторном лечении которых лекарственные средства отпускаются по рецептам врачей с пятидесятипроцентной скидкой;</w:t>
      </w:r>
    </w:p>
    <w:p w:rsidR="00C600CD" w:rsidRDefault="00DC3F2B">
      <w:pPr>
        <w:pStyle w:val="a3"/>
      </w:pPr>
      <w:bookmarkStart w:id="644" w:name="anchor4401113"/>
      <w:bookmarkEnd w:id="644"/>
      <w:r>
        <w:t>13) сведения о назначении и отпуске лекарственных препаратов, медицинских изделий и специализированных продуктов лечебно</w:t>
      </w:r>
      <w:r>
        <w:t xml:space="preserve">го питания, указанных в </w:t>
      </w:r>
      <w:hyperlink r:id="rId776" w:history="1">
        <w:r>
          <w:t>пункте 12</w:t>
        </w:r>
      </w:hyperlink>
      <w:r>
        <w:t xml:space="preserve"> настоящей части;</w:t>
      </w:r>
    </w:p>
    <w:p w:rsidR="00C600CD" w:rsidRDefault="00DC3F2B">
      <w:pPr>
        <w:pStyle w:val="a3"/>
      </w:pPr>
      <w:bookmarkStart w:id="645" w:name="anchor4401114"/>
      <w:bookmarkEnd w:id="645"/>
      <w:r>
        <w:t>14) иные сведения, которые вправе определить Правительство Российской Федерации.</w:t>
      </w:r>
    </w:p>
    <w:p w:rsidR="00C600CD" w:rsidRDefault="00DC3F2B">
      <w:pPr>
        <w:pStyle w:val="a3"/>
      </w:pPr>
      <w:bookmarkStart w:id="646" w:name="anchor44012"/>
      <w:bookmarkEnd w:id="646"/>
      <w:r>
        <w:t>2. Порядок ведения Федерального регистра граждан, в том числе порядок доступа к сведениям, с</w:t>
      </w:r>
      <w:r>
        <w:t xml:space="preserve">одержащимся в нем, порядок и сроки представления сведений в указанный регистр </w:t>
      </w:r>
      <w:hyperlink r:id="rId777" w:history="1">
        <w:r>
          <w:t>устанавливаются</w:t>
        </w:r>
      </w:hyperlink>
      <w:r>
        <w:t xml:space="preserve"> Правительством Российской Федерации.</w:t>
      </w:r>
    </w:p>
    <w:p w:rsidR="00C600CD" w:rsidRDefault="00DC3F2B">
      <w:pPr>
        <w:pStyle w:val="a3"/>
      </w:pPr>
      <w:bookmarkStart w:id="647" w:name="anchor44013"/>
      <w:bookmarkEnd w:id="647"/>
      <w:r>
        <w:t xml:space="preserve">3. Сведения, предусмотренные </w:t>
      </w:r>
      <w:hyperlink r:id="rId778" w:history="1">
        <w:r>
          <w:t>частью 1</w:t>
        </w:r>
      </w:hyperlink>
      <w:r>
        <w:t xml:space="preserve"> настоящей статьи и включаемые в Федеральный регистр граждан, представляются из:</w:t>
      </w:r>
    </w:p>
    <w:p w:rsidR="00C600CD" w:rsidRDefault="00DC3F2B">
      <w:pPr>
        <w:pStyle w:val="a3"/>
      </w:pPr>
      <w:bookmarkStart w:id="648" w:name="anchor440131"/>
      <w:bookmarkEnd w:id="648"/>
      <w:r>
        <w:t xml:space="preserve">1) федеральных регистров, предусмотренных </w:t>
      </w:r>
      <w:hyperlink r:id="rId779" w:history="1">
        <w:r>
          <w:t>частью 2.1 статьи 43</w:t>
        </w:r>
      </w:hyperlink>
      <w:r>
        <w:t xml:space="preserve">, </w:t>
      </w:r>
      <w:hyperlink r:id="rId780" w:history="1">
        <w:r>
          <w:t>частями 4</w:t>
        </w:r>
      </w:hyperlink>
      <w:r>
        <w:t xml:space="preserve"> и </w:t>
      </w:r>
      <w:hyperlink r:id="rId781" w:history="1">
        <w:r>
          <w:t>8 статьи 44</w:t>
        </w:r>
      </w:hyperlink>
      <w:r>
        <w:t xml:space="preserve"> настоящего Федерального закона, </w:t>
      </w:r>
      <w:hyperlink r:id="rId782" w:history="1">
        <w:r>
          <w:t>частью 2 статьи 6.4</w:t>
        </w:r>
      </w:hyperlink>
      <w:r>
        <w:t xml:space="preserve"> Федерального закона от 17 июля 1999 года N 178-ФЗ "О государственной социальной помощи";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</w:t>
      </w:r>
      <w:r>
        <w:rPr>
          <w:sz w:val="16"/>
        </w:rPr>
        <w:t>мация об изменениях:</w:t>
      </w:r>
    </w:p>
    <w:p w:rsidR="00C600CD" w:rsidRDefault="00DC3F2B">
      <w:pPr>
        <w:pStyle w:val="a8"/>
      </w:pPr>
      <w:bookmarkStart w:id="649" w:name="anchor440132"/>
      <w:bookmarkEnd w:id="649"/>
      <w:r>
        <w:t xml:space="preserve">Пункт 2 изменен с 1 января 2024 г. - </w:t>
      </w:r>
      <w:hyperlink r:id="rId783" w:history="1">
        <w:r>
          <w:t>Федеральный закон</w:t>
        </w:r>
      </w:hyperlink>
      <w:r>
        <w:t xml:space="preserve"> от 25 декабря 2023 г. № 635-ФЗ</w:t>
      </w:r>
    </w:p>
    <w:p w:rsidR="00C600CD" w:rsidRDefault="00DC3F2B">
      <w:pPr>
        <w:pStyle w:val="a8"/>
      </w:pPr>
      <w:hyperlink r:id="rId784" w:history="1">
        <w:r>
          <w:t>См. пр</w:t>
        </w:r>
        <w:r>
          <w:t>едыдущую редакцию</w:t>
        </w:r>
      </w:hyperlink>
    </w:p>
    <w:p w:rsidR="00C600CD" w:rsidRDefault="00DC3F2B">
      <w:pPr>
        <w:pStyle w:val="a3"/>
      </w:pPr>
      <w:r>
        <w:t>2) государственной информационной системы "Единая централизованная цифровая платформа в социальной сфере".</w:t>
      </w:r>
    </w:p>
    <w:p w:rsidR="00C600CD" w:rsidRDefault="00C600CD">
      <w:pPr>
        <w:pStyle w:val="a3"/>
      </w:pPr>
    </w:p>
    <w:p w:rsidR="00C600CD" w:rsidRDefault="00DC3F2B">
      <w:pPr>
        <w:pStyle w:val="a3"/>
      </w:pPr>
      <w:bookmarkStart w:id="650" w:name="anchor44014"/>
      <w:bookmarkEnd w:id="650"/>
      <w:r>
        <w:t xml:space="preserve">4. Органы государственной власти субъектов Российской Федерации осуществляют ведение региональных сегментов Федерального регистра </w:t>
      </w:r>
      <w:r>
        <w:t>граждан и своевременное представление сведений, содержащихся в них, в уполномоченный федеральный орган исполнительной власти в порядке, установленном Правительством Российской Федерации.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651" w:name="anchor45"/>
      <w:bookmarkEnd w:id="651"/>
      <w:r>
        <w:t xml:space="preserve">Статья 45 настоящего Федерального закона </w:t>
      </w:r>
      <w:hyperlink r:id="rId785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45</w:t>
      </w:r>
      <w:r>
        <w:t>. Запрет эвтаназии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45 настоящего Федерального закона</w:t>
      </w:r>
    </w:p>
    <w:p w:rsidR="00C600CD" w:rsidRDefault="00DC3F2B">
      <w:pPr>
        <w:pStyle w:val="a3"/>
      </w:pPr>
      <w:r>
        <w:t>Медицинским работникам запрещается осуществление эвтаназии, то есть ускорение по просьбе пациента его смерти какими-</w:t>
      </w:r>
      <w:r>
        <w:t>либо действиями (бездействием) или средствами, в том числе прекращение искусственных мероприятий по поддержанию жизни пациента.</w:t>
      </w:r>
    </w:p>
    <w:p w:rsidR="00C600CD" w:rsidRDefault="00C600CD">
      <w:pPr>
        <w:pStyle w:val="a3"/>
      </w:pP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652" w:name="anchor451"/>
      <w:bookmarkEnd w:id="652"/>
      <w:r>
        <w:t xml:space="preserve">Федеральный закон дополнен статьей 45.1 с 24 июля 2023 г. - </w:t>
      </w:r>
      <w:hyperlink r:id="rId786" w:history="1">
        <w:r>
          <w:t>Федеральный закон</w:t>
        </w:r>
      </w:hyperlink>
      <w:r>
        <w:t xml:space="preserve"> от 24 июля 2023 г. № 386-ФЗ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 xml:space="preserve">Положения статьи 45.1 </w:t>
      </w:r>
      <w:hyperlink r:id="rId787" w:history="1">
        <w:r>
          <w:t>не распространяются</w:t>
        </w:r>
      </w:hyperlink>
      <w:r>
        <w:t xml:space="preserve"> на лиц, в отношении которых до 24 июля 2023 г. осуществлены хиру</w:t>
      </w:r>
      <w:r>
        <w:t>ргические вмешательства, направленные на изменение половых признаков человека и подтвержденные медицинским заключением врачебной комиссии медицинской организации, подведомственной федеральному органу исполнительной власти по выработке и реализации государс</w:t>
      </w:r>
      <w:r>
        <w:t xml:space="preserve">твенной политики и нормативно-правовому регулированию в сфере здравоохранения, о соответствии половых признаков признакам определенного пола, выданным в соответствии с </w:t>
      </w:r>
      <w:hyperlink r:id="rId788" w:history="1">
        <w:r>
          <w:t>частью 2</w:t>
        </w:r>
      </w:hyperlink>
      <w:r>
        <w:t xml:space="preserve"> настоящей статьи</w:t>
      </w:r>
    </w:p>
    <w:p w:rsidR="00C600CD" w:rsidRDefault="00DC3F2B">
      <w:pPr>
        <w:pStyle w:val="a6"/>
      </w:pPr>
      <w:r>
        <w:rPr>
          <w:b/>
          <w:color w:val="26282F"/>
        </w:rPr>
        <w:t>Статья 45.1.</w:t>
      </w:r>
      <w:r>
        <w:t xml:space="preserve"> Запрет смены пола че</w:t>
      </w:r>
      <w:r>
        <w:t>ловека</w:t>
      </w:r>
    </w:p>
    <w:p w:rsidR="00C600CD" w:rsidRDefault="00DC3F2B">
      <w:pPr>
        <w:pStyle w:val="a3"/>
      </w:pPr>
      <w:bookmarkStart w:id="653" w:name="anchor4511"/>
      <w:bookmarkEnd w:id="653"/>
      <w:r>
        <w:t>1. Запрещается осуществление медицинских вмешательств, включая применение лекарственных препаратов, направленных на смену пола, в том числе формирование у человека первичных и (или) вторичных половых признаков другого пола.</w:t>
      </w:r>
    </w:p>
    <w:p w:rsidR="00C600CD" w:rsidRDefault="00DC3F2B">
      <w:pPr>
        <w:pStyle w:val="a3"/>
      </w:pPr>
      <w:bookmarkStart w:id="654" w:name="anchor4512"/>
      <w:bookmarkEnd w:id="654"/>
      <w:r>
        <w:t>2. К смене пола не относя</w:t>
      </w:r>
      <w:r>
        <w:t>тся медицинские вмешательства, связанные с лечением врожденных аномалий (пороков развития), генетических и эндокринных заболеваний, связанных с нарушением формирования половых органов у детей, в случае, если такие медицинские вмешательства допускаются по р</w:t>
      </w:r>
      <w:r>
        <w:t>ешению врачебной комиссии медицинской организации, подведомственной уполномоченному федеральному органу исполнительной власти. По результатам таких медицинских вмешательств указанная врачебная комиссия выдает медицинское заключение о соответствии половых п</w:t>
      </w:r>
      <w:r>
        <w:t xml:space="preserve">ризнаков признакам определенного пола, необходимое для внесения изменения в запись актов гражданского состояния. </w:t>
      </w:r>
      <w:hyperlink r:id="rId789" w:history="1">
        <w:r>
          <w:t>Перечень</w:t>
        </w:r>
      </w:hyperlink>
      <w:r>
        <w:t xml:space="preserve"> медицинских организаций, подведомственных уполномоченному федер</w:t>
      </w:r>
      <w:r>
        <w:t xml:space="preserve">альному органу исполнительной власти, </w:t>
      </w:r>
      <w:hyperlink r:id="rId790" w:history="1">
        <w:r>
          <w:t>форма</w:t>
        </w:r>
      </w:hyperlink>
      <w:r>
        <w:t xml:space="preserve"> и </w:t>
      </w:r>
      <w:hyperlink r:id="rId791" w:history="1">
        <w:r>
          <w:t>порядок</w:t>
        </w:r>
      </w:hyperlink>
      <w:r>
        <w:t xml:space="preserve"> выдачи таких решений и медицинских заключений утверждаются П</w:t>
      </w:r>
      <w:r>
        <w:t>равительством Российской Федерации.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655" w:name="anchor46"/>
      <w:bookmarkEnd w:id="655"/>
      <w:r>
        <w:t xml:space="preserve">Статья 46 настоящего Федерального закона </w:t>
      </w:r>
      <w:hyperlink r:id="rId792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46</w:t>
      </w:r>
      <w:r>
        <w:t>. Медицинские осмотры, диспансеризация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 xml:space="preserve">См. комментарии к статье 46 настоящего </w:t>
      </w:r>
      <w:r>
        <w:t>Федерального закона</w:t>
      </w:r>
    </w:p>
    <w:p w:rsidR="00C600CD" w:rsidRDefault="00DC3F2B">
      <w:pPr>
        <w:pStyle w:val="a3"/>
      </w:pPr>
      <w:bookmarkStart w:id="656" w:name="anchor461"/>
      <w:bookmarkEnd w:id="656"/>
      <w:r>
        <w:t>1. Медицинский осмотр представляет собой комплекс медицинских вмешательств, направленных на выявление патологических состояний, заболеваний и факторов риска их развития.</w:t>
      </w:r>
    </w:p>
    <w:p w:rsidR="00C600CD" w:rsidRDefault="00DC3F2B">
      <w:pPr>
        <w:pStyle w:val="a3"/>
      </w:pPr>
      <w:bookmarkStart w:id="657" w:name="anchor462"/>
      <w:bookmarkEnd w:id="657"/>
      <w:r>
        <w:t>2. Видами медицинских осмотров являются: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658" w:name="anchor4621"/>
    <w:bookmarkEnd w:id="658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"http://ivo.garant.ru/document/redirect/71434954/501136"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июля 2016 г. N 286-ФЗ в пункт 1 части 2 статьи 46 настоящего Федерального закона внесены изменения</w:t>
      </w:r>
    </w:p>
    <w:p w:rsidR="00C600CD" w:rsidRDefault="00DC3F2B">
      <w:pPr>
        <w:pStyle w:val="a8"/>
      </w:pPr>
      <w:hyperlink r:id="rId793" w:history="1">
        <w:r>
          <w:t>См. текст пункта в предыдущей редакции</w:t>
        </w:r>
      </w:hyperlink>
    </w:p>
    <w:p w:rsidR="00C600CD" w:rsidRDefault="00DC3F2B">
      <w:pPr>
        <w:pStyle w:val="a3"/>
      </w:pPr>
      <w:r>
        <w:t>1) профилактический медицинский осмотр, проводимый в целях раннего (своевременного) выявления состояний, заболеваний и факторов риска их развития, немедицинского потребления наркотических средств и психотро</w:t>
      </w:r>
      <w:r>
        <w:t>пных веществ, а также в целях определения групп здоровья и выработки рекомендаций для пациентов;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659" w:name="anchor4622"/>
    <w:bookmarkEnd w:id="659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"http://ivo.garant.ru/document/redirect/71434954/501137"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июля 2016 г. N 286-ФЗ пункт 2 части </w:t>
      </w:r>
      <w:r>
        <w:t>2 статьи 46 настоящего Федерального закона изложен в новой редакции</w:t>
      </w:r>
    </w:p>
    <w:p w:rsidR="00C600CD" w:rsidRDefault="00DC3F2B">
      <w:pPr>
        <w:pStyle w:val="a8"/>
      </w:pPr>
      <w:hyperlink r:id="rId794" w:history="1">
        <w:r>
          <w:t>См. текст пункта в предыдущей редакции</w:t>
        </w:r>
      </w:hyperlink>
    </w:p>
    <w:p w:rsidR="00C600CD" w:rsidRDefault="00DC3F2B">
      <w:pPr>
        <w:pStyle w:val="a3"/>
      </w:pPr>
      <w:r>
        <w:t>2) предварительный медицинский осмотр, проводимый при поступлении на работу в ц</w:t>
      </w:r>
      <w:r>
        <w:t xml:space="preserve">елях определения соответствия состояния здоровья работника поручаемой ему работе, а также при приеме на обучение в случае, предусмотренном </w:t>
      </w:r>
      <w:hyperlink r:id="rId795" w:history="1">
        <w:r>
          <w:t>частью 7 статьи 55</w:t>
        </w:r>
      </w:hyperlink>
      <w:r>
        <w:t xml:space="preserve"> Федерального закона от 29 </w:t>
      </w:r>
      <w:r>
        <w:t>декабря 2012 года N 273-ФЗ "Об образовании в Российской Федерации";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660" w:name="anchor4623"/>
    <w:bookmarkEnd w:id="660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"http://ivo.garant.ru/document/redirect/71434954/501137"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июля 2016 г. N 286-ФЗ пункт 3 части 2 статьи 46 настоящего Федера</w:t>
      </w:r>
      <w:r>
        <w:t>льного закона изложен в новой редакции</w:t>
      </w:r>
    </w:p>
    <w:p w:rsidR="00C600CD" w:rsidRDefault="00DC3F2B">
      <w:pPr>
        <w:pStyle w:val="a8"/>
      </w:pPr>
      <w:hyperlink r:id="rId796" w:history="1">
        <w:r>
          <w:t>См. текст пункта в предыдущей редакции</w:t>
        </w:r>
      </w:hyperlink>
    </w:p>
    <w:p w:rsidR="00C600CD" w:rsidRDefault="00DC3F2B">
      <w:pPr>
        <w:pStyle w:val="a3"/>
      </w:pPr>
      <w:r>
        <w:t>3) периодический медицинский осмотр, проводимый с установленной периодичностью в целях динамического наблюде</w:t>
      </w:r>
      <w:r>
        <w:t>ния за состоянием здоровья работников, своевременного выявления начальных форм профессиональных заболеваний, ранних признаков воздействия вредных и (или) опасных производственных факторов рабочей среды, трудового процесса на состояние здоровья работников в</w:t>
      </w:r>
      <w:r>
        <w:t xml:space="preserve"> целях формирования групп риска развития профессиональных заболеваний, выявления медицинских противопоказаний к осуществлению отдельных видов работ;</w:t>
      </w:r>
    </w:p>
    <w:p w:rsidR="00C600CD" w:rsidRDefault="00DC3F2B">
      <w:pPr>
        <w:pStyle w:val="a3"/>
      </w:pPr>
      <w:bookmarkStart w:id="661" w:name="anchor4624"/>
      <w:bookmarkEnd w:id="661"/>
      <w:r>
        <w:t>4) предсменные, предрейсовые медицинские осмотры, проводимые перед началом рабочего дня (смены, рейса) в це</w:t>
      </w:r>
      <w:r>
        <w:t xml:space="preserve">лях выявления признаков воздействия вредных и (или) опасных производственных факторов, состояний и заболеваний, препятствующих выполнению трудовых обязанностей, в том числе алкогольного, наркотического или иного токсического опьянения и остаточных явлений </w:t>
      </w:r>
      <w:r>
        <w:t>такого опьянения;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662" w:name="anchor46241"/>
      <w:bookmarkEnd w:id="662"/>
      <w:r>
        <w:t xml:space="preserve">Часть 2 дополнена пунктом 4.1 с 1 сентября 2023 г. - </w:t>
      </w:r>
      <w:hyperlink r:id="rId797" w:history="1">
        <w:r>
          <w:t>Федеральный закон</w:t>
        </w:r>
      </w:hyperlink>
      <w:r>
        <w:t xml:space="preserve"> от 29 декабря 2022 г. № 629-ФЗ</w:t>
      </w:r>
    </w:p>
    <w:p w:rsidR="00C600CD" w:rsidRDefault="00DC3F2B">
      <w:pPr>
        <w:pStyle w:val="a3"/>
      </w:pPr>
      <w:r>
        <w:t>4.1) медицинские осмотры в течение рабоче</w:t>
      </w:r>
      <w:r>
        <w:t>го дня (смены), проводимые в целях выявления признаков воздействия вредных и (или) опасных производственных факторов рабочей среды и трудового процесса на состояние здоровья работников, острого профессионального заболевания или отравления, признаков алкого</w:t>
      </w:r>
      <w:r>
        <w:t>льного, наркотического или иного токсического опьянения;</w:t>
      </w:r>
    </w:p>
    <w:p w:rsidR="00C600CD" w:rsidRDefault="00DC3F2B">
      <w:pPr>
        <w:pStyle w:val="a3"/>
      </w:pPr>
      <w:bookmarkStart w:id="663" w:name="anchor4625"/>
      <w:bookmarkEnd w:id="663"/>
      <w:r>
        <w:t>5) послесменные, послерейсовые медицинские осмотры, проводимые по окончании рабочего дня (смены, рейса) в целях выявления признаков воздействия вредных и (или) опасных производственных факторов рабоч</w:t>
      </w:r>
      <w:r>
        <w:t>ей среды и трудового процесса на состояние здоровья работников, острого профессионального заболевания или отравления, признаков алкогольного, наркотического или иного токсического опьянения;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664" w:name="anchor4626"/>
    <w:bookmarkEnd w:id="664"/>
    <w:p w:rsidR="00C600CD" w:rsidRDefault="00DC3F2B">
      <w:pPr>
        <w:pStyle w:val="a8"/>
      </w:pPr>
      <w:r>
        <w:fldChar w:fldCharType="begin"/>
      </w:r>
      <w:r>
        <w:instrText xml:space="preserve"> HYPERLINK  "http://ivo.garant.ru/doc</w:instrText>
      </w:r>
      <w:r>
        <w:instrText xml:space="preserve">ument/redirect/70514766/59141"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часть 2 статьи 46 настоящего Федерального закона дополнена пунктом 6</w:t>
      </w:r>
    </w:p>
    <w:p w:rsidR="00C600CD" w:rsidRDefault="00DC3F2B">
      <w:pPr>
        <w:pStyle w:val="a3"/>
      </w:pPr>
      <w:r>
        <w:t>6) иные установленные законодательством Российской Федерации виды медицинских осмотров.</w:t>
      </w:r>
    </w:p>
    <w:p w:rsidR="00C600CD" w:rsidRDefault="00DC3F2B">
      <w:pPr>
        <w:pStyle w:val="a3"/>
      </w:pPr>
      <w:bookmarkStart w:id="665" w:name="anchor463"/>
      <w:bookmarkEnd w:id="665"/>
      <w:r>
        <w:t xml:space="preserve">3. </w:t>
      </w:r>
      <w:hyperlink r:id="rId798" w:history="1">
        <w:r>
          <w:t>Утратила силу</w:t>
        </w:r>
      </w:hyperlink>
      <w:r>
        <w:t>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r>
        <w:t xml:space="preserve">См. текст </w:t>
      </w:r>
      <w:hyperlink r:id="rId799" w:history="1">
        <w:r>
          <w:t>части 3 статьи 46</w:t>
        </w:r>
      </w:hyperlink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666" w:name="anchor464"/>
    <w:bookmarkEnd w:id="666"/>
    <w:p w:rsidR="00C600CD" w:rsidRDefault="00DC3F2B">
      <w:pPr>
        <w:pStyle w:val="a8"/>
      </w:pPr>
      <w:r>
        <w:fldChar w:fldCharType="begin"/>
      </w:r>
      <w:r>
        <w:instrText xml:space="preserve"> HYPERLINK  "http://</w:instrText>
      </w:r>
      <w:r>
        <w:instrText xml:space="preserve">ivo.garant.ru/document/redirect/71434954/501127"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июля 2016 г. N 286-ФЗ часть 4 статьи 46 настоящего Федерального закона изложена в новой редакции</w:t>
      </w:r>
    </w:p>
    <w:p w:rsidR="00C600CD" w:rsidRDefault="00DC3F2B">
      <w:pPr>
        <w:pStyle w:val="a8"/>
      </w:pPr>
      <w:hyperlink r:id="rId800" w:history="1">
        <w:r>
          <w:t>См. текст части</w:t>
        </w:r>
        <w:r>
          <w:t xml:space="preserve"> в предыдущей редакции</w:t>
        </w:r>
      </w:hyperlink>
    </w:p>
    <w:p w:rsidR="00C600CD" w:rsidRDefault="00DC3F2B">
      <w:pPr>
        <w:pStyle w:val="a3"/>
      </w:pPr>
      <w:r>
        <w:t>4. Диспансеризация представляет собой комплекс мероприятий, включающий в себя профилактический медицинский осмотр и дополнительные методы обследований, проводимых в целях оценки состояния здоровья (включая определение группы здоровья</w:t>
      </w:r>
      <w:r>
        <w:t xml:space="preserve"> и группы диспансерного наблюдения) и осуществляемых в отношении определенных групп населения в соответствии с законодательством Российской Федерации.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667" w:name="anchor465"/>
      <w:bookmarkEnd w:id="667"/>
      <w:r>
        <w:t xml:space="preserve">Часть 5 изменена с 1 марта 2025 г. - </w:t>
      </w:r>
      <w:hyperlink r:id="rId801" w:history="1">
        <w:r>
          <w:t>Федеральный закон</w:t>
        </w:r>
      </w:hyperlink>
      <w:r>
        <w:t xml:space="preserve"> от 22 июля 2024 г. № 195-ФЗ</w:t>
      </w:r>
    </w:p>
    <w:p w:rsidR="00C600CD" w:rsidRDefault="00DC3F2B">
      <w:pPr>
        <w:pStyle w:val="a8"/>
      </w:pPr>
      <w:hyperlink r:id="rId802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5. Диспансерное наблюдение представляет собой проводимое с определенной периодичностью нео</w:t>
      </w:r>
      <w:r>
        <w:t>бходимое обследование лиц, страдающих хроническими заболеваниями, функциональными расстройствами, иными состояниями, в том числе в связи со склонностью таких лиц к совершению общественно опасных действий, в целях своевременного выявления, предупреждения ос</w:t>
      </w:r>
      <w:r>
        <w:t>ложнений, обострений заболеваний, иных состояний, их профилактики и осуществления медицинской реабилитации указанных лиц, проводимое в порядке, установленном уполномоченным федеральным органом исполнительной власти.</w:t>
      </w:r>
    </w:p>
    <w:p w:rsidR="00C600CD" w:rsidRDefault="00DC3F2B">
      <w:pPr>
        <w:pStyle w:val="a3"/>
      </w:pPr>
      <w:bookmarkStart w:id="668" w:name="anchor466"/>
      <w:bookmarkEnd w:id="668"/>
      <w:r>
        <w:t>6. В случаях, установленных законодатель</w:t>
      </w:r>
      <w:r>
        <w:t>ством Российской Федерации, прохождение и проведение медицинских осмотров, диспансеризации и диспансерного наблюдения являются обязательными.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669" w:name="anchor467"/>
    <w:bookmarkEnd w:id="669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"http://ivo.garant.ru/document/redirect/71434954/501138" </w:instrText>
      </w:r>
      <w:r>
        <w:fldChar w:fldCharType="separate"/>
      </w:r>
      <w:r>
        <w:t>Федеральным зако</w:t>
      </w:r>
      <w:r>
        <w:t>ном</w:t>
      </w:r>
      <w:r>
        <w:fldChar w:fldCharType="end"/>
      </w:r>
      <w:r>
        <w:t xml:space="preserve"> от 3 июля 2016 г. N 286-ФЗ в часть 7 статьи 46 настоящего Федерального закона внесены изменения</w:t>
      </w:r>
    </w:p>
    <w:p w:rsidR="00C600CD" w:rsidRDefault="00DC3F2B">
      <w:pPr>
        <w:pStyle w:val="a8"/>
      </w:pPr>
      <w:hyperlink r:id="rId803" w:history="1">
        <w:r>
          <w:t>См. текст части в предыдущей редакции</w:t>
        </w:r>
      </w:hyperlink>
    </w:p>
    <w:p w:rsidR="00C600CD" w:rsidRDefault="00DC3F2B">
      <w:pPr>
        <w:pStyle w:val="a3"/>
      </w:pPr>
      <w:r>
        <w:t>7. Порядок и периодичность проведения медицинских</w:t>
      </w:r>
      <w:r>
        <w:t xml:space="preserve"> осмотров, диспансеризации, диспансерного наблюдения и </w:t>
      </w:r>
      <w:hyperlink r:id="rId804" w:history="1">
        <w:r>
          <w:t>перечень</w:t>
        </w:r>
      </w:hyperlink>
      <w:r>
        <w:t xml:space="preserve"> включаемых в них исследований утверждаются уполномоченным федеральным органом исполнительной власти, если иное не предусмо</w:t>
      </w:r>
      <w:r>
        <w:t>трено законодательством Российской Федерации. При проведении медицинских осмотров, диспансеризации могут учитываться результаты ранее проведенных (не позднее одного года) медицинских осмотров, диспансеризации, подтвержденные медицинскими документами пациен</w:t>
      </w:r>
      <w:r>
        <w:t>та.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670" w:name="anchor468"/>
      <w:bookmarkEnd w:id="670"/>
      <w:r>
        <w:t xml:space="preserve">Статья 46 дополнена частью 8 с 1 сентября 2023 г. - </w:t>
      </w:r>
      <w:hyperlink r:id="rId805" w:history="1">
        <w:r>
          <w:t>Федеральный закон</w:t>
        </w:r>
      </w:hyperlink>
      <w:r>
        <w:t xml:space="preserve"> от 29 декабря 2022 г. № 629-ФЗ</w:t>
      </w:r>
    </w:p>
    <w:p w:rsidR="00C600CD" w:rsidRDefault="00DC3F2B">
      <w:pPr>
        <w:pStyle w:val="a3"/>
      </w:pPr>
      <w:r>
        <w:t xml:space="preserve">8. </w:t>
      </w:r>
      <w:hyperlink r:id="rId806" w:history="1">
        <w:r>
          <w:t>Порядки</w:t>
        </w:r>
      </w:hyperlink>
      <w:r>
        <w:t xml:space="preserve"> и периодичность проведения предварительных, периодических, предсменных, предрейсовых, послесменных, послерейсовых медицинских осмотров, медицинских осмотров в течение рабочего дня (смены), необходимость проведения которых установл</w:t>
      </w:r>
      <w:r>
        <w:t>ена другими федеральными законами в отношении отдельных категорий работников, и перечень включаемых в них исследований утверждаются уполномоченным федеральным органом исполнительной власти, если иное не предусмотрено законодательством Российской Федерации.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671" w:name="anchor469"/>
      <w:bookmarkEnd w:id="671"/>
      <w:r>
        <w:t xml:space="preserve">Статья 46 дополнена частью 9 с 1 сентября 2023 г. - </w:t>
      </w:r>
      <w:hyperlink r:id="rId807" w:history="1">
        <w:r>
          <w:t>Федеральный закон</w:t>
        </w:r>
      </w:hyperlink>
      <w:r>
        <w:t xml:space="preserve"> от 29 декабря 2022 г. № 629-ФЗ</w:t>
      </w:r>
    </w:p>
    <w:p w:rsidR="00C600CD" w:rsidRDefault="00DC3F2B">
      <w:pPr>
        <w:pStyle w:val="a3"/>
      </w:pPr>
      <w:r>
        <w:t>9. Допускается проведение медицинских осмотров, указанных в</w:t>
      </w:r>
      <w:r>
        <w:t xml:space="preserve"> </w:t>
      </w:r>
      <w:hyperlink r:id="rId808" w:history="1">
        <w:r>
          <w:t>пунктах 4</w:t>
        </w:r>
      </w:hyperlink>
      <w:r>
        <w:t xml:space="preserve">, </w:t>
      </w:r>
      <w:hyperlink r:id="rId809" w:history="1">
        <w:r>
          <w:t>4.1</w:t>
        </w:r>
      </w:hyperlink>
      <w:r>
        <w:t xml:space="preserve"> и </w:t>
      </w:r>
      <w:hyperlink r:id="rId810" w:history="1">
        <w:r>
          <w:t>5 части 2</w:t>
        </w:r>
      </w:hyperlink>
      <w:r>
        <w:t xml:space="preserve"> настоящей статьи, с использованием медицинских изделий, обеспечивающих автоматизированную дистанционную передачу информации о состоянии </w:t>
      </w:r>
      <w:r>
        <w:t>здоровья работников и дистанционный контроль состояния их здоровья. При проведении медицинских осмотров с использованием указанных медицинских изделий должна быть обеспечена идентификация личности работника, проходящего медицинский осмотр, исключающая прох</w:t>
      </w:r>
      <w:r>
        <w:t>ождение медицинского осмотра иным лицом в соответствии с законодательством Российской Федерации.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672" w:name="anchor4610"/>
      <w:bookmarkEnd w:id="672"/>
      <w:r>
        <w:t xml:space="preserve">Статья 46 дополнена частью 10 с 1 сентября 2023 г. - </w:t>
      </w:r>
      <w:hyperlink r:id="rId811" w:history="1">
        <w:r>
          <w:t>Федеральный</w:t>
        </w:r>
        <w:r>
          <w:t xml:space="preserve"> закон</w:t>
        </w:r>
      </w:hyperlink>
      <w:r>
        <w:t xml:space="preserve"> от 29 декабря 2022 г. № 629-ФЗ</w:t>
      </w:r>
    </w:p>
    <w:p w:rsidR="00C600CD" w:rsidRDefault="00DC3F2B">
      <w:pPr>
        <w:pStyle w:val="a3"/>
      </w:pPr>
      <w:r>
        <w:t xml:space="preserve">10. Лица, организующие и проводящие медицинские осмотры, указанные в </w:t>
      </w:r>
      <w:hyperlink r:id="rId812" w:history="1">
        <w:r>
          <w:t>пунктах 4</w:t>
        </w:r>
      </w:hyperlink>
      <w:r>
        <w:t xml:space="preserve">, </w:t>
      </w:r>
      <w:hyperlink r:id="rId813" w:history="1">
        <w:r>
          <w:t>4.1</w:t>
        </w:r>
      </w:hyperlink>
      <w:r>
        <w:t xml:space="preserve"> и </w:t>
      </w:r>
      <w:hyperlink r:id="rId814" w:history="1">
        <w:r>
          <w:t>5 части 2</w:t>
        </w:r>
      </w:hyperlink>
      <w:r>
        <w:t xml:space="preserve"> настоящей статьи, с использованием</w:t>
      </w:r>
      <w:r>
        <w:t xml:space="preserve"> медицинских изделий, обеспечивающих автоматизированную дистанционную передачу информации о состоянии здоровья работников и дистанционный контроль состояния их здоровья, несут ответственность в соответствии с законодательством Российской Федерации за полно</w:t>
      </w:r>
      <w:r>
        <w:t>ту и достоверность передаваемых данных.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673" w:name="anchor4611"/>
      <w:bookmarkEnd w:id="673"/>
      <w:r>
        <w:t xml:space="preserve">Статья 46 дополнена частью 11 с 1 сентября 2023 г. - </w:t>
      </w:r>
      <w:hyperlink r:id="rId815" w:history="1">
        <w:r>
          <w:t>Федеральный закон</w:t>
        </w:r>
      </w:hyperlink>
      <w:r>
        <w:t xml:space="preserve"> от 29 декабря 2022 г. № 629-ФЗ</w:t>
      </w:r>
    </w:p>
    <w:p w:rsidR="00C600CD" w:rsidRDefault="00DC3F2B">
      <w:pPr>
        <w:pStyle w:val="a3"/>
      </w:pPr>
      <w:r>
        <w:t>11. В случае провед</w:t>
      </w:r>
      <w:r>
        <w:t xml:space="preserve">ения медицинских осмотров, указанных в </w:t>
      </w:r>
      <w:hyperlink r:id="rId816" w:history="1">
        <w:r>
          <w:t>пунктах 4</w:t>
        </w:r>
      </w:hyperlink>
      <w:r>
        <w:t xml:space="preserve">, </w:t>
      </w:r>
      <w:hyperlink r:id="rId817" w:history="1">
        <w:r>
          <w:t>4.1</w:t>
        </w:r>
      </w:hyperlink>
      <w:r>
        <w:t xml:space="preserve"> и </w:t>
      </w:r>
      <w:hyperlink r:id="rId818" w:history="1">
        <w:r>
          <w:t>5 части 2</w:t>
        </w:r>
      </w:hyperlink>
      <w:r>
        <w:t xml:space="preserve"> настоящей статьи, с использованием медицинских изделий, обеспечивающих автоматизированную дистанционну</w:t>
      </w:r>
      <w:r>
        <w:t>ю передачу информации о состоянии здоровья работников и дистанционный контроль состояния их здоровья, в отношении работника не менее двух раз в год проводятся в очной форме химико-токсикологические исследования наличия (отсутствия) в организме человека нар</w:t>
      </w:r>
      <w:r>
        <w:t>котических средств, психотропных веществ и их метаболитов.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674" w:name="anchor4612"/>
      <w:bookmarkEnd w:id="674"/>
      <w:r>
        <w:t xml:space="preserve">Статья 46 дополнена частью 12 с 1 сентября 2023 г. - </w:t>
      </w:r>
      <w:hyperlink r:id="rId819" w:history="1">
        <w:r>
          <w:t>Федеральный закон</w:t>
        </w:r>
      </w:hyperlink>
      <w:r>
        <w:t xml:space="preserve"> от 29 декабря 2022 г. № 629-ФЗ</w:t>
      </w:r>
    </w:p>
    <w:p w:rsidR="00C600CD" w:rsidRDefault="00DC3F2B">
      <w:pPr>
        <w:pStyle w:val="a3"/>
      </w:pPr>
      <w:r>
        <w:t xml:space="preserve">12. </w:t>
      </w:r>
      <w:hyperlink r:id="rId820" w:history="1">
        <w:r>
          <w:t>Особенности</w:t>
        </w:r>
      </w:hyperlink>
      <w:r>
        <w:t xml:space="preserve"> проведения медицинских осмотров с использованием медицинских изделий, обеспечивающих автоматизированную дистанционную передачу информации о состоянии здоровья работников</w:t>
      </w:r>
      <w:r>
        <w:t xml:space="preserve"> и дистанционный контроль состояния их здоровья, включая необходимость проведения визуального осмотра, требования к указанным медицинским изделиям, их поверке и программному обеспечению, позволяющему исключить возможность фальсификации данных медицинского </w:t>
      </w:r>
      <w:r>
        <w:t xml:space="preserve">осмотра, и обеспечению возможности формирования соответствующих реквизитов путевых листов, в том числе в форме электронного документа, требования к работникам, проводящим медицинский осмотр, а также правила проведения химико-токсикологических исследований </w:t>
      </w:r>
      <w:r>
        <w:t>наличия (отсутствия) в организме человека наркотических средств, психотропных веществ и их метаболитов в отношении работников, проходящих медицинский осмотр с использованием указанных медицинских изделий, устанавливаются Правительством Российской Федерации</w:t>
      </w:r>
      <w:r>
        <w:t xml:space="preserve">. Требования к идентификации личности работника, проходящего медицинский осмотр, требования к сбору, хранению и передаче персональных данных по защищенным каналам связи устанавливаются в соответствии с </w:t>
      </w:r>
      <w:hyperlink r:id="rId821" w:history="1">
        <w:r>
          <w:t>законодательством</w:t>
        </w:r>
      </w:hyperlink>
      <w:r>
        <w:t xml:space="preserve"> Российской Федерации в области персональных данных.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675" w:name="anchor47"/>
      <w:bookmarkEnd w:id="675"/>
      <w:r>
        <w:t xml:space="preserve">Статья 47 настоящего Федерального закона </w:t>
      </w:r>
      <w:hyperlink r:id="rId822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47</w:t>
      </w:r>
      <w:r>
        <w:t xml:space="preserve">. Донорство органов и тканей человека и их </w:t>
      </w:r>
      <w:r>
        <w:t>трансплантация (пересадка)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47 настоящего Федерального закона</w:t>
      </w:r>
    </w:p>
    <w:p w:rsidR="00C600CD" w:rsidRDefault="00DC3F2B">
      <w:pPr>
        <w:pStyle w:val="a5"/>
      </w:pPr>
      <w:r>
        <w:t xml:space="preserve">См. </w:t>
      </w:r>
      <w:hyperlink r:id="rId823" w:history="1">
        <w:r>
          <w:t>Временную инструкцию</w:t>
        </w:r>
      </w:hyperlink>
      <w:r>
        <w:t xml:space="preserve"> по организации донорства органов и (или) тканей человека для транспла</w:t>
      </w:r>
      <w:r>
        <w:t xml:space="preserve">нтации в медицинских организациях, подведомственных ФМБА России. утвержденную </w:t>
      </w:r>
      <w:hyperlink r:id="rId824" w:history="1">
        <w:r>
          <w:t>приказом</w:t>
        </w:r>
      </w:hyperlink>
      <w:r>
        <w:t xml:space="preserve"> ФМБА России от 7 июня 2013 г. N 149</w:t>
      </w:r>
    </w:p>
    <w:p w:rsidR="00C600CD" w:rsidRDefault="00DC3F2B">
      <w:pPr>
        <w:pStyle w:val="a3"/>
      </w:pPr>
      <w:bookmarkStart w:id="676" w:name="anchor471"/>
      <w:bookmarkEnd w:id="676"/>
      <w:r>
        <w:t xml:space="preserve">1. Трансплантация (пересадка) органов и тканей человека от живого </w:t>
      </w:r>
      <w:r>
        <w:t>донора или трупа может быть применена только в случае, если другие методы лечения не могут обеспечить сохранение жизни пациента (реципиента) либо восстановление его здоровья.</w:t>
      </w:r>
    </w:p>
    <w:p w:rsidR="00C600CD" w:rsidRDefault="00DC3F2B">
      <w:pPr>
        <w:pStyle w:val="a3"/>
      </w:pPr>
      <w:bookmarkStart w:id="677" w:name="anchor472"/>
      <w:bookmarkEnd w:id="677"/>
      <w:r>
        <w:t>2. Изъятие органов и тканей для трансплантации (пересадки) у живого донора допуст</w:t>
      </w:r>
      <w:r>
        <w:t>имо только в случае, если по заключению врачебной комиссии медицинской организации с привлечением соответствующих врачей-специалистов, оформленному в виде протокола, его здоровью не будет причинен значительный вред.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678" w:name="anchor473"/>
      <w:bookmarkEnd w:id="678"/>
      <w:r>
        <w:t>Часть 3 измене</w:t>
      </w:r>
      <w:r>
        <w:t xml:space="preserve">на с 1 сентября 2022 г. - </w:t>
      </w:r>
      <w:hyperlink r:id="rId825" w:history="1">
        <w:r>
          <w:t>Федеральный закон</w:t>
        </w:r>
      </w:hyperlink>
      <w:r>
        <w:t xml:space="preserve"> от 1 мая 2022 г. N 129-ФЗ</w:t>
      </w:r>
    </w:p>
    <w:p w:rsidR="00C600CD" w:rsidRDefault="00DC3F2B">
      <w:pPr>
        <w:pStyle w:val="a8"/>
      </w:pPr>
      <w:hyperlink r:id="rId826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3. Изъятие органов и тк</w:t>
      </w:r>
      <w:r>
        <w:t xml:space="preserve">аней для трансплантации (пересадки) не допускается у живого лица, не достигшего восемнадцатилетнего возраста (за исключением случаев пересадки костного мозга и гемопоэтических стволовых клеток) или признанного в установленном </w:t>
      </w:r>
      <w:hyperlink r:id="rId827" w:history="1">
        <w:r>
          <w:t>законом</w:t>
        </w:r>
      </w:hyperlink>
      <w:r>
        <w:t xml:space="preserve"> порядке недееспособным.</w:t>
      </w:r>
    </w:p>
    <w:p w:rsidR="00C600CD" w:rsidRDefault="00DC3F2B">
      <w:pPr>
        <w:pStyle w:val="a3"/>
      </w:pPr>
      <w:bookmarkStart w:id="679" w:name="anchor474"/>
      <w:bookmarkEnd w:id="679"/>
      <w:r>
        <w:t>4. Изъятие органов и тканей для трансплантации (пересадки) допускается у живого донора при наличии его информированного добровольного согласия.</w:t>
      </w:r>
    </w:p>
    <w:p w:rsidR="00C600CD" w:rsidRDefault="00DC3F2B">
      <w:pPr>
        <w:pStyle w:val="a3"/>
      </w:pPr>
      <w:bookmarkStart w:id="680" w:name="anchor475"/>
      <w:bookmarkEnd w:id="680"/>
      <w:r>
        <w:t>5. Трансплантация (пересадка) органов и тк</w:t>
      </w:r>
      <w:r>
        <w:t xml:space="preserve">аней человека допускается при наличии информированного добровольного согласия совершеннолетнего дееспособного реципиента, а в отношении несовершеннолетнего реципиента, а также в отношении реципиента, признанного в установленном </w:t>
      </w:r>
      <w:hyperlink r:id="rId828" w:history="1">
        <w:r>
          <w:t>законом</w:t>
        </w:r>
      </w:hyperlink>
      <w:r>
        <w:t xml:space="preserve"> порядке недееспособным, если он по своему состоянию не способен дать информированное добровольное согласие, - при наличии информированного добровольного согласия одного из родителей или иного законного предст</w:t>
      </w:r>
      <w:r>
        <w:t xml:space="preserve">авителя, данного в </w:t>
      </w:r>
      <w:hyperlink r:id="rId829" w:history="1">
        <w:r>
          <w:t>порядке</w:t>
        </w:r>
      </w:hyperlink>
      <w:r>
        <w:t>, установленном уполномоченным федеральным органом исполнительной власти.</w:t>
      </w:r>
    </w:p>
    <w:p w:rsidR="00C600CD" w:rsidRDefault="00DC3F2B">
      <w:pPr>
        <w:pStyle w:val="a3"/>
      </w:pPr>
      <w:bookmarkStart w:id="681" w:name="anchor476"/>
      <w:bookmarkEnd w:id="681"/>
      <w:r>
        <w:t>6. Совершеннолетний дееспособный гражданин может в устной форме в присутствии свидете</w:t>
      </w:r>
      <w:r>
        <w:t>лей или в письменной форме, заверенной руководителем медицинской организации либо нотариально, выразить свое волеизъявление о согласии или о несогласии на изъятие органов и тканей из своего тела после смерти для трансплантации (пересадки) в порядке, устано</w:t>
      </w:r>
      <w:r>
        <w:t xml:space="preserve">вленном </w:t>
      </w:r>
      <w:hyperlink r:id="rId830" w:history="1">
        <w:r>
          <w:t>законодательством</w:t>
        </w:r>
      </w:hyperlink>
      <w:r>
        <w:t xml:space="preserve"> Российской Федерации.</w:t>
      </w:r>
    </w:p>
    <w:p w:rsidR="00C600CD" w:rsidRDefault="00DC3F2B">
      <w:pPr>
        <w:pStyle w:val="a3"/>
      </w:pPr>
      <w:bookmarkStart w:id="682" w:name="anchor477"/>
      <w:bookmarkEnd w:id="682"/>
      <w:r>
        <w:t xml:space="preserve">7. В случае отсутствия волеизъявления совершеннолетнего дееспособного умершего право заявить о своем несогласии на изъятие органов и тканей из </w:t>
      </w:r>
      <w:r>
        <w:t>тела умершего для трансплантации (пересадки) имеют супруг (супруга), а при его (ее) отсутствии - один из близких родственников (дети, родители, усыновленные, усыновители, родные братья и родные сестры, внуки, дедушка, бабушка).</w:t>
      </w:r>
    </w:p>
    <w:p w:rsidR="00C600CD" w:rsidRDefault="00DC3F2B">
      <w:pPr>
        <w:pStyle w:val="a3"/>
      </w:pPr>
      <w:bookmarkStart w:id="683" w:name="anchor478"/>
      <w:bookmarkEnd w:id="683"/>
      <w:r>
        <w:t>8. В случае смерти несоверше</w:t>
      </w:r>
      <w:r>
        <w:t>ннолетнего или лица, признанного в установленном порядке недееспособным, изъятие органов и тканей из тела умершего для трансплантации (пересадки) допускается на основании испрошенного согласия одного из родителей.</w:t>
      </w:r>
    </w:p>
    <w:p w:rsidR="00C600CD" w:rsidRDefault="00DC3F2B">
      <w:pPr>
        <w:pStyle w:val="a3"/>
      </w:pPr>
      <w:bookmarkStart w:id="684" w:name="anchor479"/>
      <w:bookmarkEnd w:id="684"/>
      <w:r>
        <w:t>9. Информация о наличии волеизъявления гра</w:t>
      </w:r>
      <w:r>
        <w:t xml:space="preserve">жданина, указанного в </w:t>
      </w:r>
      <w:hyperlink r:id="rId831" w:history="1">
        <w:r>
          <w:t>части 6</w:t>
        </w:r>
      </w:hyperlink>
      <w:r>
        <w:t xml:space="preserve"> настоящей статьи, иных лиц в случаях, предусмотренных </w:t>
      </w:r>
      <w:hyperlink r:id="rId832" w:history="1">
        <w:r>
          <w:t>частями 7</w:t>
        </w:r>
      </w:hyperlink>
      <w:r>
        <w:t xml:space="preserve"> и </w:t>
      </w:r>
      <w:hyperlink r:id="rId833" w:history="1">
        <w:r>
          <w:t>8</w:t>
        </w:r>
      </w:hyperlink>
      <w:r>
        <w:t xml:space="preserve"> настоящей статьи, выраженного в устной или письменной форме, заверенной в </w:t>
      </w:r>
      <w:r>
        <w:t>порядке, предусмотренном частью 6 настоящей статьи, вносится в медицинскую документацию гражданина.</w:t>
      </w:r>
    </w:p>
    <w:p w:rsidR="00C600CD" w:rsidRDefault="00DC3F2B">
      <w:pPr>
        <w:pStyle w:val="a3"/>
      </w:pPr>
      <w:bookmarkStart w:id="685" w:name="anchor4710"/>
      <w:bookmarkEnd w:id="685"/>
      <w:r>
        <w:t>10. Изъятие органов и тканей для трансплантации (пересадки) у трупа не допускается, если медицинская организация на момент изъятия в установленном законодат</w:t>
      </w:r>
      <w:r>
        <w:t xml:space="preserve">ельством Российской Федерации порядке поставлена в известность о том, что данное лицо при жизни либо иные лица в случаях, указанных в </w:t>
      </w:r>
      <w:hyperlink r:id="rId834" w:history="1">
        <w:r>
          <w:t>частях 7</w:t>
        </w:r>
      </w:hyperlink>
      <w:r>
        <w:t xml:space="preserve"> и </w:t>
      </w:r>
      <w:hyperlink r:id="rId835" w:history="1">
        <w:r>
          <w:t>8</w:t>
        </w:r>
      </w:hyperlink>
      <w:r>
        <w:t xml:space="preserve"> настоящей статьи, заявили о своем несогласии на изъят</w:t>
      </w:r>
      <w:r>
        <w:t>ие его органов и тканей после смерти для трансплантации (пересадки).</w:t>
      </w:r>
    </w:p>
    <w:p w:rsidR="00C600CD" w:rsidRDefault="00DC3F2B">
      <w:pPr>
        <w:pStyle w:val="a3"/>
      </w:pPr>
      <w:bookmarkStart w:id="686" w:name="anchor4711"/>
      <w:bookmarkEnd w:id="686"/>
      <w:r>
        <w:t xml:space="preserve">11. Органы и ткани для трансплантации (пересадки) могут быть изъяты у трупа после констатации смерти в соответствии со </w:t>
      </w:r>
      <w:hyperlink r:id="rId836" w:history="1">
        <w:r>
          <w:t>статьей 66</w:t>
        </w:r>
      </w:hyperlink>
      <w:r>
        <w:t xml:space="preserve"> настоящего Федерального закона</w:t>
      </w:r>
      <w:r>
        <w:t>.</w:t>
      </w:r>
    </w:p>
    <w:p w:rsidR="00C600CD" w:rsidRDefault="00DC3F2B">
      <w:pPr>
        <w:pStyle w:val="a3"/>
      </w:pPr>
      <w:bookmarkStart w:id="687" w:name="anchor4712"/>
      <w:bookmarkEnd w:id="687"/>
      <w:r>
        <w:t>12. В случае необходимости проведения судебно-медицинской экспертизы разрешение на изъятие органов и тканей у трупа для трансплантации (пересадки) должно быть дано судебно-медицинским экспертом с уведомлением об этом прокурора.</w:t>
      </w:r>
    </w:p>
    <w:p w:rsidR="00C600CD" w:rsidRDefault="00DC3F2B">
      <w:pPr>
        <w:pStyle w:val="a3"/>
      </w:pPr>
      <w:bookmarkStart w:id="688" w:name="anchor4713"/>
      <w:bookmarkEnd w:id="688"/>
      <w:r>
        <w:t>13. Не допускается принужд</w:t>
      </w:r>
      <w:r>
        <w:t>ение к изъятию органов и тканей человека для трансплантации (пересадки).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689" w:name="anchor4714"/>
    <w:bookmarkEnd w:id="689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"http://ivo.garant.ru/document/redirect/71127890/131"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13 июля 2015 г. N 271-ФЗ часть 14 статьи 47 настоящего Федерально</w:t>
      </w:r>
      <w:r>
        <w:t>го закона изложена в новой редакции</w:t>
      </w:r>
    </w:p>
    <w:p w:rsidR="00C600CD" w:rsidRDefault="00DC3F2B">
      <w:pPr>
        <w:pStyle w:val="a8"/>
      </w:pPr>
      <w:hyperlink r:id="rId837" w:history="1">
        <w:r>
          <w:t>См. текст части в предыдущей редакции</w:t>
        </w:r>
      </w:hyperlink>
    </w:p>
    <w:p w:rsidR="00C600CD" w:rsidRDefault="00DC3F2B">
      <w:pPr>
        <w:pStyle w:val="a3"/>
      </w:pPr>
      <w:r>
        <w:t>14. В Российской Федерации осуществляется учет донорских органов и тканей человека, доноров органов и тканей, па</w:t>
      </w:r>
      <w:r>
        <w:t xml:space="preserve">циентов (реципиентов) в </w:t>
      </w:r>
      <w:hyperlink r:id="rId838" w:history="1">
        <w:r>
          <w:t>порядке</w:t>
        </w:r>
      </w:hyperlink>
      <w:r>
        <w:t xml:space="preserve">, устанавливаемом уполномоченным федеральным органом исполнительной власти. Финансовое обеспечение мероприятий, связанных с организацией и ведением учета </w:t>
      </w:r>
      <w:r>
        <w:t>донорских органов и тканей человека, доноров органов и тканей, пациентов (реципиентов), осуществляется за счет бюджетных ассигнований, предусмотренных в федеральном бюджете уполномоченному федеральному органу исполнительной власти.</w:t>
      </w:r>
    </w:p>
    <w:p w:rsidR="00C600CD" w:rsidRDefault="00DC3F2B">
      <w:pPr>
        <w:pStyle w:val="a3"/>
      </w:pPr>
      <w:bookmarkStart w:id="690" w:name="anchor4715"/>
      <w:bookmarkEnd w:id="690"/>
      <w:r>
        <w:t xml:space="preserve">15. Донорство органов и </w:t>
      </w:r>
      <w:r>
        <w:t xml:space="preserve">тканей человека и их трансплантация (пересадка) осуществляются в соответствии с </w:t>
      </w:r>
      <w:hyperlink r:id="rId839" w:history="1">
        <w:r>
          <w:t>федеральным законом</w:t>
        </w:r>
      </w:hyperlink>
      <w:r>
        <w:t>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691" w:name="anchor4716"/>
      <w:bookmarkEnd w:id="691"/>
      <w:r>
        <w:t xml:space="preserve">Часть 16 изменена с 1 сентября 2022 г. - </w:t>
      </w:r>
      <w:hyperlink r:id="rId840" w:history="1">
        <w:r>
          <w:t>Федеральный закон</w:t>
        </w:r>
      </w:hyperlink>
      <w:r>
        <w:t xml:space="preserve"> от 1 мая 2022 г. N 129-ФЗ</w:t>
      </w:r>
    </w:p>
    <w:p w:rsidR="00C600CD" w:rsidRDefault="00DC3F2B">
      <w:pPr>
        <w:pStyle w:val="a8"/>
      </w:pPr>
      <w:hyperlink r:id="rId841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16. Порядок финансового обеспечения медицинской деятельности, связанной</w:t>
      </w:r>
      <w:r>
        <w:t xml:space="preserve"> с донорством органов человека, костного мозга и гемопоэтических стволовых клеток в целях трансплантации (пересадки), за счет бюджетных ассигнований, предусмотренных в федеральном бюджете уполномоченному федеральному органу исполнительной власти, устанавли</w:t>
      </w:r>
      <w:r>
        <w:t xml:space="preserve">вается Правительством Российской Федерации в соответствии с </w:t>
      </w:r>
      <w:hyperlink r:id="rId842" w:history="1">
        <w:r>
          <w:t>бюджетным законодательством</w:t>
        </w:r>
      </w:hyperlink>
      <w:r>
        <w:t xml:space="preserve"> Российской Федерации.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692" w:name="anchor4717"/>
      <w:bookmarkEnd w:id="692"/>
      <w:r>
        <w:t xml:space="preserve">Статья 47 дополнена частью 17 с 1 сентября 2022 г. - </w:t>
      </w:r>
      <w:hyperlink r:id="rId843" w:history="1">
        <w:r>
          <w:t>Федеральный закон</w:t>
        </w:r>
      </w:hyperlink>
      <w:r>
        <w:t xml:space="preserve"> от 1 мая 2022 г. N 129-ФЗ</w:t>
      </w:r>
    </w:p>
    <w:p w:rsidR="00C600CD" w:rsidRDefault="00DC3F2B">
      <w:pPr>
        <w:pStyle w:val="a3"/>
      </w:pPr>
      <w:r>
        <w:t xml:space="preserve">17. В целях организации медицинской деятельности, связанной с трансплантацией (пересадкой) костного мозга и гемопоэтических стволовых клеток, </w:t>
      </w:r>
      <w:r>
        <w:t>а также с донорством костного мозга и гемопоэтических стволовых клеток, осуществляется ведение Федерального регистра доноров костного мозга и гемопоэтических стволовых клеток, донорского костного мозга и гемопоэтических стволовых клеток, реципиентов костно</w:t>
      </w:r>
      <w:r>
        <w:t>го мозга и гемопоэтических стволовых клеток (далее в настоящей статье - Федеральный регистр), содержащего следующие сведения о донорах, реципиентах и лицах, изъявивших намерение стать донорами костного мозга и (или) гемопоэтических стволовых клеток:</w:t>
      </w:r>
    </w:p>
    <w:p w:rsidR="00C600CD" w:rsidRDefault="00DC3F2B">
      <w:pPr>
        <w:pStyle w:val="a3"/>
      </w:pPr>
      <w:bookmarkStart w:id="693" w:name="anchor471701"/>
      <w:bookmarkEnd w:id="693"/>
      <w:r>
        <w:t>1) стр</w:t>
      </w:r>
      <w:r>
        <w:t>аховой номер индивидуального лицевого счета гражданина в системе обязательного пенсионного страхования (при наличии);</w:t>
      </w:r>
    </w:p>
    <w:p w:rsidR="00C600CD" w:rsidRDefault="00DC3F2B">
      <w:pPr>
        <w:pStyle w:val="a3"/>
      </w:pPr>
      <w:bookmarkStart w:id="694" w:name="anchor471702"/>
      <w:bookmarkEnd w:id="694"/>
      <w:r>
        <w:t>2) фамилия, имя, отчество (при наличии) гражданина, фамилия, которая была у него при рождении, а также информация обо всех случаях изменен</w:t>
      </w:r>
      <w:r>
        <w:t>ия фамилии и (или) имени на протяжении жизни гражданина;</w:t>
      </w:r>
    </w:p>
    <w:p w:rsidR="00C600CD" w:rsidRDefault="00DC3F2B">
      <w:pPr>
        <w:pStyle w:val="a3"/>
      </w:pPr>
      <w:bookmarkStart w:id="695" w:name="anchor471703"/>
      <w:bookmarkEnd w:id="695"/>
      <w:r>
        <w:t>3) дата рождения;</w:t>
      </w:r>
    </w:p>
    <w:p w:rsidR="00C600CD" w:rsidRDefault="00DC3F2B">
      <w:pPr>
        <w:pStyle w:val="a3"/>
      </w:pPr>
      <w:bookmarkStart w:id="696" w:name="anchor471704"/>
      <w:bookmarkEnd w:id="696"/>
      <w:r>
        <w:t>4) пол;</w:t>
      </w:r>
    </w:p>
    <w:p w:rsidR="00C600CD" w:rsidRDefault="00DC3F2B">
      <w:pPr>
        <w:pStyle w:val="a3"/>
      </w:pPr>
      <w:bookmarkStart w:id="697" w:name="anchor471705"/>
      <w:bookmarkEnd w:id="697"/>
      <w:r>
        <w:t>5) адрес места жительства;</w:t>
      </w:r>
    </w:p>
    <w:p w:rsidR="00C600CD" w:rsidRDefault="00DC3F2B">
      <w:pPr>
        <w:pStyle w:val="a3"/>
      </w:pPr>
      <w:bookmarkStart w:id="698" w:name="anchor471706"/>
      <w:bookmarkEnd w:id="698"/>
      <w:r>
        <w:t>6) серия и номер паспорта (свидетельства о рождении) или иного документа, удостоверяющего личность, дата выдачи указанных документов;</w:t>
      </w:r>
    </w:p>
    <w:p w:rsidR="00C600CD" w:rsidRDefault="00DC3F2B">
      <w:pPr>
        <w:pStyle w:val="a3"/>
      </w:pPr>
      <w:bookmarkStart w:id="699" w:name="anchor471707"/>
      <w:bookmarkEnd w:id="699"/>
      <w:r>
        <w:t>7) уникальны</w:t>
      </w:r>
      <w:r>
        <w:t>й идентификационный номер;</w:t>
      </w:r>
    </w:p>
    <w:p w:rsidR="00C600CD" w:rsidRDefault="00DC3F2B">
      <w:pPr>
        <w:pStyle w:val="a3"/>
      </w:pPr>
      <w:bookmarkStart w:id="700" w:name="anchor471708"/>
      <w:bookmarkEnd w:id="700"/>
      <w:r>
        <w:t>8) дата включения в Федеральный регистр;</w:t>
      </w:r>
    </w:p>
    <w:p w:rsidR="00C600CD" w:rsidRDefault="00DC3F2B">
      <w:pPr>
        <w:pStyle w:val="a3"/>
      </w:pPr>
      <w:bookmarkStart w:id="701" w:name="anchor471709"/>
      <w:bookmarkEnd w:id="701"/>
      <w:r>
        <w:t>9) результаты медицинского обследования лица, изъявившего намерение стать донором костного мозга и (или) гемопоэтических стволовых клеток, и результаты медицинского обследования донора кос</w:t>
      </w:r>
      <w:r>
        <w:t>тного мозга и (или) гемопоэтических стволовых клеток;</w:t>
      </w:r>
    </w:p>
    <w:p w:rsidR="00C600CD" w:rsidRDefault="00DC3F2B">
      <w:pPr>
        <w:pStyle w:val="a3"/>
      </w:pPr>
      <w:bookmarkStart w:id="702" w:name="anchor471710"/>
      <w:bookmarkEnd w:id="702"/>
      <w:r>
        <w:t>10) сведения об изъятии костного мозга и гемопоэтических стволовых клеток;</w:t>
      </w:r>
    </w:p>
    <w:p w:rsidR="00C600CD" w:rsidRDefault="00DC3F2B">
      <w:pPr>
        <w:pStyle w:val="a3"/>
      </w:pPr>
      <w:bookmarkStart w:id="703" w:name="anchor471711"/>
      <w:bookmarkEnd w:id="703"/>
      <w:r>
        <w:t>11) иные сведения, определяемые Правительством Российской Федерации.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704" w:name="anchor4718"/>
      <w:bookmarkEnd w:id="704"/>
      <w:r>
        <w:t xml:space="preserve">Статья 47 дополнена частью 18 с </w:t>
      </w:r>
      <w:r>
        <w:t xml:space="preserve">1 сентября 2022 г. - </w:t>
      </w:r>
      <w:hyperlink r:id="rId844" w:history="1">
        <w:r>
          <w:t>Федеральный закон</w:t>
        </w:r>
      </w:hyperlink>
      <w:r>
        <w:t xml:space="preserve"> от 1 мая 2022 г. N 129-ФЗ</w:t>
      </w:r>
    </w:p>
    <w:p w:rsidR="00C600CD" w:rsidRDefault="00DC3F2B">
      <w:pPr>
        <w:pStyle w:val="a3"/>
      </w:pPr>
      <w:r>
        <w:t>18. Создание, ведение и развитие Федерального регистра осуществляет федеральный орган исполнительной власти, осуществляющ</w:t>
      </w:r>
      <w:r>
        <w:t>ий функции по организации деятельности службы крови. Порядок ведения Федерального регистра, в том числе сроки и порядок представления сведений в Федеральный регистр, перечень сведений, обмен которыми осуществляется с использованием единой государственной и</w:t>
      </w:r>
      <w:r>
        <w:t>нформационной системы в сфере здравоохранения, порядок доступа к сведениям, содержащимся в Федеральном регистре, и их использования устанавливаются Правительством Российской Федерации.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705" w:name="anchor48"/>
      <w:bookmarkEnd w:id="705"/>
      <w:r>
        <w:t xml:space="preserve">Статья 48 настоящего Федерального закона </w:t>
      </w:r>
      <w:hyperlink r:id="rId845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48</w:t>
      </w:r>
      <w:r>
        <w:t>. Врачебная комиссия и консилиум врачей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48 настоящего Федерального закона</w:t>
      </w:r>
    </w:p>
    <w:p w:rsidR="00C600CD" w:rsidRDefault="00DC3F2B">
      <w:pPr>
        <w:pStyle w:val="a3"/>
      </w:pPr>
      <w:bookmarkStart w:id="706" w:name="anchor481"/>
      <w:bookmarkEnd w:id="706"/>
      <w:r>
        <w:t>1. Врачебная комиссия состоит из врачей и возглавляется руководителем медицинской организации или</w:t>
      </w:r>
      <w:r>
        <w:t xml:space="preserve"> одним из его заместителей.</w:t>
      </w:r>
    </w:p>
    <w:p w:rsidR="00C600CD" w:rsidRDefault="00DC3F2B">
      <w:pPr>
        <w:pStyle w:val="a3"/>
      </w:pPr>
      <w:bookmarkStart w:id="707" w:name="anchor482"/>
      <w:bookmarkEnd w:id="707"/>
      <w:r>
        <w:t>2. Врачебная комиссия создается в медицинской организации в целях совершенствования организации оказания медицинской помощи, принятия решений в наиболее сложных и конфликтных случаях по вопросам профилактики, диагностики, лечени</w:t>
      </w:r>
      <w:r>
        <w:t>я и медицинской реабилитации, определения трудоспособности граждан и профессиональной пригодности некоторых категорий работников, осуществления оценки качества, обоснованности и эффективности лечебно-диагностических мероприятий, в том числе назначения лека</w:t>
      </w:r>
      <w:r>
        <w:t>рственных препаратов, обеспечения назначения и коррекции лечения в целях учета данных пациентов при обеспечении лекарственными препаратами, трансплантации (пересадки) органов и тканей человека, медицинской реабилитации, а также принятия решения по иным мед</w:t>
      </w:r>
      <w:r>
        <w:t>ицинским вопросам. Решение врачебной комиссии оформляется протоколом и вносится в медицинскую документацию пациента.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 xml:space="preserve">См. </w:t>
      </w:r>
      <w:hyperlink r:id="rId846" w:history="1">
        <w:r>
          <w:t>Порядок</w:t>
        </w:r>
      </w:hyperlink>
      <w:r>
        <w:t xml:space="preserve"> создания и деятельности врачебной комиссии </w:t>
      </w:r>
      <w:r>
        <w:t xml:space="preserve">медицинской организации, утвержденный </w:t>
      </w:r>
      <w:hyperlink r:id="rId847" w:history="1">
        <w:r>
          <w:t>приказом</w:t>
        </w:r>
      </w:hyperlink>
      <w:r>
        <w:t xml:space="preserve"> Минздрава России от 10 апреля 2025 г. N 180н</w:t>
      </w:r>
    </w:p>
    <w:p w:rsidR="00C600CD" w:rsidRDefault="00DC3F2B">
      <w:pPr>
        <w:pStyle w:val="a3"/>
      </w:pPr>
      <w:bookmarkStart w:id="708" w:name="anchor483"/>
      <w:bookmarkEnd w:id="708"/>
      <w:r>
        <w:t xml:space="preserve">3. Консилиум врачей - совещание нескольких врачей одной или нескольких специальностей, </w:t>
      </w:r>
      <w:r>
        <w:t>необходимое для установления состояния здоровья пациента, диагноза, определения прогноза и тактики медицинского обследования и лечения, целесообразности направления в специализированные отделения медицинской организации или другую медицинскую организацию и</w:t>
      </w:r>
      <w:r>
        <w:t xml:space="preserve"> для решения иных вопросов в случаях, предусмотренных настоящим Федеральным законом.</w:t>
      </w:r>
    </w:p>
    <w:p w:rsidR="00C600CD" w:rsidRDefault="00DC3F2B">
      <w:pPr>
        <w:pStyle w:val="a3"/>
      </w:pPr>
      <w:bookmarkStart w:id="709" w:name="anchor484"/>
      <w:bookmarkEnd w:id="709"/>
      <w:r>
        <w:t>4. Консилиум врачей созывается по инициативе лечащего врача в медицинской организации либо вне медицинской организации (включая дистанционный консилиум врачей). Решение ко</w:t>
      </w:r>
      <w:r>
        <w:t>нсилиума врачей оформляется протоколом, подписывается участниками консилиума врачей и вносится в медицинскую документацию пациента. В протоколе консилиума врачей указываются фамилии врачей, включенных в состав консилиума врачей, сведения о причинах проведе</w:t>
      </w:r>
      <w:r>
        <w:t>ния консилиума врачей, течении заболевания пациента, состоянии пациента на момент проведения консилиума врачей, включая интерпретацию клинических данных, лабораторных, инструментальных и иных методов исследования и решение консилиума врачей. При наличии ос</w:t>
      </w:r>
      <w:r>
        <w:t>обого мнения участника консилиума врачей в протокол вносится соответствующая запись. Мнение участника дистанционного консилиума врачей с его слов вносится в протокол медицинским работником, находящимся рядом с пациентом.</w:t>
      </w:r>
    </w:p>
    <w:p w:rsidR="00C600CD" w:rsidRDefault="00C600CD">
      <w:pPr>
        <w:pStyle w:val="a3"/>
      </w:pP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710" w:name="anchor49"/>
      <w:bookmarkEnd w:id="710"/>
      <w:r>
        <w:t>Статья 4</w:t>
      </w:r>
      <w:r>
        <w:t xml:space="preserve">9 изменена с 1 июля 2025 г. - </w:t>
      </w:r>
      <w:hyperlink r:id="rId848" w:history="1">
        <w:r>
          <w:t>Федеральный закон</w:t>
        </w:r>
      </w:hyperlink>
      <w:r>
        <w:t xml:space="preserve"> от 8 августа 2024 г. № 306-ФЗ</w:t>
      </w:r>
    </w:p>
    <w:p w:rsidR="00C600CD" w:rsidRDefault="00DC3F2B">
      <w:pPr>
        <w:pStyle w:val="a8"/>
      </w:pPr>
      <w:hyperlink r:id="rId849" w:history="1">
        <w:r>
          <w:t>См. предыдущую редакцию</w:t>
        </w:r>
      </w:hyperlink>
    </w:p>
    <w:p w:rsidR="00C600CD" w:rsidRDefault="00DC3F2B">
      <w:pPr>
        <w:pStyle w:val="a6"/>
      </w:pPr>
      <w:r>
        <w:rPr>
          <w:b/>
          <w:color w:val="26282F"/>
        </w:rPr>
        <w:t>Статья 49.</w:t>
      </w:r>
      <w:r>
        <w:t xml:space="preserve"> Медицин</w:t>
      </w:r>
      <w:r>
        <w:t>ские отходы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49 настоящего Федерального закона</w:t>
      </w:r>
    </w:p>
    <w:p w:rsidR="00C600CD" w:rsidRDefault="00DC3F2B">
      <w:pPr>
        <w:pStyle w:val="a3"/>
      </w:pPr>
      <w:bookmarkStart w:id="711" w:name="anchor491"/>
      <w:bookmarkEnd w:id="711"/>
      <w:r>
        <w:t>1. Медицинские отходы - анатомические, патолого-анатомические, биохимические, микробиологические, физиологические и иные отходы, образующиеся в процессе осуществления медицинско</w:t>
      </w:r>
      <w:r>
        <w:t>й деятельности, фармацевтической деятельности, деятельности по производству лекарственных средств, деятельности в области использования возбудителей инфекционных заболеваний и генно-инженерно-модифицированных организмов в медицинских целях, а также при про</w:t>
      </w:r>
      <w:r>
        <w:t>изводстве, хранении биомедицинских клеточных продуктов.</w:t>
      </w:r>
    </w:p>
    <w:p w:rsidR="00C600CD" w:rsidRDefault="00DC3F2B">
      <w:pPr>
        <w:pStyle w:val="a3"/>
      </w:pPr>
      <w:bookmarkStart w:id="712" w:name="anchor492"/>
      <w:bookmarkEnd w:id="712"/>
      <w:r>
        <w:t xml:space="preserve">2. Медицинские отходы разделяются по степени их эпидемиологической, токсикологической, радиационной опасности, а также негативного воздействия на среду обитания человека в соответствии с </w:t>
      </w:r>
      <w:hyperlink r:id="rId850" w:history="1">
        <w:r>
          <w:t>критериями</w:t>
        </w:r>
      </w:hyperlink>
      <w:r>
        <w:t>, устанавливаемыми Правительством Российской Федерации, на следующие классы:</w:t>
      </w:r>
    </w:p>
    <w:p w:rsidR="00C600CD" w:rsidRDefault="00DC3F2B">
      <w:pPr>
        <w:pStyle w:val="a3"/>
      </w:pPr>
      <w:bookmarkStart w:id="713" w:name="anchor4921"/>
      <w:bookmarkEnd w:id="713"/>
      <w:r>
        <w:t>1) класс "А" - эпидемиологически безопасные отходы, приближенные по составу к твердым коммунальным отходам;</w:t>
      </w:r>
    </w:p>
    <w:p w:rsidR="00C600CD" w:rsidRDefault="00DC3F2B">
      <w:pPr>
        <w:pStyle w:val="a3"/>
      </w:pPr>
      <w:bookmarkStart w:id="714" w:name="anchor4922"/>
      <w:bookmarkEnd w:id="714"/>
      <w:r>
        <w:t>2) к</w:t>
      </w:r>
      <w:r>
        <w:t>ласс "Б" - эпидемиологически опасные отходы;</w:t>
      </w:r>
    </w:p>
    <w:p w:rsidR="00C600CD" w:rsidRDefault="00DC3F2B">
      <w:pPr>
        <w:pStyle w:val="a3"/>
      </w:pPr>
      <w:bookmarkStart w:id="715" w:name="anchor4923"/>
      <w:bookmarkEnd w:id="715"/>
      <w:r>
        <w:t>3) класс "В" - чрезвычайно эпидемиологически опасные отходы;</w:t>
      </w:r>
    </w:p>
    <w:p w:rsidR="00C600CD" w:rsidRDefault="00DC3F2B">
      <w:pPr>
        <w:pStyle w:val="a3"/>
      </w:pPr>
      <w:bookmarkStart w:id="716" w:name="anchor4924"/>
      <w:bookmarkEnd w:id="716"/>
      <w:r>
        <w:t>4) класс "Г" - токсикологические опасные отходы, приближенные по составу к промышленным;</w:t>
      </w:r>
    </w:p>
    <w:p w:rsidR="00C600CD" w:rsidRDefault="00DC3F2B">
      <w:pPr>
        <w:pStyle w:val="a3"/>
      </w:pPr>
      <w:bookmarkStart w:id="717" w:name="anchor4925"/>
      <w:bookmarkEnd w:id="717"/>
      <w:r>
        <w:t>5) класс "Д" - радиоактивные отходы.</w:t>
      </w:r>
    </w:p>
    <w:p w:rsidR="00C600CD" w:rsidRDefault="00DC3F2B">
      <w:pPr>
        <w:pStyle w:val="a3"/>
      </w:pPr>
      <w:bookmarkStart w:id="718" w:name="anchor493"/>
      <w:bookmarkEnd w:id="718"/>
      <w:r>
        <w:t>3. Обращение с медицинск</w:t>
      </w:r>
      <w:r>
        <w:t>ими отходами, их учет осуществляются в соответствии с законодательством Российской Федерации.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719" w:name="anchor50"/>
      <w:bookmarkEnd w:id="719"/>
      <w:r>
        <w:t xml:space="preserve">Статья 50 настоящего Федерального закона </w:t>
      </w:r>
      <w:hyperlink r:id="rId851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50</w:t>
      </w:r>
      <w:r>
        <w:t>. Народная медицина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</w:t>
      </w:r>
      <w:r>
        <w:t>арии к статье 50 настоящего Федерального закона</w:t>
      </w:r>
    </w:p>
    <w:p w:rsidR="00C600CD" w:rsidRDefault="00DC3F2B">
      <w:pPr>
        <w:pStyle w:val="a3"/>
      </w:pPr>
      <w:bookmarkStart w:id="720" w:name="anchor5001"/>
      <w:bookmarkEnd w:id="720"/>
      <w:r>
        <w:t>1. Народной медициной являются методы оздоровления, утвердившиеся в народном опыте, в основе которых лежит использование знаний, умений и практических навыков по оценке и восстановлению здоровья. К народной м</w:t>
      </w:r>
      <w:r>
        <w:t>едицине не относится оказание услуг оккультно-магического характера, а также совершение религиозных обрядов.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721" w:name="anchor5002"/>
      <w:bookmarkEnd w:id="721"/>
      <w:r>
        <w:t xml:space="preserve">Часть 2 изменена с 19 августа 2024 г. - </w:t>
      </w:r>
      <w:hyperlink r:id="rId852" w:history="1">
        <w:r>
          <w:t>Федеральны</w:t>
        </w:r>
        <w:r>
          <w:t>й закон</w:t>
        </w:r>
      </w:hyperlink>
      <w:r>
        <w:t xml:space="preserve"> от 8 августа 2024 г. № 232-ФЗ</w:t>
      </w:r>
    </w:p>
    <w:p w:rsidR="00C600CD" w:rsidRDefault="00DC3F2B">
      <w:pPr>
        <w:pStyle w:val="a8"/>
      </w:pPr>
      <w:hyperlink r:id="rId853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2. Право на занятие народной медициной имеет гражданин, получивший разрешение, выданное исполнительным органом субъекта Росс</w:t>
      </w:r>
      <w:r>
        <w:t>ийской Федерации в сфере охраны здоровья.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722" w:name="anchor5003"/>
      <w:bookmarkEnd w:id="722"/>
      <w:r>
        <w:t xml:space="preserve">Часть 3 изменена с 19 августа 2024 г. - </w:t>
      </w:r>
      <w:hyperlink r:id="rId854" w:history="1">
        <w:r>
          <w:t>Федеральный закон</w:t>
        </w:r>
      </w:hyperlink>
      <w:r>
        <w:t xml:space="preserve"> от 8 августа 2024 г. № 232-ФЗ</w:t>
      </w:r>
    </w:p>
    <w:p w:rsidR="00C600CD" w:rsidRDefault="00DC3F2B">
      <w:pPr>
        <w:pStyle w:val="a8"/>
      </w:pPr>
      <w:hyperlink r:id="rId855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3. Решение о выдаче разрешения на занятие народной медициной принимается на основании заявления гражданина и представления медицинской профессиональной некоммерческ</w:t>
      </w:r>
      <w:r>
        <w:t>ой организации либо заявления гражданина и совместного представления медицинской профессиональной некоммерческой организации и медицинской организации. Разрешение дает право на занятие народной медициной на территории субъекта Российской Федерации, исполни</w:t>
      </w:r>
      <w:r>
        <w:t>тельным органом которого выдано такое разрешение.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723" w:name="anchor5004"/>
      <w:bookmarkEnd w:id="723"/>
      <w:r>
        <w:t xml:space="preserve">Часть 4 изменена с 19 августа 2024 г. - </w:t>
      </w:r>
      <w:hyperlink r:id="rId856" w:history="1">
        <w:r>
          <w:t>Федеральный закон</w:t>
        </w:r>
      </w:hyperlink>
      <w:r>
        <w:t xml:space="preserve"> от 8 августа 2024 г. № 232-ФЗ</w:t>
      </w:r>
    </w:p>
    <w:p w:rsidR="00C600CD" w:rsidRDefault="00DC3F2B">
      <w:pPr>
        <w:pStyle w:val="a8"/>
      </w:pPr>
      <w:hyperlink r:id="rId857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4. Лицо, получившее разрешение, занимается народной медициной в порядке, установленном исполнительным органом субъекта Российской Федерации.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724" w:name="anchor5005"/>
      <w:bookmarkEnd w:id="724"/>
      <w:r>
        <w:t>Часть 5 изменена</w:t>
      </w:r>
      <w:r>
        <w:t xml:space="preserve"> с 19 августа 2024 г. - </w:t>
      </w:r>
      <w:hyperlink r:id="rId858" w:history="1">
        <w:r>
          <w:t>Федеральный закон</w:t>
        </w:r>
      </w:hyperlink>
      <w:r>
        <w:t xml:space="preserve"> от 8 августа 2024 г. № 232-ФЗ</w:t>
      </w:r>
    </w:p>
    <w:p w:rsidR="00C600CD" w:rsidRDefault="00DC3F2B">
      <w:pPr>
        <w:pStyle w:val="a8"/>
      </w:pPr>
      <w:hyperlink r:id="rId859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5. Лишение граждани</w:t>
      </w:r>
      <w:r>
        <w:t>на разрешения на занятие народной медициной производится по решению исполнительного органа субъекта Российской Федерации, выдавшего такое разрешение, и может быть обжаловано в суд.</w:t>
      </w:r>
    </w:p>
    <w:p w:rsidR="00C600CD" w:rsidRDefault="00DC3F2B">
      <w:pPr>
        <w:pStyle w:val="a3"/>
      </w:pPr>
      <w:bookmarkStart w:id="725" w:name="anchor5006"/>
      <w:bookmarkEnd w:id="725"/>
      <w:r>
        <w:t xml:space="preserve">6. Народная медицина не входит в </w:t>
      </w:r>
      <w:hyperlink r:id="rId860" w:history="1">
        <w:r>
          <w:t>программу</w:t>
        </w:r>
      </w:hyperlink>
      <w:r>
        <w:t xml:space="preserve"> государственных гарантий бесплатного оказания гражданам медицинской помощи.</w:t>
      </w:r>
    </w:p>
    <w:p w:rsidR="00C600CD" w:rsidRDefault="00DC3F2B">
      <w:pPr>
        <w:pStyle w:val="a3"/>
      </w:pPr>
      <w:bookmarkStart w:id="726" w:name="anchor5007"/>
      <w:bookmarkEnd w:id="726"/>
      <w:r>
        <w:t>7. Незаконное занятие народной медициной, а также причинение вреда жизни или здоровью граждан при занятии народной медициной влечет за собой отве</w:t>
      </w:r>
      <w:r>
        <w:t>тственность, предусмотренную законодательством Российской Федерации.</w:t>
      </w:r>
    </w:p>
    <w:p w:rsidR="00C600CD" w:rsidRDefault="00C600CD">
      <w:pPr>
        <w:pStyle w:val="a3"/>
      </w:pPr>
    </w:p>
    <w:p w:rsidR="00C600CD" w:rsidRDefault="00DC3F2B">
      <w:pPr>
        <w:pStyle w:val="1"/>
      </w:pPr>
      <w:bookmarkStart w:id="727" w:name="anchor160"/>
      <w:bookmarkEnd w:id="727"/>
      <w:r>
        <w:t>Глава 6. Охрана здоровья матери и ребенка, вопросы семьи и репродуктивного здоровья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728" w:name="anchor51"/>
      <w:bookmarkEnd w:id="728"/>
      <w:r>
        <w:t xml:space="preserve">Статья 51 настоящего Федерального закона </w:t>
      </w:r>
      <w:hyperlink r:id="rId861" w:history="1">
        <w:r>
          <w:t>вступает в силу</w:t>
        </w:r>
      </w:hyperlink>
      <w:r>
        <w:t xml:space="preserve"> с 1 янв</w:t>
      </w:r>
      <w:r>
        <w:t>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51</w:t>
      </w:r>
      <w:r>
        <w:t>. Права семьи в сфере охраны здоровья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51 настоящего Федерального закона</w:t>
      </w:r>
    </w:p>
    <w:p w:rsidR="00C600CD" w:rsidRDefault="00DC3F2B">
      <w:pPr>
        <w:pStyle w:val="a3"/>
      </w:pPr>
      <w:bookmarkStart w:id="729" w:name="anchor511"/>
      <w:bookmarkEnd w:id="729"/>
      <w:r>
        <w:t>1. Каждый гражданин имеет право по медицинским показаниям на консультации без взимания платы по вопросам планирования семьи, налич</w:t>
      </w:r>
      <w:r>
        <w:t xml:space="preserve">ия </w:t>
      </w:r>
      <w:hyperlink r:id="rId862" w:history="1">
        <w:r>
          <w:t>социально значимых заболеваний</w:t>
        </w:r>
      </w:hyperlink>
      <w:r>
        <w:t xml:space="preserve"> и </w:t>
      </w:r>
      <w:hyperlink r:id="rId863" w:history="1">
        <w:r>
          <w:t>заболеваний, представляющих опасность для окружающих</w:t>
        </w:r>
      </w:hyperlink>
      <w:r>
        <w:t xml:space="preserve">, по медико-психологическим </w:t>
      </w:r>
      <w:r>
        <w:t>аспектам семейно-брачных отношений, а также на медико-генетические и другие консультации и обследования в медицинских организациях государственной системы здравоохранения в целях предупреждения возможных наследственных и врожденных заболеваний у потомства.</w:t>
      </w:r>
    </w:p>
    <w:p w:rsidR="00C600CD" w:rsidRDefault="00DC3F2B">
      <w:pPr>
        <w:pStyle w:val="a3"/>
      </w:pPr>
      <w:bookmarkStart w:id="730" w:name="anchor512"/>
      <w:bookmarkEnd w:id="730"/>
      <w:r>
        <w:t>2. Отцу ребенка или иному члену семьи предоставляется право при наличии согласия женщины с учетом состояния ее здоровья присутствовать при рождении ребенка, за исключением случаев оперативного родоразрешения, при наличии в учреждении родовспоможения соотв</w:t>
      </w:r>
      <w:r>
        <w:t>етствующих условий (индивидуальных родовых залов) и отсутствии у отца или иного члена семьи инфекционных заболеваний. Реализация такого права осуществляется без взимания платы с отца ребенка или иного члена семьи.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731" w:name="anchor513"/>
      <w:bookmarkEnd w:id="731"/>
      <w:r>
        <w:t>Часть 3 изменена</w:t>
      </w:r>
      <w:r>
        <w:t xml:space="preserve"> с 1 января 2023 г. - </w:t>
      </w:r>
      <w:hyperlink r:id="rId864" w:history="1">
        <w:r>
          <w:t>Федеральный закон</w:t>
        </w:r>
      </w:hyperlink>
      <w:r>
        <w:t xml:space="preserve"> от 14 июля 2022 г. N 317-ФЗ</w:t>
      </w:r>
    </w:p>
    <w:p w:rsidR="00C600CD" w:rsidRDefault="00DC3F2B">
      <w:pPr>
        <w:pStyle w:val="a8"/>
      </w:pPr>
      <w:hyperlink r:id="rId865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3. Одному из родителей, </w:t>
      </w:r>
      <w:r>
        <w:t>иному члену семьи или иному законному представителю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независимо от возраста ребенка в течение всего пе</w:t>
      </w:r>
      <w:r>
        <w:t>риода лечения. Плата за создание условий пребывания в стационарных условиях, в том числе за предоставление спального места и питания, с указанных лиц не взимается при совместном нахождении в медицинской организации:</w:t>
      </w:r>
    </w:p>
    <w:p w:rsidR="00C600CD" w:rsidRDefault="00DC3F2B">
      <w:pPr>
        <w:pStyle w:val="a3"/>
      </w:pPr>
      <w:bookmarkStart w:id="732" w:name="anchor5131"/>
      <w:bookmarkEnd w:id="732"/>
      <w:r>
        <w:t xml:space="preserve">1) с ребенком-инвалидом, который в </w:t>
      </w:r>
      <w:r>
        <w:t>соответствии с индивидуальной программой реабилитации или абилитации ребенка-инвалида, выданной по результатам проведения медико-социальной экспертизы, имеет ограничения основных категорий жизнедеятельности человека второй и (или) третьей степеней выраженн</w:t>
      </w:r>
      <w:r>
        <w:t>ости (ограничения способности к самообслуживанию, и (или) самостоятельному передвижению, и (или) ориентации, и (или) общению, и (или) обучению, и (или) контролю своего поведения), - независимо от возраста ребенка-инвалида;</w:t>
      </w:r>
    </w:p>
    <w:p w:rsidR="00C600CD" w:rsidRDefault="00DC3F2B">
      <w:pPr>
        <w:pStyle w:val="a3"/>
      </w:pPr>
      <w:bookmarkStart w:id="733" w:name="anchor5132"/>
      <w:bookmarkEnd w:id="733"/>
      <w:r>
        <w:t>2) с ребенком до достижения им во</w:t>
      </w:r>
      <w:r>
        <w:t>зраста четырех лет;</w:t>
      </w:r>
    </w:p>
    <w:p w:rsidR="00C600CD" w:rsidRDefault="00DC3F2B">
      <w:pPr>
        <w:pStyle w:val="a3"/>
      </w:pPr>
      <w:bookmarkStart w:id="734" w:name="anchor5133"/>
      <w:bookmarkEnd w:id="734"/>
      <w:r>
        <w:t>3) с ребенком в возрасте старше четырех лет - при наличии медицинских показаний.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735" w:name="anchor52"/>
      <w:bookmarkEnd w:id="735"/>
      <w:r>
        <w:t xml:space="preserve">Статья 52 настоящего Федерального закона </w:t>
      </w:r>
      <w:hyperlink r:id="rId866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52</w:t>
      </w:r>
      <w:r>
        <w:t>. Права беременных женщин и мате</w:t>
      </w:r>
      <w:r>
        <w:t>рей в сфере охраны здоровья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52 настоящего Федерального закона</w:t>
      </w:r>
    </w:p>
    <w:p w:rsidR="00C600CD" w:rsidRDefault="00DC3F2B">
      <w:pPr>
        <w:pStyle w:val="a3"/>
      </w:pPr>
      <w:bookmarkStart w:id="736" w:name="anchor521"/>
      <w:bookmarkEnd w:id="736"/>
      <w:r>
        <w:t>1. Материнство в Российской Федерации охраняется и поощряется государством.</w:t>
      </w:r>
    </w:p>
    <w:p w:rsidR="00C600CD" w:rsidRDefault="00DC3F2B">
      <w:pPr>
        <w:pStyle w:val="a3"/>
      </w:pPr>
      <w:bookmarkStart w:id="737" w:name="anchor522"/>
      <w:bookmarkEnd w:id="737"/>
      <w:r>
        <w:t xml:space="preserve">2. Каждая женщина в период беременности, во время родов и после родов обеспечивается </w:t>
      </w:r>
      <w:r>
        <w:t xml:space="preserve">медицинской помощью в медицинских организациях в рамках </w:t>
      </w:r>
      <w:hyperlink r:id="rId867" w:history="1">
        <w:r>
          <w:t>программы</w:t>
        </w:r>
      </w:hyperlink>
      <w:r>
        <w:t xml:space="preserve"> государственных гарантий бесплатного оказания гражданам медицинской помощи.</w:t>
      </w:r>
    </w:p>
    <w:p w:rsidR="00C600CD" w:rsidRDefault="00DC3F2B">
      <w:pPr>
        <w:pStyle w:val="a3"/>
      </w:pPr>
      <w:bookmarkStart w:id="738" w:name="anchor523"/>
      <w:bookmarkEnd w:id="738"/>
      <w:r>
        <w:t xml:space="preserve">3. Обеспечение полноценным питанием беременных </w:t>
      </w:r>
      <w:r>
        <w:t>женщин, кормящих матерей, а также детей в возрасте до трех лет, в том числе через специальные пункты питания и организации торговли, осуществляется по заключению врачей в соответствии с законодательством субъектов Российской Федерации.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739" w:name="anchor53"/>
      <w:bookmarkEnd w:id="739"/>
      <w:r>
        <w:t>Статья 53 н</w:t>
      </w:r>
      <w:r>
        <w:t xml:space="preserve">астоящего Федерального закона </w:t>
      </w:r>
      <w:hyperlink r:id="rId868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53</w:t>
      </w:r>
      <w:r>
        <w:t>. Рождение ребенка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53 настоящего Федерального закона</w:t>
      </w:r>
    </w:p>
    <w:p w:rsidR="00C600CD" w:rsidRDefault="00DC3F2B">
      <w:pPr>
        <w:pStyle w:val="a3"/>
      </w:pPr>
      <w:bookmarkStart w:id="740" w:name="anchor531"/>
      <w:bookmarkEnd w:id="740"/>
      <w:r>
        <w:t>1. Моментом рождения ребенка является момент отделения плода от орг</w:t>
      </w:r>
      <w:r>
        <w:t>анизма матери посредством родов.</w:t>
      </w:r>
    </w:p>
    <w:p w:rsidR="00C600CD" w:rsidRDefault="00DC3F2B">
      <w:pPr>
        <w:pStyle w:val="a3"/>
      </w:pPr>
      <w:bookmarkStart w:id="741" w:name="anchor532"/>
      <w:bookmarkEnd w:id="741"/>
      <w:r>
        <w:t>2. При рождении живого ребенка медицинская организация, в которой произошли роды, выдает документ установленной формы.</w:t>
      </w:r>
    </w:p>
    <w:p w:rsidR="00C600CD" w:rsidRDefault="00DC3F2B">
      <w:pPr>
        <w:pStyle w:val="a3"/>
      </w:pPr>
      <w:bookmarkStart w:id="742" w:name="anchor533"/>
      <w:bookmarkEnd w:id="742"/>
      <w:r>
        <w:t xml:space="preserve">3. </w:t>
      </w:r>
      <w:hyperlink r:id="rId869" w:history="1">
        <w:r>
          <w:t>Медицинские критерии</w:t>
        </w:r>
      </w:hyperlink>
      <w:r>
        <w:t xml:space="preserve"> рождения, </w:t>
      </w:r>
      <w:r>
        <w:t xml:space="preserve">в том числе сроки беременности, масса тела ребенка при рождении и признаки живорождения, а также </w:t>
      </w:r>
      <w:hyperlink r:id="rId870" w:history="1">
        <w:r>
          <w:t>порядок</w:t>
        </w:r>
      </w:hyperlink>
      <w:r>
        <w:t xml:space="preserve"> выдачи документа о рождении и его </w:t>
      </w:r>
      <w:hyperlink r:id="rId871" w:history="1">
        <w:r>
          <w:t>форма</w:t>
        </w:r>
      </w:hyperlink>
      <w:r>
        <w:t xml:space="preserve"> утверждаются уполномоченным федеральным органом исполнительной власти.</w:t>
      </w:r>
    </w:p>
    <w:p w:rsidR="00C600CD" w:rsidRDefault="00C600CD">
      <w:pPr>
        <w:pStyle w:val="a3"/>
      </w:pP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743" w:name="anchor5310"/>
      <w:bookmarkEnd w:id="743"/>
      <w:r>
        <w:t xml:space="preserve">Федеральный закон дополнен статьей 53.1 с 1 марта 2022 г. - </w:t>
      </w:r>
      <w:hyperlink r:id="rId872" w:history="1">
        <w:r>
          <w:t>Федеральный закон</w:t>
        </w:r>
      </w:hyperlink>
      <w:r>
        <w:t xml:space="preserve"> от 2 июля 2021 г. N 358-ФЗ</w:t>
      </w:r>
    </w:p>
    <w:p w:rsidR="00C600CD" w:rsidRDefault="00DC3F2B">
      <w:pPr>
        <w:pStyle w:val="a6"/>
      </w:pPr>
      <w:r>
        <w:rPr>
          <w:b/>
          <w:color w:val="26282F"/>
        </w:rPr>
        <w:t>Статья 53.1.</w:t>
      </w:r>
      <w:r>
        <w:t xml:space="preserve"> Федеральный реестр медицинских документов о рождении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 xml:space="preserve">См. </w:t>
      </w:r>
      <w:hyperlink r:id="rId873" w:history="1">
        <w:r>
          <w:t>комментарии</w:t>
        </w:r>
      </w:hyperlink>
      <w:r>
        <w:t xml:space="preserve"> к статье 53.1 настоящего Федерального закона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744" w:name="anchor5311"/>
      <w:bookmarkEnd w:id="744"/>
      <w:r>
        <w:t xml:space="preserve">Часть 1 изменена с 19 августа 2024 г. - </w:t>
      </w:r>
      <w:hyperlink r:id="rId874" w:history="1">
        <w:r>
          <w:t>Федеральный закон</w:t>
        </w:r>
      </w:hyperlink>
      <w:r>
        <w:t xml:space="preserve"> от 8 августа 2024 г. № 232-ФЗ</w:t>
      </w:r>
    </w:p>
    <w:p w:rsidR="00C600CD" w:rsidRDefault="00DC3F2B">
      <w:pPr>
        <w:pStyle w:val="a8"/>
      </w:pPr>
      <w:hyperlink r:id="rId875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1. В целях координации деятельности федеральных органов исполнительной власти, исполнительных органов субъектов Российской Федерации, органов местного самоуправления, медицинских организаций государственной, муниципальной и частной </w:t>
      </w:r>
      <w:r>
        <w:t>систем здравоохранения в части ведения учета сведений о рождении уполномоченным федеральным органом исполнительной власти осуществляется ведение в составе единой государственной информационной системы в сфере здравоохранения Федерального реестра медицински</w:t>
      </w:r>
      <w:r>
        <w:t>х документов о рождении (далее в настоящей статье - Федеральный реестр), содержащего документы о рождении, сформированные в форме электронного документа, а также сведения о рожденном ребенке и его матери, предусмотренные формой документа о рождении, утверж</w:t>
      </w:r>
      <w:r>
        <w:t>денной уполномоченным федеральным органом исполнительной власти.</w:t>
      </w:r>
    </w:p>
    <w:p w:rsidR="00C600CD" w:rsidRDefault="00DC3F2B">
      <w:pPr>
        <w:pStyle w:val="a3"/>
      </w:pPr>
      <w:bookmarkStart w:id="745" w:name="anchor5312"/>
      <w:bookmarkEnd w:id="745"/>
      <w:r>
        <w:t xml:space="preserve">2. </w:t>
      </w:r>
      <w:hyperlink r:id="rId876" w:history="1">
        <w:r>
          <w:t>Порядок</w:t>
        </w:r>
      </w:hyperlink>
      <w:r>
        <w:t xml:space="preserve"> ведения Федерального реестра, в том числе порядок доступа к сведениям, содержащимся в нем, </w:t>
      </w:r>
      <w:hyperlink r:id="rId877" w:history="1">
        <w:r>
          <w:t>порядок и сроки</w:t>
        </w:r>
      </w:hyperlink>
      <w:r>
        <w:t xml:space="preserve"> представления сведений в указанный реестр устанавливаются Правительством Российской Федерации.</w:t>
      </w:r>
    </w:p>
    <w:p w:rsidR="00C600CD" w:rsidRDefault="00DC3F2B">
      <w:pPr>
        <w:pStyle w:val="a3"/>
      </w:pPr>
      <w:bookmarkStart w:id="746" w:name="anchor5313"/>
      <w:bookmarkEnd w:id="746"/>
      <w:r>
        <w:t xml:space="preserve">3. Сведения, включаемые в Федеральный реестр, представляются медицинскими организациями, за </w:t>
      </w:r>
      <w:r>
        <w:t xml:space="preserve">исключением сведений, указанных в </w:t>
      </w:r>
      <w:hyperlink r:id="rId878" w:history="1">
        <w:r>
          <w:t>части 5</w:t>
        </w:r>
      </w:hyperlink>
      <w:r>
        <w:t xml:space="preserve"> настоящей статьи.</w:t>
      </w:r>
    </w:p>
    <w:p w:rsidR="00C600CD" w:rsidRDefault="00DC3F2B">
      <w:pPr>
        <w:pStyle w:val="a3"/>
      </w:pPr>
      <w:bookmarkStart w:id="747" w:name="anchor5314"/>
      <w:bookmarkEnd w:id="747"/>
      <w:r>
        <w:t>4. В Федеральном реестре обеспечивается хранение документов о рождении, сформированных в форме электронного документа. В случае выдачи документа о рождении на бумажном</w:t>
      </w:r>
      <w:r>
        <w:t xml:space="preserve"> носителе сведения о рожденном ребенке и его матери вносятся в Федеральный реестр медицинской организацией в </w:t>
      </w:r>
      <w:hyperlink r:id="rId879" w:history="1">
        <w:r>
          <w:t>порядке и в сроки</w:t>
        </w:r>
      </w:hyperlink>
      <w:r>
        <w:t>, которые установлены Правительством Российской Федерации.</w:t>
      </w:r>
    </w:p>
    <w:p w:rsidR="00C600CD" w:rsidRDefault="00DC3F2B">
      <w:pPr>
        <w:pStyle w:val="a3"/>
      </w:pPr>
      <w:bookmarkStart w:id="748" w:name="anchor5315"/>
      <w:bookmarkEnd w:id="748"/>
      <w:r>
        <w:t>5. В случае наличия в государственных информационных системах сведений о матери рожденного ребенка, формирование и (или) сбор которых осуществляются органами государственной власти Российской Федерации, органами управления государственными внебюджетными фо</w:t>
      </w:r>
      <w:r>
        <w:t>ндами в соответствии с их полномочиями, установленными федеральными законами, указанные сведения и (или) информация, позволяющая идентифицировать такие сведения в государственных информационных системах, представляются органами и организациями в Федеральны</w:t>
      </w:r>
      <w:r>
        <w:t xml:space="preserve">й реестр в соответствии с </w:t>
      </w:r>
      <w:hyperlink r:id="rId880" w:history="1">
        <w:r>
          <w:t>порядком</w:t>
        </w:r>
      </w:hyperlink>
      <w:r>
        <w:t xml:space="preserve"> ведения указанного реестра.</w:t>
      </w:r>
    </w:p>
    <w:p w:rsidR="00C600CD" w:rsidRDefault="00DC3F2B">
      <w:pPr>
        <w:pStyle w:val="a3"/>
      </w:pPr>
      <w:bookmarkStart w:id="749" w:name="anchor5316"/>
      <w:bookmarkEnd w:id="749"/>
      <w:r>
        <w:t xml:space="preserve">6. Документы о рождении, которые содержатся в Федеральном реестре и в случаях, определенных </w:t>
      </w:r>
      <w:hyperlink r:id="rId881" w:history="1">
        <w:r>
          <w:t>Федеральным законом</w:t>
        </w:r>
      </w:hyperlink>
      <w:r>
        <w:t xml:space="preserve"> от 15 ноября 1997 года N 143-ФЗ "Об актах гражданского состояния", являются основанием для государственной регистрации рождения, в целях осуществления государственной регистрации рождения передаются в</w:t>
      </w:r>
      <w:r>
        <w:t xml:space="preserve"> Единый государственный реестр записей актов гражданского состояния в порядке и в сроки, которые установлены Правительством Российской Федерации.</w:t>
      </w:r>
    </w:p>
    <w:p w:rsidR="00C600CD" w:rsidRDefault="00DC3F2B">
      <w:pPr>
        <w:pStyle w:val="a3"/>
      </w:pPr>
      <w:bookmarkStart w:id="750" w:name="anchor5317"/>
      <w:bookmarkEnd w:id="750"/>
      <w:r>
        <w:t>7. Сведения о рожденном ребенке и его матери, содержащиеся в Федеральном реестре, передаются федеральному орга</w:t>
      </w:r>
      <w:r>
        <w:t xml:space="preserve">ну исполнительной власти, осуществляющему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 (его территориальным органам), в </w:t>
      </w:r>
      <w:hyperlink r:id="rId882" w:history="1">
        <w:r>
          <w:t>порядке и в сроки</w:t>
        </w:r>
      </w:hyperlink>
      <w:r>
        <w:t>, которые установлены Правительством Российской Федерации.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751" w:name="anchor54"/>
      <w:bookmarkEnd w:id="751"/>
      <w:r>
        <w:t xml:space="preserve">Статья 54 настоящего Федерального закона </w:t>
      </w:r>
      <w:hyperlink r:id="rId883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54</w:t>
      </w:r>
      <w:r>
        <w:t>. Права несовершеннолетних в сфере охраны здоровья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54 настоящего Федерального закона</w:t>
      </w:r>
    </w:p>
    <w:p w:rsidR="00C600CD" w:rsidRDefault="00DC3F2B">
      <w:pPr>
        <w:pStyle w:val="a3"/>
      </w:pPr>
      <w:bookmarkStart w:id="752" w:name="anchor541"/>
      <w:bookmarkEnd w:id="752"/>
      <w:r>
        <w:t>1. В сфере охраны здоровья несовершеннолетние имеют право на: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753" w:name="anchor5411"/>
    <w:bookmarkEnd w:id="753"/>
    <w:p w:rsidR="00C600CD" w:rsidRDefault="00DC3F2B">
      <w:pPr>
        <w:pStyle w:val="a8"/>
      </w:pPr>
      <w:r>
        <w:fldChar w:fldCharType="begin"/>
      </w:r>
      <w:r>
        <w:instrText xml:space="preserve"> HYPERLINK  "http://ivo.garant.ru/docu</w:instrText>
      </w:r>
      <w:r>
        <w:instrText xml:space="preserve">ment/redirect/71434954/501131"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июля 2016 г. N 286-ФЗ в пункт 1 части 1 статьи 54 настоящего Федерального закона внесены изменения</w:t>
      </w:r>
    </w:p>
    <w:p w:rsidR="00C600CD" w:rsidRDefault="00DC3F2B">
      <w:pPr>
        <w:pStyle w:val="a8"/>
      </w:pPr>
      <w:hyperlink r:id="rId884" w:history="1">
        <w:r>
          <w:t xml:space="preserve">См. текст пункта в предыдущей </w:t>
        </w:r>
        <w:r>
          <w:t>редакции</w:t>
        </w:r>
      </w:hyperlink>
    </w:p>
    <w:p w:rsidR="00C600CD" w:rsidRDefault="00DC3F2B">
      <w:pPr>
        <w:pStyle w:val="a3"/>
      </w:pPr>
      <w:r>
        <w:t>1) прохождение медицинских осмотров, в том числе профилактических медицинских осмотров, в связи с занятиями физической культурой и спортом, прохождение диспансеризации, диспансерного наблюдения, медицинской реабилитации, оказание медицинской помощ</w:t>
      </w:r>
      <w:r>
        <w:t>и, в том числе в период обучения и воспитания в образовательных организациях, в порядке, установленном уполномоченным федеральным органом исполнительной власти, и на условиях, установленных органами государственной власти субъектов Российской Федерации;</w:t>
      </w:r>
    </w:p>
    <w:p w:rsidR="00C600CD" w:rsidRDefault="00DC3F2B">
      <w:pPr>
        <w:pStyle w:val="a3"/>
      </w:pPr>
      <w:bookmarkStart w:id="754" w:name="anchor5412"/>
      <w:bookmarkEnd w:id="754"/>
      <w:r>
        <w:t>2)</w:t>
      </w:r>
      <w:r>
        <w:t xml:space="preserve"> оказание медицинской помощи в период оздоровления и организованного отдыха в </w:t>
      </w:r>
      <w:hyperlink r:id="rId885" w:history="1">
        <w:r>
          <w:t>порядке</w:t>
        </w:r>
      </w:hyperlink>
      <w:r>
        <w:t>, установленном уполномоченным федеральным органом исполнительной власти;</w:t>
      </w:r>
    </w:p>
    <w:p w:rsidR="00C600CD" w:rsidRDefault="00DC3F2B">
      <w:pPr>
        <w:pStyle w:val="a3"/>
      </w:pPr>
      <w:bookmarkStart w:id="755" w:name="anchor5413"/>
      <w:bookmarkEnd w:id="755"/>
      <w:r>
        <w:t>3) санитарно-гигиеническое</w:t>
      </w:r>
      <w:r>
        <w:t xml:space="preserve"> просвещение, обучение и труд в условиях, соответствующих их физиологическим особенностям и состоянию здоровья и исключающих воздействие на них неблагоприятных факторов;</w:t>
      </w:r>
    </w:p>
    <w:p w:rsidR="00C600CD" w:rsidRDefault="00DC3F2B">
      <w:pPr>
        <w:pStyle w:val="a3"/>
      </w:pPr>
      <w:bookmarkStart w:id="756" w:name="anchor5414"/>
      <w:bookmarkEnd w:id="756"/>
      <w:r>
        <w:t>4) медицинскую консультацию без взимания платы при определении профессиональной пригод</w:t>
      </w:r>
      <w:r>
        <w:t>ности в порядке и на условиях, которые установлены органами государственной власти субъектов Российской Федерации;</w:t>
      </w:r>
    </w:p>
    <w:p w:rsidR="00C600CD" w:rsidRDefault="00DC3F2B">
      <w:pPr>
        <w:pStyle w:val="a3"/>
      </w:pPr>
      <w:bookmarkStart w:id="757" w:name="anchor5415"/>
      <w:bookmarkEnd w:id="757"/>
      <w:r>
        <w:t xml:space="preserve">5) получение информации о состоянии здоровья в доступной для них форме в соответствии со </w:t>
      </w:r>
      <w:hyperlink r:id="rId886" w:history="1">
        <w:r>
          <w:t>статьей 22</w:t>
        </w:r>
      </w:hyperlink>
      <w:r>
        <w:t xml:space="preserve"> настоящего Фед</w:t>
      </w:r>
      <w:r>
        <w:t>ерального закона.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758" w:name="anchor542"/>
    <w:bookmarkEnd w:id="758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"http://ivo.garant.ru/document/redirect/70514766/5916"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в часть 2 статьи 54 настоящего Федерального закона внесены изменения</w:t>
      </w:r>
    </w:p>
    <w:p w:rsidR="00C600CD" w:rsidRDefault="00DC3F2B">
      <w:pPr>
        <w:pStyle w:val="a8"/>
      </w:pPr>
      <w:hyperlink r:id="rId887" w:history="1">
        <w:r>
          <w:t>См. текст части в предыдущей редакции</w:t>
        </w:r>
      </w:hyperlink>
    </w:p>
    <w:p w:rsidR="00C600CD" w:rsidRDefault="00DC3F2B">
      <w:pPr>
        <w:pStyle w:val="a3"/>
      </w:pPr>
      <w:r>
        <w:t>2.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</w:t>
      </w:r>
      <w:r>
        <w:t xml:space="preserve">ное согласие на медицинское вмешательство или на отказ от него в соответствии с настоящим Федеральным законом, за исключением случаев оказания им медицинской помощи в соответствии с </w:t>
      </w:r>
      <w:hyperlink r:id="rId888" w:history="1">
        <w:r>
          <w:t>частями 2</w:t>
        </w:r>
      </w:hyperlink>
      <w:r>
        <w:t xml:space="preserve"> и </w:t>
      </w:r>
      <w:hyperlink r:id="rId889" w:history="1">
        <w:r>
          <w:t>9 ст</w:t>
        </w:r>
        <w:r>
          <w:t>атьи 20</w:t>
        </w:r>
      </w:hyperlink>
      <w:r>
        <w:t xml:space="preserve"> настоящего Федерального закона.</w:t>
      </w:r>
    </w:p>
    <w:p w:rsidR="00C600CD" w:rsidRDefault="00DC3F2B">
      <w:pPr>
        <w:pStyle w:val="a3"/>
      </w:pPr>
      <w:bookmarkStart w:id="759" w:name="anchor543"/>
      <w:bookmarkEnd w:id="759"/>
      <w:r>
        <w:t xml:space="preserve">3. Дети-сироты, дети, оставшиеся без попечения родителей, и дети, находящиеся в трудной жизненной ситуации, до достижения ими возраста четырех лет включительно могут содержаться в медицинских организациях </w:t>
      </w:r>
      <w:r>
        <w:t xml:space="preserve">государственной системы здравоохранения и муниципальной системы здравоохранения в </w:t>
      </w:r>
      <w:hyperlink r:id="rId890" w:history="1">
        <w:r>
          <w:t>порядке</w:t>
        </w:r>
      </w:hyperlink>
      <w:r>
        <w:t>, установленном уполномоченным федеральным органом исполнительной власти, и на условиях, установл</w:t>
      </w:r>
      <w:r>
        <w:t>енных органами государственной власти субъектов Российской Федерации.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760" w:name="anchor544"/>
      <w:bookmarkEnd w:id="760"/>
      <w:r>
        <w:t xml:space="preserve">Статья 54 дополнена частью 4 с 29 июня 2022 г. - </w:t>
      </w:r>
      <w:hyperlink r:id="rId891" w:history="1">
        <w:r>
          <w:t>Федеральный закон</w:t>
        </w:r>
      </w:hyperlink>
      <w:r>
        <w:t xml:space="preserve"> от 30 декабря 2021 г. N </w:t>
      </w:r>
      <w:r>
        <w:t>482-ФЗ</w:t>
      </w:r>
    </w:p>
    <w:p w:rsidR="00C600CD" w:rsidRDefault="00DC3F2B">
      <w:pPr>
        <w:pStyle w:val="a3"/>
      </w:pPr>
      <w:r>
        <w:t>4. Несовершеннолетним при оказании им медицинской помощи могут быть назначены лекарственные препараты, включенные в стандарты медицинской помощи детям и клинические рекомендации и применяемые в соответствии с показателями (характеристиками) лекарств</w:t>
      </w:r>
      <w:r>
        <w:t xml:space="preserve">енного препарата, не указанными в инструкции по его применению, в соответствии с </w:t>
      </w:r>
      <w:hyperlink r:id="rId892" w:history="1">
        <w:r>
          <w:t>частью 14.1 статьи 37</w:t>
        </w:r>
      </w:hyperlink>
      <w:r>
        <w:t xml:space="preserve"> настоящего Федерального закона.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761" w:name="anchor545"/>
      <w:bookmarkEnd w:id="761"/>
      <w:r>
        <w:t xml:space="preserve">Статья 54 дополнена частью 4 с 29 июня 2022 г. - </w:t>
      </w:r>
      <w:hyperlink r:id="rId893" w:history="1">
        <w:r>
          <w:t>Федеральный закон</w:t>
        </w:r>
      </w:hyperlink>
      <w:r>
        <w:t xml:space="preserve"> от 30 декабря 2021 г. N 482-ФЗ</w:t>
      </w:r>
    </w:p>
    <w:p w:rsidR="00C600CD" w:rsidRDefault="00DC3F2B">
      <w:pPr>
        <w:pStyle w:val="a3"/>
      </w:pPr>
      <w:r>
        <w:t xml:space="preserve">5. Лица, страдающие заболеваниями или состояниями (группами заболеваний или состояний), включенными в </w:t>
      </w:r>
      <w:hyperlink r:id="rId894" w:history="1">
        <w:r>
          <w:t>перечень</w:t>
        </w:r>
      </w:hyperlink>
      <w:r>
        <w:t xml:space="preserve"> заболеваний или состояний (групп заболеваний или состояний), установленный уполномоченным федеральным органом исполнительной власти, при достижении ими совершеннолетия вправе до достижения ими возраста двадцати одного года набл</w:t>
      </w:r>
      <w:r>
        <w:t>юдаться и продолжать лечение в медицинской организации, оказывавшей им до достижения совершеннолетия медицинскую помощь при таких заболеваниях или состояниях (группах заболеваний или состояний).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762" w:name="anchor55"/>
      <w:bookmarkEnd w:id="762"/>
      <w:r>
        <w:t xml:space="preserve">Статья 55 настоящего Федерального закона </w:t>
      </w:r>
      <w:hyperlink r:id="rId895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55</w:t>
      </w:r>
      <w:r>
        <w:t>. Применение вспомогательных репродуктивных технологий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55 настоящего Федерального закона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763" w:name="anchor551"/>
      <w:bookmarkEnd w:id="763"/>
      <w:r>
        <w:t xml:space="preserve">Часть 1 изменена с 19 декабря 2022 г. - </w:t>
      </w:r>
      <w:hyperlink r:id="rId896" w:history="1">
        <w:r>
          <w:t>Федеральный закон</w:t>
        </w:r>
      </w:hyperlink>
      <w:r>
        <w:t xml:space="preserve"> от 19 декабря 2022 г. № 538-ФЗ</w:t>
      </w:r>
    </w:p>
    <w:p w:rsidR="00C600CD" w:rsidRDefault="00DC3F2B">
      <w:pPr>
        <w:pStyle w:val="a8"/>
      </w:pPr>
      <w:hyperlink r:id="rId897" w:history="1">
        <w:r>
          <w:t>См. предыдущую редакцию</w:t>
        </w:r>
      </w:hyperlink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 xml:space="preserve">Положения части 1 (в редакции </w:t>
      </w:r>
      <w:hyperlink r:id="rId898" w:history="1">
        <w:r>
          <w:t>Федерального закона</w:t>
        </w:r>
      </w:hyperlink>
      <w:r>
        <w:t xml:space="preserve"> от 19 декабря 2022 г. № 538-ФЗ) в части обязательного условия наличия зарегистрированного брака, а также гражданства РФ у одного из потенциальных родителей, либо у одино</w:t>
      </w:r>
      <w:r>
        <w:t xml:space="preserve">кой женщины, либо у суррогатной матери </w:t>
      </w:r>
      <w:hyperlink r:id="rId899" w:history="1">
        <w:r>
          <w:t>не применяются</w:t>
        </w:r>
      </w:hyperlink>
      <w:r>
        <w:t xml:space="preserve"> в отношении случаев, если суррогатная мать на момент 19 декабря 2022 г. уже вынашивает ребенка в соответствии с договором</w:t>
      </w:r>
    </w:p>
    <w:p w:rsidR="00C600CD" w:rsidRDefault="00DC3F2B">
      <w:pPr>
        <w:pStyle w:val="a3"/>
      </w:pPr>
      <w:r>
        <w:t>1. Вспомога</w:t>
      </w:r>
      <w:r>
        <w:t>тельные репродуктивные технологии представляют собой методы лечения бесплодия, при применении которых отдельные или все этапы зачатия и раннего развития эмбрионов осуществляются вне материнского организма (в том числе с использованием донорских и (или) кри</w:t>
      </w:r>
      <w:r>
        <w:t>оконсервированных половых клеток, тканей репродуктивных органов и эмбрионов), а также суррогатное материнство.</w:t>
      </w:r>
    </w:p>
    <w:p w:rsidR="00C600CD" w:rsidRDefault="00DC3F2B">
      <w:pPr>
        <w:pStyle w:val="a3"/>
      </w:pPr>
      <w:bookmarkStart w:id="764" w:name="anchor552"/>
      <w:bookmarkEnd w:id="764"/>
      <w:r>
        <w:t xml:space="preserve">2. </w:t>
      </w:r>
      <w:hyperlink r:id="rId900" w:history="1">
        <w:r>
          <w:t>Порядок</w:t>
        </w:r>
      </w:hyperlink>
      <w:r>
        <w:t xml:space="preserve"> использования вспомогательных репродуктивных технологий, </w:t>
      </w:r>
      <w:hyperlink r:id="rId901" w:history="1">
        <w:r>
          <w:t>противопоказания</w:t>
        </w:r>
      </w:hyperlink>
      <w:r>
        <w:t xml:space="preserve"> и ограничения к их применению утверждаются уполномоченным федеральным органом исполнительной власти.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765" w:name="anchor553"/>
      <w:bookmarkEnd w:id="765"/>
      <w:r>
        <w:t xml:space="preserve">Часть 3 изменена с 19 декабря 2022 г. - </w:t>
      </w:r>
      <w:hyperlink r:id="rId902" w:history="1">
        <w:r>
          <w:t>Федеральный закон</w:t>
        </w:r>
      </w:hyperlink>
      <w:r>
        <w:t xml:space="preserve"> от 19 декабря 2022 г. № 538-ФЗ</w:t>
      </w:r>
    </w:p>
    <w:p w:rsidR="00C600CD" w:rsidRDefault="00DC3F2B">
      <w:pPr>
        <w:pStyle w:val="a8"/>
      </w:pPr>
      <w:hyperlink r:id="rId903" w:history="1">
        <w:r>
          <w:t>См. предыдущую редакцию</w:t>
        </w:r>
      </w:hyperlink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 xml:space="preserve">Положения части 3 (в редакции </w:t>
      </w:r>
      <w:hyperlink r:id="rId904" w:history="1">
        <w:r>
          <w:t>Федерального закона</w:t>
        </w:r>
      </w:hyperlink>
      <w:r>
        <w:t xml:space="preserve"> от 19 декабря 2022 г. № 538-ФЗ) в части обязательного условия наличия зарегистрированного брака, а также гражданства РФ у одного из потенциальных родителей, либо у одинокой женщины, л</w:t>
      </w:r>
      <w:r>
        <w:t xml:space="preserve">ибо у суррогатной матери </w:t>
      </w:r>
      <w:hyperlink r:id="rId905" w:history="1">
        <w:r>
          <w:t>не применяются</w:t>
        </w:r>
      </w:hyperlink>
      <w:r>
        <w:t xml:space="preserve"> в отношении случаев, если суррогатная мать на момент 19 декабря 2022 г. уже вынашивает ребенка в соответствии с договором</w:t>
      </w:r>
    </w:p>
    <w:p w:rsidR="00C600CD" w:rsidRDefault="00DC3F2B">
      <w:pPr>
        <w:pStyle w:val="a3"/>
      </w:pPr>
      <w:r>
        <w:t>3. Мужчина и женщина, как</w:t>
      </w:r>
      <w:r>
        <w:t xml:space="preserve"> состоящие, так и не состоящие в браке, имеют право на применение вспомогательных репродуктивных технологий при наличии обоюдного информированного добровольного согласия на медицинское вмешательство. Право на применение вспомогательных репродуктивных техно</w:t>
      </w:r>
      <w:r>
        <w:t>логий в виде суррогатного материнства не распространяется на мужчину и женщину, которые не состоят в браке. Одинокая женщина также имеет право на применение вспомогательных репродуктивных технологий при наличии ее информированного добровольного согласия на</w:t>
      </w:r>
      <w:r>
        <w:t xml:space="preserve"> медицинское вмешательство.</w:t>
      </w:r>
    </w:p>
    <w:p w:rsidR="00C600CD" w:rsidRDefault="00DC3F2B">
      <w:pPr>
        <w:pStyle w:val="a3"/>
      </w:pPr>
      <w:bookmarkStart w:id="766" w:name="anchor554"/>
      <w:bookmarkEnd w:id="766"/>
      <w:r>
        <w:t>4. При использовании вспомогательных репродуктивных технологий выбор пола будущего ребенка не допускается, за исключением случаев возможности наследования заболеваний, связанных с полом.</w:t>
      </w:r>
    </w:p>
    <w:p w:rsidR="00C600CD" w:rsidRDefault="00DC3F2B">
      <w:pPr>
        <w:pStyle w:val="a3"/>
      </w:pPr>
      <w:bookmarkStart w:id="767" w:name="anchor555"/>
      <w:bookmarkEnd w:id="767"/>
      <w:r>
        <w:t>5. Граждане имеют право на криоконсерваци</w:t>
      </w:r>
      <w:r>
        <w:t>ю и хранение своих половых клеток, тканей репродуктивных органов и эмбрионов за счет личных средств и иных средств, предусмотренных законодательством Российской Федерации.</w:t>
      </w:r>
    </w:p>
    <w:p w:rsidR="00C600CD" w:rsidRDefault="00DC3F2B">
      <w:pPr>
        <w:pStyle w:val="a3"/>
      </w:pPr>
      <w:bookmarkStart w:id="768" w:name="anchor556"/>
      <w:bookmarkEnd w:id="768"/>
      <w:r>
        <w:t xml:space="preserve">6. Половые клетки, ткани репродуктивных органов и эмбрионы человека не могут быть </w:t>
      </w:r>
      <w:r>
        <w:t>использованы для промышленных целей.</w:t>
      </w:r>
    </w:p>
    <w:p w:rsidR="00C600CD" w:rsidRDefault="00DC3F2B">
      <w:pPr>
        <w:pStyle w:val="a3"/>
      </w:pPr>
      <w:bookmarkStart w:id="769" w:name="anchor557"/>
      <w:bookmarkEnd w:id="769"/>
      <w:r>
        <w:t>7. Быть донорами половых клеток имеют право граждане в возрасте от восемнадцати до тридцати пяти лет, физически и психически здоровые, прошедшие медико-генетическое обследование.</w:t>
      </w:r>
    </w:p>
    <w:p w:rsidR="00C600CD" w:rsidRDefault="00DC3F2B">
      <w:pPr>
        <w:pStyle w:val="a3"/>
      </w:pPr>
      <w:bookmarkStart w:id="770" w:name="anchor558"/>
      <w:bookmarkEnd w:id="770"/>
      <w:r>
        <w:t>8. При использовании донорских половых к</w:t>
      </w:r>
      <w:r>
        <w:t>леток и эмбрионов граждане имеют право на получение информации о результатах медицинского, медико-генетического обследования донора, о его расе и национальности, а также о внешних данных.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771" w:name="anchor559"/>
      <w:bookmarkEnd w:id="771"/>
      <w:r>
        <w:t xml:space="preserve">Часть 9 изменена с 19 декабря 2022 г. - </w:t>
      </w:r>
      <w:hyperlink r:id="rId906" w:history="1">
        <w:r>
          <w:t>Федеральный закон</w:t>
        </w:r>
      </w:hyperlink>
      <w:r>
        <w:t xml:space="preserve"> от 19 декабря 2022 г. № 538-ФЗ</w:t>
      </w:r>
    </w:p>
    <w:p w:rsidR="00C600CD" w:rsidRDefault="00DC3F2B">
      <w:pPr>
        <w:pStyle w:val="a8"/>
      </w:pPr>
      <w:hyperlink r:id="rId907" w:history="1">
        <w:r>
          <w:t>См. предыдущую редакцию</w:t>
        </w:r>
      </w:hyperlink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 xml:space="preserve">Положения части 9 (в редакции </w:t>
      </w:r>
      <w:hyperlink r:id="rId908" w:history="1">
        <w:r>
          <w:t>Федерального закона</w:t>
        </w:r>
      </w:hyperlink>
      <w:r>
        <w:t xml:space="preserve"> от 19 декабря 2022 г. № 538-ФЗ) в части обязательного условия наличия зарегистрированного брака, а также гражданства РФ у одного из потенциальных родителей, либо у одинокой жен</w:t>
      </w:r>
      <w:r>
        <w:t xml:space="preserve">щины, либо у суррогатной матери </w:t>
      </w:r>
      <w:hyperlink r:id="rId909" w:history="1">
        <w:r>
          <w:t>не применяются</w:t>
        </w:r>
      </w:hyperlink>
      <w:r>
        <w:t xml:space="preserve"> в отношении случаев, если суррогатная мать на момент 19 декабря 2022 г. уже вынашивает ребенка в соответствии с договором</w:t>
      </w:r>
    </w:p>
    <w:p w:rsidR="00C600CD" w:rsidRDefault="00DC3F2B">
      <w:pPr>
        <w:pStyle w:val="a3"/>
      </w:pPr>
      <w:r>
        <w:t>9. Суррогатное мат</w:t>
      </w:r>
      <w:r>
        <w:t>еринство представляет собой вынашивание и рождение ребенка (в том числе преждевременные роды) по договору о суррогатном материнстве, заключаемому между суррогатной матерью (женщиной, вынашивающей плод после переноса донорского эмбриона) и потенциальными ро</w:t>
      </w:r>
      <w:r>
        <w:t>дителями, половые клетки которых использовались для оплодотворения, для которых вынашивание и рождение ребенка невозможны по медицинским показаниям (далее - потенциальные родители (генетическая мать и генетический отец) и которые состоят в браке между собо</w:t>
      </w:r>
      <w:r>
        <w:t xml:space="preserve">й, либо одинокой женщиной, половые клетки которой использовались для оплодотворения и для которой вынашивание и рождение ребенка невозможны по медицинским показаниям (далее - одинокая женщина (генетическая мать). </w:t>
      </w:r>
      <w:hyperlink r:id="rId910" w:history="1">
        <w:r>
          <w:t>Порядок</w:t>
        </w:r>
      </w:hyperlink>
      <w:r>
        <w:t xml:space="preserve"> установления потенциальных родителей в качестве генетической матери и генетического отца, а равно одинокой женщины в качестве генетической матери определяется Правительством Росси</w:t>
      </w:r>
      <w:r>
        <w:t>йской Федерации.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772" w:name="anchor5510"/>
      <w:bookmarkEnd w:id="772"/>
      <w:r>
        <w:t xml:space="preserve">Часть 10 изменена с 19 декабря 2022 г. - </w:t>
      </w:r>
      <w:hyperlink r:id="rId911" w:history="1">
        <w:r>
          <w:t>Федеральный закон</w:t>
        </w:r>
      </w:hyperlink>
      <w:r>
        <w:t xml:space="preserve"> от 19 декабря 2022 г. № 538-ФЗ</w:t>
      </w:r>
    </w:p>
    <w:p w:rsidR="00C600CD" w:rsidRDefault="00DC3F2B">
      <w:pPr>
        <w:pStyle w:val="a8"/>
      </w:pPr>
      <w:hyperlink r:id="rId912" w:history="1">
        <w:r>
          <w:t>См. предыдущую редакцию</w:t>
        </w:r>
      </w:hyperlink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 xml:space="preserve">Положения части 10 (в редакции </w:t>
      </w:r>
      <w:hyperlink r:id="rId913" w:history="1">
        <w:r>
          <w:t>Федерального закона</w:t>
        </w:r>
      </w:hyperlink>
      <w:r>
        <w:t xml:space="preserve"> от 19 декабря 2022 г. № 538-ФЗ) в части обязательного условия наличия зарегистрированног</w:t>
      </w:r>
      <w:r>
        <w:t xml:space="preserve">о брака, а также гражданства РФ у одного из потенциальных родителей, либо у одинокой женщины, либо у суррогатной матери </w:t>
      </w:r>
      <w:hyperlink r:id="rId914" w:history="1">
        <w:r>
          <w:t>не применяются</w:t>
        </w:r>
      </w:hyperlink>
      <w:r>
        <w:t xml:space="preserve"> в отношении случаев, если суррогатная мать на момент</w:t>
      </w:r>
      <w:r>
        <w:t xml:space="preserve"> 19 декабря 2022 г. уже вынашивает ребенка в соответствии с договором</w:t>
      </w:r>
    </w:p>
    <w:p w:rsidR="00C600CD" w:rsidRDefault="00DC3F2B">
      <w:pPr>
        <w:pStyle w:val="a3"/>
      </w:pPr>
      <w:r>
        <w:t xml:space="preserve">10. Суррогатной матерью может быть женщина в возрасте от двадцати до тридцати пяти лет, имеющая гражданство Российской Федерации, имеющая не менее одного здорового собственного ребенка, </w:t>
      </w:r>
      <w:r>
        <w:t xml:space="preserve">получившая медицинское заключение об удовлетворительном состоянии здоровья, давшая письменное информированное добровольное согласие на медицинское вмешательство. Женщина, состоящая в браке, зарегистрированном в порядке, установленном </w:t>
      </w:r>
      <w:hyperlink r:id="rId915" w:history="1">
        <w:r>
          <w:t>законодательством</w:t>
        </w:r>
      </w:hyperlink>
      <w:r>
        <w:t xml:space="preserve"> Российской Федерации, может быть суррогатной матерью только с письменного согласия супруга. Суррогатная мать не может быть одновременно донором яйцеклетки.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773" w:name="anchor5511"/>
      <w:bookmarkEnd w:id="773"/>
      <w:r>
        <w:t>Статья 55 д</w:t>
      </w:r>
      <w:r>
        <w:t xml:space="preserve">ополнена частью 11 с 19 декабря 2022 г. - </w:t>
      </w:r>
      <w:hyperlink r:id="rId916" w:history="1">
        <w:r>
          <w:t>Федеральный закон</w:t>
        </w:r>
      </w:hyperlink>
      <w:r>
        <w:t xml:space="preserve"> от 19 декабря 2022 г. № 538-ФЗ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 xml:space="preserve">Положения части 11 (в редакции </w:t>
      </w:r>
      <w:hyperlink r:id="rId917" w:history="1">
        <w:r>
          <w:t>Федерального закона</w:t>
        </w:r>
      </w:hyperlink>
      <w:r>
        <w:t xml:space="preserve"> от 19 декабря 2022 г. № 538-ФЗ) в части обязательного условия наличия зарегистрированного брака, а также гражданства РФ у одного из потенциальных родителей, либо у одинокой женщины, либо у суррогатной матери </w:t>
      </w:r>
      <w:hyperlink r:id="rId918" w:history="1">
        <w:r>
          <w:t>не применяются</w:t>
        </w:r>
      </w:hyperlink>
      <w:r>
        <w:t xml:space="preserve"> в отношении случаев, если суррогатная мать на момент 19 декабря 2022 г. уже вынашивает ребенка в соответствии с договором</w:t>
      </w:r>
    </w:p>
    <w:p w:rsidR="00C600CD" w:rsidRDefault="00DC3F2B">
      <w:pPr>
        <w:pStyle w:val="a3"/>
      </w:pPr>
      <w:r>
        <w:t>11. Один из потенциальных родителей (генетическая мать или генетич</w:t>
      </w:r>
      <w:r>
        <w:t xml:space="preserve">еский отец) или оба потенциальных родителя (генетическая мать и генетический отец) либо одинокая женщина (генетическая мать), указанные в </w:t>
      </w:r>
      <w:hyperlink r:id="rId919" w:history="1">
        <w:r>
          <w:t>части 9</w:t>
        </w:r>
      </w:hyperlink>
      <w:r>
        <w:t xml:space="preserve"> настоящей статьи, должны иметь гражданство Российской Федерации.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774" w:name="anchor56"/>
      <w:bookmarkEnd w:id="774"/>
      <w:r>
        <w:t>Статья 5</w:t>
      </w:r>
      <w:r>
        <w:t xml:space="preserve">6 настоящего Федерального закона </w:t>
      </w:r>
      <w:hyperlink r:id="rId920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56</w:t>
      </w:r>
      <w:r>
        <w:t>. Искусственное прерывание беременности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56 настоящего Федерального закона</w:t>
      </w:r>
    </w:p>
    <w:p w:rsidR="00C600CD" w:rsidRDefault="00DC3F2B">
      <w:pPr>
        <w:pStyle w:val="a3"/>
      </w:pPr>
      <w:bookmarkStart w:id="775" w:name="anchor561"/>
      <w:bookmarkEnd w:id="775"/>
      <w:r>
        <w:t>1. Каждая женщина самостоятельно решает воп</w:t>
      </w:r>
      <w:r>
        <w:t xml:space="preserve">рос о материнстве. Искусственное прерывание беременности проводится по желанию женщины при наличии </w:t>
      </w:r>
      <w:hyperlink r:id="rId921" w:history="1">
        <w:r>
          <w:t>информированного добровольного согласия</w:t>
        </w:r>
      </w:hyperlink>
      <w:r>
        <w:t>.</w:t>
      </w:r>
    </w:p>
    <w:p w:rsidR="00C600CD" w:rsidRDefault="00DC3F2B">
      <w:pPr>
        <w:pStyle w:val="a3"/>
      </w:pPr>
      <w:bookmarkStart w:id="776" w:name="anchor562"/>
      <w:bookmarkEnd w:id="776"/>
      <w:r>
        <w:t>2. Искусственное прерывание беременности по ж</w:t>
      </w:r>
      <w:r>
        <w:t>еланию женщины проводится при сроке беременности до двенадцати недель.</w:t>
      </w:r>
    </w:p>
    <w:p w:rsidR="00C600CD" w:rsidRDefault="00DC3F2B">
      <w:pPr>
        <w:pStyle w:val="a3"/>
      </w:pPr>
      <w:bookmarkStart w:id="777" w:name="anchor563"/>
      <w:bookmarkEnd w:id="777"/>
      <w:r>
        <w:t>3. Искусственное прерывание беременности проводится:</w:t>
      </w:r>
    </w:p>
    <w:p w:rsidR="00C600CD" w:rsidRDefault="00DC3F2B">
      <w:pPr>
        <w:pStyle w:val="a3"/>
      </w:pPr>
      <w:bookmarkStart w:id="778" w:name="anchor5631"/>
      <w:bookmarkEnd w:id="778"/>
      <w:r>
        <w:t>1) не ранее 48 часов с момента обращения женщины в медицинскую организацию для искусственного прерывания беременности:</w:t>
      </w:r>
    </w:p>
    <w:p w:rsidR="00C600CD" w:rsidRDefault="00DC3F2B">
      <w:pPr>
        <w:pStyle w:val="a3"/>
      </w:pPr>
      <w:bookmarkStart w:id="779" w:name="anchor56311"/>
      <w:bookmarkEnd w:id="779"/>
      <w:r>
        <w:t xml:space="preserve">а) при сроке </w:t>
      </w:r>
      <w:r>
        <w:t>беременности четвертая - седьмая недели;</w:t>
      </w:r>
    </w:p>
    <w:p w:rsidR="00C600CD" w:rsidRDefault="00DC3F2B">
      <w:pPr>
        <w:pStyle w:val="a3"/>
      </w:pPr>
      <w:bookmarkStart w:id="780" w:name="anchor56312"/>
      <w:bookmarkEnd w:id="780"/>
      <w:r>
        <w:t>б) при сроке беременности одиннадцатая - двенадцатая недели, но не позднее окончания двенадцатой недели беременности;</w:t>
      </w:r>
    </w:p>
    <w:p w:rsidR="00C600CD" w:rsidRDefault="00DC3F2B">
      <w:pPr>
        <w:pStyle w:val="a3"/>
      </w:pPr>
      <w:bookmarkStart w:id="781" w:name="anchor5632"/>
      <w:bookmarkEnd w:id="781"/>
      <w:r>
        <w:t xml:space="preserve">2) не ранее семи дней с момента обращения женщины в медицинскую организацию для искусственного </w:t>
      </w:r>
      <w:r>
        <w:t>прерывания беременности при сроке беременности восьмая - десятая недели беременности.</w:t>
      </w:r>
    </w:p>
    <w:p w:rsidR="00C600CD" w:rsidRDefault="00DC3F2B">
      <w:pPr>
        <w:pStyle w:val="a3"/>
      </w:pPr>
      <w:bookmarkStart w:id="782" w:name="anchor564"/>
      <w:bookmarkEnd w:id="782"/>
      <w:r>
        <w:t>4. Искусственное прерывание беременности по социальным показаниям проводится при сроке беременности до двадцати двух недель, а при наличии медицинских показаний - независ</w:t>
      </w:r>
      <w:r>
        <w:t>имо от срока беременности.</w:t>
      </w:r>
    </w:p>
    <w:p w:rsidR="00C600CD" w:rsidRDefault="00DC3F2B">
      <w:pPr>
        <w:pStyle w:val="a3"/>
      </w:pPr>
      <w:bookmarkStart w:id="783" w:name="anchor565"/>
      <w:bookmarkEnd w:id="783"/>
      <w:r>
        <w:t xml:space="preserve">5. </w:t>
      </w:r>
      <w:hyperlink r:id="rId922" w:history="1">
        <w:r>
          <w:t>Социальные показания</w:t>
        </w:r>
      </w:hyperlink>
      <w:r>
        <w:t xml:space="preserve"> для искусственного прерывания беременности определяются Правительством Российской Федерации.</w:t>
      </w:r>
    </w:p>
    <w:p w:rsidR="00C600CD" w:rsidRDefault="00DC3F2B">
      <w:pPr>
        <w:pStyle w:val="a3"/>
      </w:pPr>
      <w:bookmarkStart w:id="784" w:name="anchor566"/>
      <w:bookmarkEnd w:id="784"/>
      <w:r>
        <w:t xml:space="preserve">6. </w:t>
      </w:r>
      <w:hyperlink r:id="rId923" w:history="1">
        <w:r>
          <w:t>Перечень</w:t>
        </w:r>
      </w:hyperlink>
      <w:r>
        <w:t xml:space="preserve"> медицинских показаний для искусственного прерывания беременности определяется уполномоченным федеральным органом исполнительной власти.</w:t>
      </w:r>
    </w:p>
    <w:p w:rsidR="00C600CD" w:rsidRDefault="00DC3F2B">
      <w:pPr>
        <w:pStyle w:val="a3"/>
      </w:pPr>
      <w:bookmarkStart w:id="785" w:name="anchor567"/>
      <w:bookmarkEnd w:id="785"/>
      <w:r>
        <w:t>7. Искусственное прерывание беременности у совершеннолетней, признанной в установле</w:t>
      </w:r>
      <w:r>
        <w:t xml:space="preserve">нном </w:t>
      </w:r>
      <w:hyperlink r:id="rId924" w:history="1">
        <w:r>
          <w:t>законом</w:t>
        </w:r>
      </w:hyperlink>
      <w:r>
        <w:t xml:space="preserve"> порядке недееспособной, если она по своему состоянию не способна выразить свою волю, возможно по решению суда, принимаемому по заявлению ее законного представителя и с участие</w:t>
      </w:r>
      <w:r>
        <w:t>м совершеннолетней, признанной в установленном законом порядке недееспособной.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786" w:name="anchor568"/>
    <w:bookmarkEnd w:id="786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"http://ivo.garant.ru/document/redirect/70700508/2"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21 июля 2014 г. N 243-ФЗ в часть 8 статьи 56 внесены изменени</w:t>
      </w:r>
      <w:r>
        <w:t>я</w:t>
      </w:r>
    </w:p>
    <w:p w:rsidR="00C600CD" w:rsidRDefault="00DC3F2B">
      <w:pPr>
        <w:pStyle w:val="a8"/>
      </w:pPr>
      <w:hyperlink r:id="rId925" w:history="1">
        <w:r>
          <w:t>См. текст части в предыдущей редакции</w:t>
        </w:r>
      </w:hyperlink>
    </w:p>
    <w:p w:rsidR="00C600CD" w:rsidRDefault="00DC3F2B">
      <w:pPr>
        <w:pStyle w:val="a3"/>
      </w:pPr>
      <w:r>
        <w:t xml:space="preserve">8. Незаконное проведение искусственного прерывания беременности влечет за собой </w:t>
      </w:r>
      <w:hyperlink r:id="rId926" w:history="1">
        <w:r>
          <w:t>административную</w:t>
        </w:r>
      </w:hyperlink>
      <w:r>
        <w:t xml:space="preserve"> или </w:t>
      </w:r>
      <w:hyperlink r:id="rId927" w:history="1">
        <w:r>
          <w:t>уголовную</w:t>
        </w:r>
      </w:hyperlink>
      <w:r>
        <w:t xml:space="preserve"> ответственность, установленную законодательством Российской Федерации.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787" w:name="anchor57"/>
      <w:bookmarkEnd w:id="787"/>
      <w:r>
        <w:t xml:space="preserve">Статья 57 настоящего Федерального закона </w:t>
      </w:r>
      <w:hyperlink r:id="rId928" w:history="1">
        <w:r>
          <w:t>вст</w:t>
        </w:r>
        <w:r>
          <w:t>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57</w:t>
      </w:r>
      <w:r>
        <w:t>. Медицинская стерилизация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57 настоящего Федерального закона</w:t>
      </w:r>
    </w:p>
    <w:p w:rsidR="00C600CD" w:rsidRDefault="00DC3F2B">
      <w:pPr>
        <w:pStyle w:val="a3"/>
      </w:pPr>
      <w:bookmarkStart w:id="788" w:name="anchor571"/>
      <w:bookmarkEnd w:id="788"/>
      <w:r>
        <w:t>1. Медицинская стерилизация как специальное медицинское вмешательство в целях лишения человека способности к воспроизводс</w:t>
      </w:r>
      <w:r>
        <w:t xml:space="preserve">тву потомства или как метод контрацепции может быть проведена только по письменному заявлению гражданина в возрасте старше тридцати пяти лет или гражданина, имеющего не менее двух детей, а при наличии медицинских показаний и информированного добровольного </w:t>
      </w:r>
      <w:r>
        <w:t>согласия гражданина - независимо от возраста и наличия детей.</w:t>
      </w:r>
    </w:p>
    <w:p w:rsidR="00C600CD" w:rsidRDefault="00DC3F2B">
      <w:pPr>
        <w:pStyle w:val="a3"/>
      </w:pPr>
      <w:bookmarkStart w:id="789" w:name="anchor572"/>
      <w:bookmarkEnd w:id="789"/>
      <w:r>
        <w:t xml:space="preserve">2. По заявлению законного представителя совершеннолетнего лица, признанного в установленном </w:t>
      </w:r>
      <w:hyperlink r:id="rId929" w:history="1">
        <w:r>
          <w:t>законом</w:t>
        </w:r>
      </w:hyperlink>
      <w:r>
        <w:t xml:space="preserve"> порядке недееспособным, ес</w:t>
      </w:r>
      <w:r>
        <w:t>ли такое лицо по своему состоянию не способно выразить свою волю, медицинская стерилизация возможна по решению суда, принимаемому с участием совершеннолетнего лица, признанного в установленном законом порядке недееспособным.</w:t>
      </w:r>
    </w:p>
    <w:p w:rsidR="00C600CD" w:rsidRDefault="00DC3F2B">
      <w:pPr>
        <w:pStyle w:val="a3"/>
      </w:pPr>
      <w:bookmarkStart w:id="790" w:name="anchor573"/>
      <w:bookmarkEnd w:id="790"/>
      <w:r>
        <w:t xml:space="preserve">3. </w:t>
      </w:r>
      <w:hyperlink r:id="rId930" w:history="1">
        <w:r>
          <w:t>Перечень</w:t>
        </w:r>
      </w:hyperlink>
      <w:r>
        <w:t xml:space="preserve"> медицинских показаний для медицинской стерилизации определяется уполномоченным федеральным органом исполнительной власти.</w:t>
      </w:r>
    </w:p>
    <w:p w:rsidR="00C600CD" w:rsidRDefault="00C600CD">
      <w:pPr>
        <w:pStyle w:val="a3"/>
      </w:pPr>
    </w:p>
    <w:p w:rsidR="00C600CD" w:rsidRDefault="00DC3F2B">
      <w:pPr>
        <w:pStyle w:val="1"/>
      </w:pPr>
      <w:bookmarkStart w:id="791" w:name="anchor170"/>
      <w:bookmarkEnd w:id="791"/>
      <w:r>
        <w:t>Глава 7. Медицинская экспертиза и медицинское освидетельствование</w:t>
      </w:r>
    </w:p>
    <w:p w:rsidR="00C600CD" w:rsidRDefault="00C600CD">
      <w:pPr>
        <w:pStyle w:val="a3"/>
      </w:pPr>
    </w:p>
    <w:p w:rsidR="00C600CD" w:rsidRDefault="00DC3F2B">
      <w:pPr>
        <w:pStyle w:val="a6"/>
      </w:pPr>
      <w:bookmarkStart w:id="792" w:name="anchor58"/>
      <w:bookmarkEnd w:id="792"/>
      <w:r>
        <w:rPr>
          <w:b/>
          <w:color w:val="26282F"/>
        </w:rPr>
        <w:t>Статья 58</w:t>
      </w:r>
      <w:r>
        <w:t>. Меди</w:t>
      </w:r>
      <w:r>
        <w:t>цинская экспертиза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58 настоящего Федерального закона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793" w:name="anchor581"/>
      <w:bookmarkEnd w:id="793"/>
      <w:r>
        <w:t xml:space="preserve">Часть 1 статьи 58 настоящего Федерального закона </w:t>
      </w:r>
      <w:hyperlink r:id="rId931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3"/>
      </w:pPr>
      <w:r>
        <w:t xml:space="preserve">1. Медицинской экспертизой является проводимое в </w:t>
      </w:r>
      <w:r>
        <w:t xml:space="preserve">установленном порядке исследование, направленное на установление состояния здоровья гражданина, в целях определения его способности осуществлять трудовую или иную деятельность, а также установления причинно-следственной связи между воздействием каких-либо </w:t>
      </w:r>
      <w:r>
        <w:t>событий, факторов и состоянием здоровья гражданина.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794" w:name="anchor582"/>
      <w:bookmarkEnd w:id="794"/>
      <w:r>
        <w:t xml:space="preserve">Часть 2 статьи 58 настоящего Федерального закона </w:t>
      </w:r>
      <w:hyperlink r:id="rId932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3"/>
      </w:pPr>
      <w:r>
        <w:t>2. В Российской Федерации проводятся следующие виды медицинских экспертиз:</w:t>
      </w:r>
    </w:p>
    <w:p w:rsidR="00C600CD" w:rsidRDefault="00DC3F2B">
      <w:pPr>
        <w:pStyle w:val="a3"/>
      </w:pPr>
      <w:bookmarkStart w:id="795" w:name="anchor5821"/>
      <w:bookmarkEnd w:id="795"/>
      <w:r>
        <w:t xml:space="preserve">1) </w:t>
      </w:r>
      <w:hyperlink r:id="rId933" w:history="1">
        <w:r>
          <w:t>экспертиза временной нетрудоспособности</w:t>
        </w:r>
      </w:hyperlink>
      <w:r>
        <w:t>;</w:t>
      </w:r>
    </w:p>
    <w:p w:rsidR="00C600CD" w:rsidRDefault="00DC3F2B">
      <w:pPr>
        <w:pStyle w:val="a3"/>
      </w:pPr>
      <w:bookmarkStart w:id="796" w:name="anchor5822"/>
      <w:bookmarkEnd w:id="796"/>
      <w:r>
        <w:t xml:space="preserve">2) </w:t>
      </w:r>
      <w:hyperlink r:id="rId934" w:history="1">
        <w:r>
          <w:t>медико-социальная экспертиза</w:t>
        </w:r>
      </w:hyperlink>
      <w:r>
        <w:t>;</w:t>
      </w:r>
    </w:p>
    <w:p w:rsidR="00C600CD" w:rsidRDefault="00DC3F2B">
      <w:pPr>
        <w:pStyle w:val="a3"/>
      </w:pPr>
      <w:bookmarkStart w:id="797" w:name="anchor5823"/>
      <w:bookmarkEnd w:id="797"/>
      <w:r>
        <w:t xml:space="preserve">3) </w:t>
      </w:r>
      <w:hyperlink r:id="rId935" w:history="1">
        <w:r>
          <w:t>военно-врачебная экспертиза</w:t>
        </w:r>
      </w:hyperlink>
      <w:r>
        <w:t>;</w:t>
      </w:r>
    </w:p>
    <w:p w:rsidR="00C600CD" w:rsidRDefault="00DC3F2B">
      <w:pPr>
        <w:pStyle w:val="a3"/>
      </w:pPr>
      <w:bookmarkStart w:id="798" w:name="anchor5824"/>
      <w:bookmarkEnd w:id="798"/>
      <w:r>
        <w:t xml:space="preserve">4) </w:t>
      </w:r>
      <w:hyperlink r:id="rId936" w:history="1">
        <w:r>
          <w:t>судебно-медицинская и судебно-психиатрическа</w:t>
        </w:r>
        <w:r>
          <w:t>я экспертизы</w:t>
        </w:r>
      </w:hyperlink>
      <w:r>
        <w:t>;</w:t>
      </w:r>
    </w:p>
    <w:p w:rsidR="00C600CD" w:rsidRDefault="00DC3F2B">
      <w:pPr>
        <w:pStyle w:val="a3"/>
      </w:pPr>
      <w:bookmarkStart w:id="799" w:name="anchor5825"/>
      <w:bookmarkEnd w:id="799"/>
      <w:r>
        <w:t xml:space="preserve">5) </w:t>
      </w:r>
      <w:hyperlink r:id="rId937" w:history="1">
        <w:r>
          <w:t>экспертиза профессиональной пригодности и экспертиза связи заболевания с профессией</w:t>
        </w:r>
      </w:hyperlink>
      <w:r>
        <w:t>;</w:t>
      </w:r>
    </w:p>
    <w:p w:rsidR="00C600CD" w:rsidRDefault="00DC3F2B">
      <w:pPr>
        <w:pStyle w:val="a3"/>
      </w:pPr>
      <w:bookmarkStart w:id="800" w:name="anchor5826"/>
      <w:bookmarkEnd w:id="800"/>
      <w:r>
        <w:t xml:space="preserve">6) </w:t>
      </w:r>
      <w:hyperlink r:id="rId938" w:history="1">
        <w:r>
          <w:t>экспертиза качества медицинской помощи</w:t>
        </w:r>
      </w:hyperlink>
      <w:r>
        <w:t>.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801" w:name="anchor583"/>
      <w:bookmarkEnd w:id="801"/>
      <w:r>
        <w:t xml:space="preserve">Часть 3 статьи 58 настоящего Федерального закона </w:t>
      </w:r>
      <w:hyperlink r:id="rId939" w:history="1">
        <w:r>
          <w:t>вступает в силу</w:t>
        </w:r>
      </w:hyperlink>
      <w:r>
        <w:t xml:space="preserve"> с 1 января 2015 г.</w:t>
      </w:r>
    </w:p>
    <w:p w:rsidR="00C600CD" w:rsidRDefault="00DC3F2B">
      <w:pPr>
        <w:pStyle w:val="a3"/>
      </w:pPr>
      <w:r>
        <w:t>3. Граждане имеют право на проведение независимой медицинской экспертизы в порядке и в случаях, которые установлены положением о независимой медицинской экспертизе, утверждаемым Правительством</w:t>
      </w:r>
      <w:r>
        <w:t xml:space="preserve"> Российской Федерации.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802" w:name="anchor584"/>
      <w:bookmarkEnd w:id="802"/>
      <w:r>
        <w:t xml:space="preserve">Часть 4 статьи 58 настоящего Федерального закона </w:t>
      </w:r>
      <w:hyperlink r:id="rId940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3"/>
      </w:pPr>
      <w:r>
        <w:t xml:space="preserve">4. В случае, предусмотренном </w:t>
      </w:r>
      <w:hyperlink r:id="rId941" w:history="1">
        <w:r>
          <w:t>статьей 61</w:t>
        </w:r>
      </w:hyperlink>
      <w:r>
        <w:t xml:space="preserve"> настоящего Федерального закона, может проводи</w:t>
      </w:r>
      <w:r>
        <w:t>ться независимая военно-врачебная экспертиза.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803" w:name="anchor59"/>
      <w:bookmarkEnd w:id="803"/>
      <w:r>
        <w:t xml:space="preserve">Статья 59 настоящего Федерального закона </w:t>
      </w:r>
      <w:hyperlink r:id="rId942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59</w:t>
      </w:r>
      <w:r>
        <w:t>. Экспертиза временной нетрудоспособности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59 настоящег</w:t>
      </w:r>
      <w:r>
        <w:t>о Федерального закона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804" w:name="anchor591"/>
      <w:bookmarkEnd w:id="804"/>
      <w:r>
        <w:t xml:space="preserve">Часть 1 изменена с 1 января 2022 г. - </w:t>
      </w:r>
      <w:hyperlink r:id="rId943" w:history="1">
        <w:r>
          <w:t>Федеральный закон</w:t>
        </w:r>
      </w:hyperlink>
      <w:r>
        <w:t xml:space="preserve"> от 30 апреля 2021 г. N 126-ФЗ</w:t>
      </w:r>
    </w:p>
    <w:p w:rsidR="00C600CD" w:rsidRDefault="00DC3F2B">
      <w:pPr>
        <w:pStyle w:val="a8"/>
      </w:pPr>
      <w:hyperlink r:id="rId944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1. Экспертиза временной нетрудоспособности граждан в связи с заболеваниями, травмами, отравлениями и иными состояниями, связанными с временной потерей трудоспособнос</w:t>
      </w:r>
      <w:r>
        <w:t>ти, лечением в санаторно-курортных организациях, при необходимости ухода за больным членом семьи, в связи с карантином, на время протезирования в стационарных условиях, в связи с беременностью и родами, при усыновлении ребенка проводится в целях определени</w:t>
      </w:r>
      <w:r>
        <w:t>я способности работника осуществлять трудовую деятельность, необходимости и сроков временного или постоянного перевода работника по состоянию здоровья на другую работу, а также принятия решения о направлении гражданина на медико-социальную экспертизу.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805" w:name="anchor592"/>
      <w:bookmarkEnd w:id="805"/>
      <w:r>
        <w:t xml:space="preserve">Часть 2 изменена с 1 января 2022 г. - </w:t>
      </w:r>
      <w:hyperlink r:id="rId945" w:history="1">
        <w:r>
          <w:t>Федеральный закон</w:t>
        </w:r>
      </w:hyperlink>
      <w:r>
        <w:t xml:space="preserve"> от 30 апреля 2021 г. N 126-ФЗ</w:t>
      </w:r>
    </w:p>
    <w:p w:rsidR="00C600CD" w:rsidRDefault="00DC3F2B">
      <w:pPr>
        <w:pStyle w:val="a8"/>
      </w:pPr>
      <w:hyperlink r:id="rId946" w:history="1">
        <w:r>
          <w:t>См. п</w:t>
        </w:r>
        <w:r>
          <w:t>редыдущую редакцию</w:t>
        </w:r>
      </w:hyperlink>
    </w:p>
    <w:p w:rsidR="00C600CD" w:rsidRDefault="00DC3F2B">
      <w:pPr>
        <w:pStyle w:val="a3"/>
      </w:pPr>
      <w:r>
        <w:t xml:space="preserve">2. Экспертиза временной нетрудоспособности проводится лечащим врачом, который 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</w:t>
      </w:r>
      <w:r>
        <w:t>пятнадцати календарных дней включительно, а в случаях, установленных уполномоченным федеральным органом исполнительной власти, - фельдшером либо зубным врачом, которые единолично формируют в форме электронного документа или в отдельных случаях выдают в фор</w:t>
      </w:r>
      <w:r>
        <w:t xml:space="preserve">ме документа на бумажном носителе </w:t>
      </w:r>
      <w:hyperlink r:id="rId947" w:history="1">
        <w:r>
          <w:t>листок</w:t>
        </w:r>
      </w:hyperlink>
      <w:r>
        <w:t xml:space="preserve"> нетрудоспособности на срок до десяти календарных дней включительно.</w:t>
      </w:r>
    </w:p>
    <w:bookmarkStart w:id="806" w:name="anchor593"/>
    <w:bookmarkEnd w:id="806"/>
    <w:p w:rsidR="00C600CD" w:rsidRDefault="00DC3F2B">
      <w:pPr>
        <w:pStyle w:val="a3"/>
      </w:pPr>
      <w:r>
        <w:fldChar w:fldCharType="begin"/>
      </w:r>
      <w:r>
        <w:instrText xml:space="preserve"> HYPERLINK  "http://ivo.garant.ru/document/redirect/70480650/0" </w:instrText>
      </w:r>
      <w:r>
        <w:fldChar w:fldCharType="separate"/>
      </w:r>
      <w:r>
        <w:t>3.</w:t>
      </w:r>
      <w:r>
        <w:fldChar w:fldCharType="end"/>
      </w:r>
      <w:r>
        <w:t xml:space="preserve"> Продлен</w:t>
      </w:r>
      <w:r>
        <w:t xml:space="preserve">ие листка нетрудоспособности на больший срок, чем указано в </w:t>
      </w:r>
      <w:hyperlink r:id="rId948" w:history="1">
        <w:r>
          <w:t>части 2</w:t>
        </w:r>
      </w:hyperlink>
      <w:r>
        <w:t xml:space="preserve"> настоящей статьи (но не более чем на пятнадцать календарных дней единовременно), осуществляется по решению врачебной комиссии, назначаемой руководителем медицин</w:t>
      </w:r>
      <w:r>
        <w:t>ской организации из числа врачей, прошедших обучение по вопросам проведения экспертизы временной нетрудоспособности.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807" w:name="anchor59031"/>
      <w:bookmarkEnd w:id="807"/>
      <w:r>
        <w:t xml:space="preserve">Часть 3.1 изменена с 1 января 2022 г. - </w:t>
      </w:r>
      <w:hyperlink r:id="rId949" w:history="1">
        <w:r>
          <w:t>Фед</w:t>
        </w:r>
        <w:r>
          <w:t>еральный закон</w:t>
        </w:r>
      </w:hyperlink>
      <w:r>
        <w:t xml:space="preserve"> от 30 апреля 2021 г. N 126-ФЗ</w:t>
      </w:r>
    </w:p>
    <w:p w:rsidR="00C600CD" w:rsidRDefault="00DC3F2B">
      <w:pPr>
        <w:pStyle w:val="a8"/>
      </w:pPr>
      <w:hyperlink r:id="rId950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3.1. Экспертиза временной нетрудоспособности в связи с беременностью и родами, при усыновлении ребенка проводится ле</w:t>
      </w:r>
      <w:r>
        <w:t>чащим врачом или в случаях, установленных уполномоченным федеральным органом исполнительной власти, фельдшером, которые единовременно формируют в форме электронного документа или в отдельных случаях выдают в форме документа на бумажном носителе листок нетр</w:t>
      </w:r>
      <w:r>
        <w:t xml:space="preserve">удоспособности в </w:t>
      </w:r>
      <w:hyperlink r:id="rId951" w:history="1">
        <w:r>
          <w:t>порядке</w:t>
        </w:r>
      </w:hyperlink>
      <w:r>
        <w:t xml:space="preserve"> и на срок, которые установлены уполномоченным федеральным органом исполнительной власти.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808" w:name="anchor59032"/>
      <w:bookmarkEnd w:id="808"/>
      <w:r>
        <w:t xml:space="preserve">Часть 3.2 изменена с 1 января 2022 г. - </w:t>
      </w:r>
      <w:hyperlink r:id="rId952" w:history="1">
        <w:r>
          <w:t>Федеральный закон</w:t>
        </w:r>
      </w:hyperlink>
      <w:r>
        <w:t xml:space="preserve"> от 30 апреля 2021 г. N 126-ФЗ</w:t>
      </w:r>
    </w:p>
    <w:p w:rsidR="00C600CD" w:rsidRDefault="00DC3F2B">
      <w:pPr>
        <w:pStyle w:val="a8"/>
      </w:pPr>
      <w:hyperlink r:id="rId953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3.2. Листок нетрудоспособности формируется в фор</w:t>
      </w:r>
      <w:r>
        <w:t xml:space="preserve">ме электронного документа, подписанного с использованием усиленной квалифицированной </w:t>
      </w:r>
      <w:hyperlink r:id="rId954" w:history="1">
        <w:r>
          <w:t>электронной подписи</w:t>
        </w:r>
      </w:hyperlink>
      <w:r>
        <w:t xml:space="preserve"> медицинским работником и медицинской организацией, или выдается в форме документа н</w:t>
      </w:r>
      <w:r>
        <w:t xml:space="preserve">а бумажном носителе в </w:t>
      </w:r>
      <w:hyperlink r:id="rId955" w:history="1">
        <w:r>
          <w:t>случаях</w:t>
        </w:r>
      </w:hyperlink>
      <w:r>
        <w:t>, установленных законодательством Российской Федерации.</w:t>
      </w:r>
    </w:p>
    <w:p w:rsidR="00C600CD" w:rsidRDefault="00DC3F2B">
      <w:pPr>
        <w:pStyle w:val="a3"/>
      </w:pPr>
      <w:bookmarkStart w:id="809" w:name="anchor594"/>
      <w:bookmarkEnd w:id="809"/>
      <w:r>
        <w:t>4. При очевидном неблагоприятном клиническом и трудовом прогнозе не позднее четырех месяцев с даты н</w:t>
      </w:r>
      <w:r>
        <w:t>ачала временной нетрудоспособности пациент направляется для прохождения медико-социальной экспертизы в целях оценки ограничения жизнедеятельности, а в случае отказа от прохождения медико-социальной экспертизы листок нетрудоспособности закрывается. При благ</w:t>
      </w:r>
      <w:r>
        <w:t>оприятном клиническом и трудовом прогнозе не позднее десяти месяцев с даты начала временной нетрудоспособности при состоянии после травм и реконструктивных операций и не позднее двенадцати месяцев при лечении туберкулеза пациент либо выписывается к занятию</w:t>
      </w:r>
      <w:r>
        <w:t xml:space="preserve"> трудовой деятельностью, либо направляется на медико-социальную экспертизу.</w:t>
      </w:r>
    </w:p>
    <w:p w:rsidR="00C600CD" w:rsidRDefault="00DC3F2B">
      <w:pPr>
        <w:pStyle w:val="a3"/>
      </w:pPr>
      <w:bookmarkStart w:id="810" w:name="anchor595"/>
      <w:bookmarkEnd w:id="810"/>
      <w:r>
        <w:t xml:space="preserve">5. При оформлении </w:t>
      </w:r>
      <w:hyperlink r:id="rId956" w:history="1">
        <w:r>
          <w:t>листка</w:t>
        </w:r>
      </w:hyperlink>
      <w:r>
        <w:t xml:space="preserve"> нетрудоспособности в целях соблюдения врачебной тайны указывается только причина врем</w:t>
      </w:r>
      <w:r>
        <w:t>енной нетрудоспособности (заболевание, травма или иная причина). По письменному заявлению гражданина в листок нетрудоспособности могут вноситься сведения о диагнозе заболевания.</w:t>
      </w:r>
    </w:p>
    <w:p w:rsidR="00C600CD" w:rsidRDefault="00DC3F2B">
      <w:pPr>
        <w:pStyle w:val="a3"/>
      </w:pPr>
      <w:bookmarkStart w:id="811" w:name="anchor596"/>
      <w:bookmarkEnd w:id="811"/>
      <w:r>
        <w:t xml:space="preserve">6. </w:t>
      </w:r>
      <w:hyperlink r:id="rId957" w:history="1">
        <w:r>
          <w:t>Порядок</w:t>
        </w:r>
      </w:hyperlink>
      <w:r>
        <w:t xml:space="preserve"> проведения экспертизы временной нетрудоспособности устанавливается уполномоченным федеральным органом исполнительной власти.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812" w:name="anchor597"/>
      <w:bookmarkEnd w:id="812"/>
      <w:r>
        <w:t xml:space="preserve">Часть 7 изменена с 1 января 2023 г. - </w:t>
      </w:r>
      <w:hyperlink r:id="rId958" w:history="1">
        <w:r>
          <w:t>Федеральный закон</w:t>
        </w:r>
      </w:hyperlink>
      <w:r>
        <w:t xml:space="preserve"> от 28 декабря 2022 г. № 569-ФЗ</w:t>
      </w:r>
    </w:p>
    <w:p w:rsidR="00C600CD" w:rsidRDefault="00DC3F2B">
      <w:pPr>
        <w:pStyle w:val="a8"/>
      </w:pPr>
      <w:hyperlink r:id="rId959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7. Фонд пенсионного и социального страхования Российской Федерации в целях оценки обоснованности расхо</w:t>
      </w:r>
      <w:r>
        <w:t xml:space="preserve">дования средств обязательного социального страхования на выплату пособий по временной нетрудоспособности, по беременности и родам в </w:t>
      </w:r>
      <w:hyperlink r:id="rId960" w:history="1">
        <w:r>
          <w:t>порядке</w:t>
        </w:r>
      </w:hyperlink>
      <w:r>
        <w:t>, установленном уполномоченным федеральным орг</w:t>
      </w:r>
      <w:r>
        <w:t xml:space="preserve">аном исполнительной власти, вправе осуществлять проверку соблюдения </w:t>
      </w:r>
      <w:hyperlink r:id="rId961" w:history="1">
        <w:r>
          <w:t>порядка</w:t>
        </w:r>
      </w:hyperlink>
      <w:r>
        <w:t xml:space="preserve"> выдачи, продления и оформления листков нетрудоспособности.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813" w:name="anchor60"/>
      <w:bookmarkEnd w:id="813"/>
      <w:r>
        <w:t xml:space="preserve">Статья 60 настоящего Федерального закона </w:t>
      </w:r>
      <w:hyperlink r:id="rId962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60</w:t>
      </w:r>
      <w:r>
        <w:t>. Медико-социальная экспертиза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60 настоящего Федерального закона</w:t>
      </w:r>
    </w:p>
    <w:p w:rsidR="00C600CD" w:rsidRDefault="00DC3F2B">
      <w:pPr>
        <w:pStyle w:val="a3"/>
      </w:pPr>
      <w:bookmarkStart w:id="814" w:name="anchor601"/>
      <w:bookmarkEnd w:id="814"/>
      <w:r>
        <w:t>1. Медико-социальная экспертиза проводится в целях определения потребностей освидетел</w:t>
      </w:r>
      <w:r>
        <w:t>ьствуемого лица в мерах социальной защиты, включая реабилитацию, федеральными учреждениями медико-социальной экспертизы на основе оценки ограничений жизнедеятельности, вызванных стойким расстройством функций организма.</w:t>
      </w:r>
    </w:p>
    <w:p w:rsidR="00C600CD" w:rsidRDefault="00DC3F2B">
      <w:pPr>
        <w:pStyle w:val="a3"/>
      </w:pPr>
      <w:bookmarkStart w:id="815" w:name="anchor602"/>
      <w:bookmarkEnd w:id="815"/>
      <w:r>
        <w:t>2. Медико-социальная экспертиза прово</w:t>
      </w:r>
      <w:r>
        <w:t xml:space="preserve">дится в соответствии с </w:t>
      </w:r>
      <w:hyperlink r:id="rId963" w:history="1">
        <w:r>
          <w:t>законодательством</w:t>
        </w:r>
      </w:hyperlink>
      <w:r>
        <w:t xml:space="preserve"> Российской Федерации о социальной защите инвалидов.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816" w:name="anchor61"/>
      <w:bookmarkEnd w:id="816"/>
      <w:r>
        <w:t xml:space="preserve">Статья 61 настоящего Федерального закона </w:t>
      </w:r>
      <w:hyperlink r:id="rId964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61</w:t>
      </w:r>
      <w:r>
        <w:t>. Военно-врачебная экспертиза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61 настоящего Федерального закона</w:t>
      </w:r>
    </w:p>
    <w:p w:rsidR="00C600CD" w:rsidRDefault="00DC3F2B">
      <w:pPr>
        <w:pStyle w:val="a3"/>
      </w:pPr>
      <w:bookmarkStart w:id="817" w:name="anchor6101"/>
      <w:bookmarkEnd w:id="817"/>
      <w:r>
        <w:t>1. Военно-врачебная экспертиза проводится в целях:</w:t>
      </w:r>
    </w:p>
    <w:p w:rsidR="00C600CD" w:rsidRDefault="00DC3F2B">
      <w:pPr>
        <w:pStyle w:val="a3"/>
      </w:pPr>
      <w:bookmarkStart w:id="818" w:name="anchor6111"/>
      <w:bookmarkEnd w:id="818"/>
      <w:r>
        <w:t xml:space="preserve">1) определения годности к военной службе (приравненной к ней службе), обучению </w:t>
      </w:r>
      <w:r>
        <w:t>(службе) по конкретным военно-учетным специальностям (специальностям в соответствии с занимаемой должностью);</w:t>
      </w:r>
    </w:p>
    <w:p w:rsidR="00C600CD" w:rsidRDefault="00DC3F2B">
      <w:pPr>
        <w:pStyle w:val="a3"/>
      </w:pPr>
      <w:bookmarkStart w:id="819" w:name="anchor6112"/>
      <w:bookmarkEnd w:id="819"/>
      <w:r>
        <w:t>2) установления причинной связи увечий (ранений, травм, контузий), заболеваний у военнослужащих (приравненных к ним лиц, граждан, призванных на во</w:t>
      </w:r>
      <w:r>
        <w:t>енные сборы) и граждан, уволенных с военной службы (приравненной к ней службы, военных сборов), с прохождением военной службы (приравненной к ней службы);</w:t>
      </w:r>
    </w:p>
    <w:p w:rsidR="00C600CD" w:rsidRDefault="00DC3F2B">
      <w:pPr>
        <w:pStyle w:val="a3"/>
      </w:pPr>
      <w:bookmarkStart w:id="820" w:name="anchor6113"/>
      <w:bookmarkEnd w:id="820"/>
      <w:r>
        <w:t>3) решения других вопросов, предусмотренных законодательством Российской Федерации.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</w:t>
      </w:r>
      <w:r>
        <w:rPr>
          <w:sz w:val="16"/>
        </w:rPr>
        <w:t>енениях:</w:t>
      </w:r>
    </w:p>
    <w:p w:rsidR="00C600CD" w:rsidRDefault="00DC3F2B">
      <w:pPr>
        <w:pStyle w:val="a8"/>
      </w:pPr>
      <w:bookmarkStart w:id="821" w:name="anchor6102"/>
      <w:bookmarkEnd w:id="821"/>
      <w:r>
        <w:t xml:space="preserve">Часть 2 изменена с 31 января 2019 г. - </w:t>
      </w:r>
      <w:hyperlink r:id="rId965" w:history="1">
        <w:r>
          <w:t>Федеральный закон</w:t>
        </w:r>
      </w:hyperlink>
      <w:r>
        <w:t xml:space="preserve"> от 3 августа 2018 г. N 309-ФЗ</w:t>
      </w:r>
    </w:p>
    <w:p w:rsidR="00C600CD" w:rsidRDefault="00DC3F2B">
      <w:pPr>
        <w:pStyle w:val="a8"/>
      </w:pPr>
      <w:hyperlink r:id="rId966" w:history="1">
        <w:r>
          <w:t>См. предыдущую редакци</w:t>
        </w:r>
        <w:r>
          <w:t>ю</w:t>
        </w:r>
      </w:hyperlink>
    </w:p>
    <w:p w:rsidR="00C600CD" w:rsidRDefault="00DC3F2B">
      <w:pPr>
        <w:pStyle w:val="a3"/>
      </w:pPr>
      <w:r>
        <w:t xml:space="preserve">2. </w:t>
      </w:r>
      <w:hyperlink r:id="rId967" w:history="1">
        <w:r>
          <w:t>Положение</w:t>
        </w:r>
      </w:hyperlink>
      <w:r>
        <w:t xml:space="preserve"> о военно-врачебной экспертизе, предусматривающее порядок проведения военно-врачебной экспертизы в федеральных органах исполнительной власти и федеральных государственных </w:t>
      </w:r>
      <w:r>
        <w:t xml:space="preserve">органах, в которых </w:t>
      </w:r>
      <w:hyperlink r:id="rId968" w:history="1">
        <w:r>
          <w:t>федеральным законом</w:t>
        </w:r>
      </w:hyperlink>
      <w:r>
        <w:t xml:space="preserve"> предусмотрена военная служба (приравненная к ней служба), и в создаваемых на военное время специальных формированиях, в том числе порядок проведения м</w:t>
      </w:r>
      <w:r>
        <w:t>едицинского обследования и медицинского освидетельствования граждан при постановке их на воинский учет, призыве на военную службу, поступлении на военную службу по контракту или приравненную к ней службу, поступлении в военные профессиональные образователь</w:t>
      </w:r>
      <w:r>
        <w:t>ные организации или военные образовательные организации высшего образования, призыве на военные сборы, граждан, ранее признанных ограниченно годными к военной службе по состоянию здоровья, граждан, проходящих альтернативную гражданскую службу, а также треб</w:t>
      </w:r>
      <w:r>
        <w:t>ования к состоянию здоровья граждан, подлежащих призыву на военную службу, изъявивших желание заключить с Министерством обороны Российской Федерации договор об обучении в военном учебном центре при федеральной государственной образовательной организации вы</w:t>
      </w:r>
      <w:r>
        <w:t>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сержантов, старшин запаса либо программе военной подготовки солдат, матросов запаса, призываемых на военные сбор</w:t>
      </w:r>
      <w:r>
        <w:t>ы (проходящих военные сборы), поступающих на военную службу по контракту или приравненную к ней службу, в военные профессиональные образовательные организации или военные образовательные организации высшего образования, военнослужащих и граждан, пребывающи</w:t>
      </w:r>
      <w:r>
        <w:t>х в запасе, утверждается Правительством Российской Федерации. При этом медицинское освидетельствование граждан, изъявивших желание заключить с Министерством обороны Российской Федерации договор об обучении в военном учебном центре при федеральной государст</w:t>
      </w:r>
      <w:r>
        <w:t>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сержантов, старшин запаса либо программе военной подготовки солдат, матросо</w:t>
      </w:r>
      <w:r>
        <w:t>в запаса, осуществляется в порядке, предусмотренном указанным Положением.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822" w:name="anchor6103"/>
    <w:bookmarkEnd w:id="822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"http://ivo.garant.ru/document/redirect/71709008/3"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1 июля 2017 г. N 154-ФЗ в часть 3 статьи 61 настоящего Федеральног</w:t>
      </w:r>
      <w:r>
        <w:t xml:space="preserve">о закона внесены изменения, </w:t>
      </w:r>
      <w:hyperlink r:id="rId969" w:history="1">
        <w:r>
          <w:t>распространяющиеся</w:t>
        </w:r>
      </w:hyperlink>
      <w:r>
        <w:t xml:space="preserve"> на правоотношения, возникшие с 1 января 2017 г.</w:t>
      </w:r>
    </w:p>
    <w:p w:rsidR="00C600CD" w:rsidRDefault="00DC3F2B">
      <w:pPr>
        <w:pStyle w:val="a8"/>
      </w:pPr>
      <w:hyperlink r:id="rId970" w:history="1">
        <w:r>
          <w:t>См. текст части в преды</w:t>
        </w:r>
        <w:r>
          <w:t>дущей редакции</w:t>
        </w:r>
      </w:hyperlink>
    </w:p>
    <w:p w:rsidR="00C600CD" w:rsidRDefault="00DC3F2B">
      <w:pPr>
        <w:pStyle w:val="a3"/>
      </w:pPr>
      <w:r>
        <w:t xml:space="preserve">3. Требования к состоянию здоровья граждан, за исключением указанных в </w:t>
      </w:r>
      <w:hyperlink r:id="rId971" w:history="1">
        <w:r>
          <w:t>части 4</w:t>
        </w:r>
      </w:hyperlink>
      <w:r>
        <w:t xml:space="preserve"> настоящей статьи, устанавливаются соответствующими федеральными органами исполнительной власти и федеральными государственными органа</w:t>
      </w:r>
      <w:r>
        <w:t>ми, в которых граждане проходят военную службу (приравненную к ней службу).</w:t>
      </w:r>
    </w:p>
    <w:p w:rsidR="00C600CD" w:rsidRDefault="00DC3F2B">
      <w:pPr>
        <w:pStyle w:val="a3"/>
      </w:pPr>
      <w:bookmarkStart w:id="823" w:name="anchor6104"/>
      <w:bookmarkEnd w:id="823"/>
      <w:r>
        <w:t>4. Требования к состоянию здоровья граждан, направляемых на альтернативную гражданскую службу или проходящих альтернативную гражданскую службу, аналогичны требованиям, предъявляемы</w:t>
      </w:r>
      <w:r>
        <w:t>м к гражданам, призываемым на военную службу или проходящим военную службу по призыву.</w:t>
      </w:r>
    </w:p>
    <w:p w:rsidR="00C600CD" w:rsidRDefault="00DC3F2B">
      <w:pPr>
        <w:pStyle w:val="a3"/>
      </w:pPr>
      <w:bookmarkStart w:id="824" w:name="anchor6105"/>
      <w:bookmarkEnd w:id="824"/>
      <w:r>
        <w:t>5. Заключения военно-врачебной экспертизы являются обязательными для исполнения должностными лицами на территории Российской Федерации.</w:t>
      </w:r>
    </w:p>
    <w:p w:rsidR="00C600CD" w:rsidRDefault="00DC3F2B">
      <w:pPr>
        <w:pStyle w:val="a3"/>
      </w:pPr>
      <w:bookmarkStart w:id="825" w:name="anchor6106"/>
      <w:bookmarkEnd w:id="825"/>
      <w:r>
        <w:t>6. При несогласии граждан с заклю</w:t>
      </w:r>
      <w:r>
        <w:t xml:space="preserve">чением военно-врачебной экспертизы по их заявлению проводится независимая военно-врачебная экспертиза. </w:t>
      </w:r>
      <w:hyperlink r:id="rId972" w:history="1">
        <w:r>
          <w:t>Положение</w:t>
        </w:r>
      </w:hyperlink>
      <w:r>
        <w:t xml:space="preserve"> о независимой военно-врачебной экспертизе утверждается Правительством Ро</w:t>
      </w:r>
      <w:r>
        <w:t>ссийской Федерации.</w:t>
      </w:r>
    </w:p>
    <w:p w:rsidR="00C600CD" w:rsidRDefault="00DC3F2B">
      <w:pPr>
        <w:pStyle w:val="a3"/>
      </w:pPr>
      <w:bookmarkStart w:id="826" w:name="anchor6107"/>
      <w:bookmarkEnd w:id="826"/>
      <w:r>
        <w:t>7. Экспертиза признается независимой, если проводящие ее эксперт либо члены экспертной комиссии не находятся в служебной или иной зависимости от учреждения или комиссии, проводивших военно-врачебную экспертизу, а также от органов, учреж</w:t>
      </w:r>
      <w:r>
        <w:t>дений, должностных лиц и граждан, заинтересованных в результатах независимой военно-врачебной экспертизы.</w:t>
      </w:r>
    </w:p>
    <w:p w:rsidR="00C600CD" w:rsidRDefault="00DC3F2B">
      <w:pPr>
        <w:pStyle w:val="a3"/>
      </w:pPr>
      <w:bookmarkStart w:id="827" w:name="anchor6108"/>
      <w:bookmarkEnd w:id="827"/>
      <w:r>
        <w:t>8. При проведении независимой военно-врачебной экспертизы гражданам предоставляется право выбора экспертного учреждения и экспертов.</w:t>
      </w:r>
    </w:p>
    <w:p w:rsidR="00C600CD" w:rsidRDefault="00DC3F2B">
      <w:pPr>
        <w:pStyle w:val="a3"/>
      </w:pPr>
      <w:bookmarkStart w:id="828" w:name="anchor6109"/>
      <w:bookmarkEnd w:id="828"/>
      <w:r>
        <w:t>9. В случаях, уст</w:t>
      </w:r>
      <w:r>
        <w:t>ановленных законодательством Российской Федерации, прохождение и проведение военно-врачебной экспертизы являются обязательными.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829" w:name="anchor62"/>
      <w:bookmarkEnd w:id="829"/>
      <w:r>
        <w:t xml:space="preserve">Статья 62 настоящего Федерального закона </w:t>
      </w:r>
      <w:hyperlink r:id="rId973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62</w:t>
      </w:r>
      <w:r>
        <w:t>. Суд</w:t>
      </w:r>
      <w:r>
        <w:t>ебно-медицинская и судебно-психиатрическая экспертизы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62 настоящего Федерального закона</w:t>
      </w:r>
    </w:p>
    <w:p w:rsidR="00C600CD" w:rsidRDefault="00DC3F2B">
      <w:pPr>
        <w:pStyle w:val="a3"/>
      </w:pPr>
      <w:bookmarkStart w:id="830" w:name="anchor621"/>
      <w:bookmarkEnd w:id="830"/>
      <w:r>
        <w:t xml:space="preserve">1. Судебно-медицинская и судебно-психиатрическая экспертизы проводятся в целях установления обстоятельств, подлежащих доказыванию по </w:t>
      </w:r>
      <w:r>
        <w:t xml:space="preserve">конкретному делу, в медицинских организациях экспертами в соответствии с </w:t>
      </w:r>
      <w:hyperlink r:id="rId974" w:history="1">
        <w:r>
          <w:t>законодательством</w:t>
        </w:r>
      </w:hyperlink>
      <w:r>
        <w:t xml:space="preserve"> Российской Федерации о государственной судебно-экспертной деятельности.</w:t>
      </w:r>
    </w:p>
    <w:p w:rsidR="00C600CD" w:rsidRDefault="00DC3F2B">
      <w:pPr>
        <w:pStyle w:val="a3"/>
      </w:pPr>
      <w:bookmarkStart w:id="831" w:name="anchor622"/>
      <w:bookmarkEnd w:id="831"/>
      <w:r>
        <w:t>2. Порядок проведения суде</w:t>
      </w:r>
      <w:r>
        <w:t xml:space="preserve">бно-медицинской и судебно-психиатрической экспертиз и </w:t>
      </w:r>
      <w:hyperlink r:id="rId975" w:history="1">
        <w:r>
          <w:t>порядок</w:t>
        </w:r>
      </w:hyperlink>
      <w:r>
        <w:t xml:space="preserve"> определения степени тяжести вреда, причиненного здоровью человека, устанавливаются уполномоченным федеральным органом испол</w:t>
      </w:r>
      <w:r>
        <w:t>нительной власти.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832" w:name="anchor63"/>
      <w:bookmarkEnd w:id="832"/>
      <w:r>
        <w:t xml:space="preserve">Статья 63 настоящего Федерального закона </w:t>
      </w:r>
      <w:hyperlink r:id="rId976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63.</w:t>
      </w:r>
      <w:r>
        <w:t xml:space="preserve"> Экспертиза профессиональной пригодности и экспертиза связи заболевания с профессией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</w:t>
      </w:r>
      <w:r>
        <w:t>тье 63 настоящего Федерального закона</w:t>
      </w:r>
    </w:p>
    <w:p w:rsidR="00C600CD" w:rsidRDefault="00DC3F2B">
      <w:pPr>
        <w:pStyle w:val="a3"/>
      </w:pPr>
      <w:bookmarkStart w:id="833" w:name="anchor631"/>
      <w:bookmarkEnd w:id="833"/>
      <w:r>
        <w:t>1. Экспертиза профессиональной пригодности проводится в целях определения соответствия состояния здоровья работника возможности выполнения им отдельных видов работ.</w:t>
      </w:r>
    </w:p>
    <w:p w:rsidR="00C600CD" w:rsidRDefault="00DC3F2B">
      <w:pPr>
        <w:pStyle w:val="a3"/>
      </w:pPr>
      <w:bookmarkStart w:id="834" w:name="anchor632"/>
      <w:bookmarkEnd w:id="834"/>
      <w:r>
        <w:t>2. Экспертиза профессиональной пригодности проводится</w:t>
      </w:r>
      <w:r>
        <w:t xml:space="preserve"> врачебной комиссией медицинской организации с привлечением врачей-специалистов по результатам предварительных медицинских осмотров и периодических медицинских осмотров. По результатам экспертизы профессиональной пригодности врачебная комиссия выносит меди</w:t>
      </w:r>
      <w:r>
        <w:t>цинское заключение о пригодности или непригодности работника к выполнению отдельных видов работ.</w:t>
      </w:r>
    </w:p>
    <w:p w:rsidR="00C600CD" w:rsidRDefault="00DC3F2B">
      <w:pPr>
        <w:pStyle w:val="a3"/>
      </w:pPr>
      <w:bookmarkStart w:id="835" w:name="anchor633"/>
      <w:bookmarkEnd w:id="835"/>
      <w:r>
        <w:t xml:space="preserve">3. </w:t>
      </w:r>
      <w:hyperlink r:id="rId977" w:history="1">
        <w:r>
          <w:t>Порядок</w:t>
        </w:r>
      </w:hyperlink>
      <w:r>
        <w:t xml:space="preserve"> проведения экспертизы профессиональной пригодности, </w:t>
      </w:r>
      <w:hyperlink r:id="rId978" w:history="1">
        <w:r>
          <w:t>форма</w:t>
        </w:r>
      </w:hyperlink>
      <w:r>
        <w:t xml:space="preserve"> медицинского заключения о пригодности или непригодности к выполнению отдельных видов работ устанавливаются уполномоченным федеральным органом исполнительной власти.</w:t>
      </w:r>
    </w:p>
    <w:p w:rsidR="00C600CD" w:rsidRDefault="00DC3F2B">
      <w:pPr>
        <w:pStyle w:val="a3"/>
      </w:pPr>
      <w:bookmarkStart w:id="836" w:name="anchor634"/>
      <w:bookmarkEnd w:id="836"/>
      <w:r>
        <w:t>4. Экспертиза связи заболевания с профе</w:t>
      </w:r>
      <w:r>
        <w:t>ссией проводится в целях установления причинно-следственной связи заболевания с профессиональной деятельностью.</w:t>
      </w:r>
    </w:p>
    <w:p w:rsidR="00C600CD" w:rsidRDefault="00DC3F2B">
      <w:pPr>
        <w:pStyle w:val="a3"/>
      </w:pPr>
      <w:bookmarkStart w:id="837" w:name="anchor635"/>
      <w:bookmarkEnd w:id="837"/>
      <w:r>
        <w:t>5. Экспертиза связи заболевания с профессией проводится специализированной медицинской организацией или специализированным структурным подраздел</w:t>
      </w:r>
      <w:r>
        <w:t>ением медицинской организации в области профессиональной патологии при выявлении профессионального заболевания. По результатам экспертизы связи заболевания с профессией выносится медицинское заключение о наличии или об отсутствии профессионального заболева</w:t>
      </w:r>
      <w:r>
        <w:t>ния.</w:t>
      </w:r>
    </w:p>
    <w:p w:rsidR="00C600CD" w:rsidRDefault="00DC3F2B">
      <w:pPr>
        <w:pStyle w:val="a3"/>
      </w:pPr>
      <w:bookmarkStart w:id="838" w:name="anchor636"/>
      <w:bookmarkEnd w:id="838"/>
      <w:r>
        <w:t xml:space="preserve">6. </w:t>
      </w:r>
      <w:hyperlink r:id="rId979" w:history="1">
        <w:r>
          <w:t>Порядок</w:t>
        </w:r>
      </w:hyperlink>
      <w:r>
        <w:t xml:space="preserve"> проведения экспертизы связи заболевания с профессией и </w:t>
      </w:r>
      <w:hyperlink r:id="rId980" w:history="1">
        <w:r>
          <w:t>форма</w:t>
        </w:r>
      </w:hyperlink>
      <w:r>
        <w:t xml:space="preserve"> медицинского заключения о наличии или</w:t>
      </w:r>
      <w:r>
        <w:t xml:space="preserve"> об отсутствии профессионального заболевания устанавливаются уполномоченным федеральным органом исполнительной власти.</w:t>
      </w:r>
    </w:p>
    <w:p w:rsidR="00C600CD" w:rsidRDefault="00C600CD">
      <w:pPr>
        <w:pStyle w:val="a3"/>
      </w:pPr>
    </w:p>
    <w:p w:rsidR="00C600CD" w:rsidRDefault="00DC3F2B">
      <w:pPr>
        <w:pStyle w:val="a6"/>
      </w:pPr>
      <w:bookmarkStart w:id="839" w:name="anchor64"/>
      <w:bookmarkEnd w:id="839"/>
      <w:r>
        <w:rPr>
          <w:b/>
          <w:color w:val="26282F"/>
        </w:rPr>
        <w:t>Статья 64</w:t>
      </w:r>
      <w:r>
        <w:t>. Экспертиза качества медицинской помощи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64 настоящего Федерального закона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840" w:name="anchor641"/>
      <w:bookmarkEnd w:id="840"/>
      <w:r>
        <w:t>Часть 1 ста</w:t>
      </w:r>
      <w:r>
        <w:t xml:space="preserve">тьи 64 настоящего Федерального закона </w:t>
      </w:r>
      <w:hyperlink r:id="rId981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3"/>
      </w:pPr>
      <w:r>
        <w:t>1. Экспертиза качества медицинской помощи проводится в целях выявления нарушений при оказании медицинской помощи, в том числе оценки своевременности ее ок</w:t>
      </w:r>
      <w:r>
        <w:t>азания, правильности выбора методов профилактики, диагностики, лечения и реабилитации, степени достижения запланированного результата.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841" w:name="anchor642"/>
      <w:bookmarkEnd w:id="841"/>
      <w:r>
        <w:t xml:space="preserve">Часть 2 изменена с 1 января 2022 г. - </w:t>
      </w:r>
      <w:hyperlink r:id="rId982" w:history="1">
        <w:r>
          <w:t>Федеральный закон</w:t>
        </w:r>
      </w:hyperlink>
      <w:r>
        <w:t xml:space="preserve"> от 25 декабря 2018 г. N 489-ФЗ</w:t>
      </w:r>
    </w:p>
    <w:p w:rsidR="00C600CD" w:rsidRDefault="00DC3F2B">
      <w:pPr>
        <w:pStyle w:val="a8"/>
      </w:pPr>
      <w:hyperlink r:id="rId983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2. </w:t>
      </w:r>
      <w:hyperlink r:id="rId984" w:history="1">
        <w:r>
          <w:t>Критерии</w:t>
        </w:r>
      </w:hyperlink>
      <w:r>
        <w:t xml:space="preserve"> оценки качества мед</w:t>
      </w:r>
      <w:r>
        <w:t>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842" w:name="anchor643"/>
      <w:bookmarkEnd w:id="842"/>
      <w:r>
        <w:t xml:space="preserve">Часть 3 изменена с 1 января 2022 г. - </w:t>
      </w:r>
      <w:hyperlink r:id="rId985" w:history="1">
        <w:r>
          <w:t>Федеральный закон</w:t>
        </w:r>
      </w:hyperlink>
      <w:r>
        <w:t xml:space="preserve"> от 25 декабря 2018 г. N 489-ФЗ</w:t>
      </w:r>
    </w:p>
    <w:p w:rsidR="00C600CD" w:rsidRDefault="00DC3F2B">
      <w:pPr>
        <w:pStyle w:val="a8"/>
      </w:pPr>
      <w:hyperlink r:id="rId986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3. Эксп</w:t>
      </w:r>
      <w:r>
        <w:t xml:space="preserve">ертиза качества медицинской помощи, оказываемой в рамках программ обязательного медицинского страхования, проводится на основании критериев оценки качества медицинской помощи, утвержденных в соответствии с </w:t>
      </w:r>
      <w:hyperlink r:id="rId987" w:history="1">
        <w:r>
          <w:t>частью 2</w:t>
        </w:r>
      </w:hyperlink>
      <w:r>
        <w:t xml:space="preserve"> настоящей ста</w:t>
      </w:r>
      <w:r>
        <w:t xml:space="preserve">тьи, в соответствии с </w:t>
      </w:r>
      <w:hyperlink r:id="rId988" w:history="1">
        <w:r>
          <w:t>законодательством</w:t>
        </w:r>
      </w:hyperlink>
      <w:r>
        <w:t xml:space="preserve"> Российской Федерации об обязательном медицинском страховании.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843" w:name="anchor644"/>
      <w:bookmarkEnd w:id="843"/>
      <w:r>
        <w:t xml:space="preserve">Часть 4 изменена с 1 января 2022 г. - </w:t>
      </w:r>
      <w:hyperlink r:id="rId989" w:history="1">
        <w:r>
          <w:t>Федеральный закон</w:t>
        </w:r>
      </w:hyperlink>
      <w:r>
        <w:t xml:space="preserve"> от 25 декабря 2018 г. N 489-ФЗ</w:t>
      </w:r>
    </w:p>
    <w:p w:rsidR="00C600CD" w:rsidRDefault="00DC3F2B">
      <w:pPr>
        <w:pStyle w:val="a8"/>
      </w:pPr>
      <w:hyperlink r:id="rId990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4. Экспертиза качества медицинской помощи, за исключением </w:t>
      </w:r>
      <w:r>
        <w:t xml:space="preserve">медицинской помощи, оказываемой в соответствии с </w:t>
      </w:r>
      <w:hyperlink r:id="rId991" w:history="1">
        <w:r>
          <w:t>законодательством</w:t>
        </w:r>
      </w:hyperlink>
      <w:r>
        <w:t xml:space="preserve"> Российской Федерации об обязательном медицинском страховании, осуществляется в </w:t>
      </w:r>
      <w:hyperlink r:id="rId992" w:history="1">
        <w:r>
          <w:t>порядке</w:t>
        </w:r>
      </w:hyperlink>
      <w:r>
        <w:t xml:space="preserve">, установленном уполномоченным федеральным органом исполнительной власти на основании критериев оценки качества медицинской помощи, утвержденных в соответствии с </w:t>
      </w:r>
      <w:hyperlink r:id="rId993" w:history="1">
        <w:r>
          <w:t>частью 2</w:t>
        </w:r>
      </w:hyperlink>
      <w:r>
        <w:t xml:space="preserve"> настоящей статьи.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</w:t>
      </w:r>
      <w:r>
        <w:rPr>
          <w:sz w:val="16"/>
        </w:rPr>
        <w:t>АРАНТ:</w:t>
      </w:r>
    </w:p>
    <w:p w:rsidR="00C600CD" w:rsidRDefault="00DC3F2B">
      <w:pPr>
        <w:pStyle w:val="a5"/>
      </w:pPr>
      <w:bookmarkStart w:id="844" w:name="anchor65"/>
      <w:bookmarkEnd w:id="844"/>
      <w:r>
        <w:t xml:space="preserve">Статья 65 настоящего Федерального закона </w:t>
      </w:r>
      <w:hyperlink r:id="rId994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65</w:t>
      </w:r>
      <w:r>
        <w:t>. Медицинское освидетельствование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65 настоящего Федерального закона</w:t>
      </w:r>
    </w:p>
    <w:p w:rsidR="00C600CD" w:rsidRDefault="00DC3F2B">
      <w:pPr>
        <w:pStyle w:val="a3"/>
      </w:pPr>
      <w:bookmarkStart w:id="845" w:name="anchor651"/>
      <w:bookmarkEnd w:id="845"/>
      <w:r>
        <w:t>1. Медицинское освидетельствование</w:t>
      </w:r>
      <w:r>
        <w:t xml:space="preserve"> лица представляет собой совокупность методов медицинского осмотра и медицинских исследований, направленных на подтверждение такого состояния здоровья человека, которое влечет за собой наступление юридически значимых последствий.</w:t>
      </w:r>
    </w:p>
    <w:p w:rsidR="00C600CD" w:rsidRDefault="00DC3F2B">
      <w:pPr>
        <w:pStyle w:val="a3"/>
      </w:pPr>
      <w:bookmarkStart w:id="846" w:name="anchor652"/>
      <w:bookmarkEnd w:id="846"/>
      <w:r>
        <w:t>2. Видами медицинского осв</w:t>
      </w:r>
      <w:r>
        <w:t>идетельствования являются:</w:t>
      </w:r>
    </w:p>
    <w:p w:rsidR="00C600CD" w:rsidRDefault="00DC3F2B">
      <w:pPr>
        <w:pStyle w:val="a3"/>
      </w:pPr>
      <w:bookmarkStart w:id="847" w:name="anchor6521"/>
      <w:bookmarkEnd w:id="847"/>
      <w:r>
        <w:t xml:space="preserve">1) </w:t>
      </w:r>
      <w:hyperlink r:id="rId995" w:history="1">
        <w:r>
          <w:t>освидетельствование</w:t>
        </w:r>
      </w:hyperlink>
      <w:r>
        <w:t xml:space="preserve"> на состояние опьянения (алкогольного, наркотического или иного токсического);</w:t>
      </w:r>
    </w:p>
    <w:p w:rsidR="00C600CD" w:rsidRDefault="00DC3F2B">
      <w:pPr>
        <w:pStyle w:val="a3"/>
      </w:pPr>
      <w:bookmarkStart w:id="848" w:name="anchor6522"/>
      <w:bookmarkEnd w:id="848"/>
      <w:r>
        <w:t xml:space="preserve">2) психиатрическое </w:t>
      </w:r>
      <w:hyperlink r:id="rId996" w:history="1">
        <w:r>
          <w:t>освидетельствование</w:t>
        </w:r>
      </w:hyperlink>
      <w:r>
        <w:t>;</w:t>
      </w:r>
    </w:p>
    <w:p w:rsidR="00C600CD" w:rsidRDefault="00DC3F2B">
      <w:pPr>
        <w:pStyle w:val="a3"/>
      </w:pPr>
      <w:bookmarkStart w:id="849" w:name="anchor6523"/>
      <w:bookmarkEnd w:id="849"/>
      <w:r>
        <w:t xml:space="preserve">3) </w:t>
      </w:r>
      <w:hyperlink r:id="rId997" w:history="1">
        <w:r>
          <w:t>освидетельствование</w:t>
        </w:r>
      </w:hyperlink>
      <w:r>
        <w:t xml:space="preserve"> на наличие </w:t>
      </w:r>
      <w:hyperlink r:id="rId998" w:history="1">
        <w:r>
          <w:t>медицинских противопоказаний</w:t>
        </w:r>
      </w:hyperlink>
      <w:r>
        <w:t xml:space="preserve"> </w:t>
      </w:r>
      <w:r>
        <w:t>к управлению транспортным средством;</w:t>
      </w:r>
    </w:p>
    <w:p w:rsidR="00C600CD" w:rsidRDefault="00DC3F2B">
      <w:pPr>
        <w:pStyle w:val="a3"/>
      </w:pPr>
      <w:bookmarkStart w:id="850" w:name="anchor6524"/>
      <w:bookmarkEnd w:id="850"/>
      <w:r>
        <w:t xml:space="preserve">4) </w:t>
      </w:r>
      <w:hyperlink r:id="rId999" w:history="1">
        <w:r>
          <w:t>освидетельствование</w:t>
        </w:r>
      </w:hyperlink>
      <w:r>
        <w:t xml:space="preserve"> на наличие медицинских противопоказаний к владению оружием;</w:t>
      </w:r>
    </w:p>
    <w:p w:rsidR="00C600CD" w:rsidRDefault="00DC3F2B">
      <w:pPr>
        <w:pStyle w:val="a3"/>
      </w:pPr>
      <w:bookmarkStart w:id="851" w:name="anchor6525"/>
      <w:bookmarkEnd w:id="851"/>
      <w:r>
        <w:t>5) иные виды медицинского освидетельствования, установленные зако</w:t>
      </w:r>
      <w:r>
        <w:t>нодательством Российской Федерации.</w:t>
      </w:r>
    </w:p>
    <w:p w:rsidR="00C600CD" w:rsidRDefault="00DC3F2B">
      <w:pPr>
        <w:pStyle w:val="a3"/>
      </w:pPr>
      <w:bookmarkStart w:id="852" w:name="anchor653"/>
      <w:bookmarkEnd w:id="852"/>
      <w:r>
        <w:t>3. Финансовое обеспечение медицинского освидетельствования осуществляется в соответствии с законодательством Российской Федерации.</w:t>
      </w:r>
    </w:p>
    <w:p w:rsidR="00C600CD" w:rsidRDefault="00DC3F2B">
      <w:pPr>
        <w:pStyle w:val="a3"/>
      </w:pPr>
      <w:bookmarkStart w:id="853" w:name="anchor654"/>
      <w:bookmarkEnd w:id="853"/>
      <w:r>
        <w:t>4. Медицинское освидетельствование проводится в медицинских организациях в порядке, устан</w:t>
      </w:r>
      <w:r>
        <w:t>овленном уполномоченным федеральным органом исполнительной власти.</w:t>
      </w:r>
    </w:p>
    <w:p w:rsidR="00C600CD" w:rsidRDefault="00DC3F2B">
      <w:pPr>
        <w:pStyle w:val="a3"/>
      </w:pPr>
      <w:bookmarkStart w:id="854" w:name="anchor655"/>
      <w:bookmarkEnd w:id="854"/>
      <w:r>
        <w:t xml:space="preserve">5. Психиатрическое освидетельствование проводится в соответствии с </w:t>
      </w:r>
      <w:hyperlink r:id="rId1000" w:history="1">
        <w:r>
          <w:t>законодательством</w:t>
        </w:r>
      </w:hyperlink>
      <w:r>
        <w:t xml:space="preserve"> Российской Федерации о психиатрическ</w:t>
      </w:r>
      <w:r>
        <w:t>ой помощи и гарантиях прав граждан при ее оказании.</w:t>
      </w:r>
    </w:p>
    <w:p w:rsidR="00C600CD" w:rsidRDefault="00C600CD">
      <w:pPr>
        <w:pStyle w:val="a3"/>
      </w:pPr>
    </w:p>
    <w:p w:rsidR="00C600CD" w:rsidRDefault="00DC3F2B">
      <w:pPr>
        <w:pStyle w:val="1"/>
      </w:pPr>
      <w:bookmarkStart w:id="855" w:name="anchor180"/>
      <w:bookmarkEnd w:id="855"/>
      <w:r>
        <w:t>Глава 8. Медицинские мероприятия, осуществляемые в связи со смертью человека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856" w:name="anchor66"/>
      <w:bookmarkEnd w:id="856"/>
      <w:r>
        <w:t xml:space="preserve">Статья 66 настоящего Федерального закона </w:t>
      </w:r>
      <w:hyperlink r:id="rId1001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66</w:t>
      </w:r>
      <w:r>
        <w:t xml:space="preserve">. </w:t>
      </w:r>
      <w:r>
        <w:t>Определение момента смерти человека и прекращения реанимационных мероприятий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66 настоящего Федерального закона</w:t>
      </w:r>
    </w:p>
    <w:p w:rsidR="00C600CD" w:rsidRDefault="00DC3F2B">
      <w:pPr>
        <w:pStyle w:val="a3"/>
      </w:pPr>
      <w:bookmarkStart w:id="857" w:name="anchor661"/>
      <w:bookmarkEnd w:id="857"/>
      <w:r>
        <w:t>1. Моментом смерти человека является момент смерти его мозга или его биологической смерти (необратимой гибели че</w:t>
      </w:r>
      <w:r>
        <w:t>ловека).</w:t>
      </w:r>
    </w:p>
    <w:p w:rsidR="00C600CD" w:rsidRDefault="00DC3F2B">
      <w:pPr>
        <w:pStyle w:val="a3"/>
      </w:pPr>
      <w:bookmarkStart w:id="858" w:name="anchor662"/>
      <w:bookmarkEnd w:id="858"/>
      <w:r>
        <w:t>2. Смерть мозга наступает при полном и необратимом прекращении всех его функций, регистрируемом при работающем сердце и искусственной вентиляции легких.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859" w:name="anchor663"/>
    <w:bookmarkEnd w:id="859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"http://ivo.garant.ru/document/redirect/70514766/5919"</w:instrText>
      </w:r>
      <w:r>
        <w:instrText xml:space="preserve">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в часть 3 статьи 66 настоящего Федерального закона внесены изменения</w:t>
      </w:r>
    </w:p>
    <w:p w:rsidR="00C600CD" w:rsidRDefault="00DC3F2B">
      <w:pPr>
        <w:pStyle w:val="a8"/>
      </w:pPr>
      <w:hyperlink r:id="rId1002" w:history="1">
        <w:r>
          <w:t>См. текст части в предыдущей редакции</w:t>
        </w:r>
      </w:hyperlink>
    </w:p>
    <w:p w:rsidR="00C600CD" w:rsidRDefault="00DC3F2B">
      <w:pPr>
        <w:pStyle w:val="a3"/>
      </w:pPr>
      <w:r>
        <w:t>3. Диагноз смерти мозга уста</w:t>
      </w:r>
      <w:r>
        <w:t>навливается консилиумом врачей в медицинской организации, в которой находится пациент. В состав консилиума врачей должны быть включены анестезиолог-реаниматолог и невролог, имеющие опыт работы по специальности не менее чем пять лет. В состав консилиума вра</w:t>
      </w:r>
      <w:r>
        <w:t>чей не могут быть включены специалисты, принимающие участие в изъятии и трансплантации (пересадке) органов и (или) тканей.</w:t>
      </w:r>
    </w:p>
    <w:p w:rsidR="00C600CD" w:rsidRDefault="00DC3F2B">
      <w:pPr>
        <w:pStyle w:val="a3"/>
      </w:pPr>
      <w:bookmarkStart w:id="860" w:name="anchor664"/>
      <w:bookmarkEnd w:id="860"/>
      <w:r>
        <w:t>4. Биологическая смерть человека устанавливается на основании наличия ранних и (или) поздних трупных изменений.</w:t>
      </w:r>
    </w:p>
    <w:p w:rsidR="00C600CD" w:rsidRDefault="00DC3F2B">
      <w:pPr>
        <w:pStyle w:val="a3"/>
      </w:pPr>
      <w:bookmarkStart w:id="861" w:name="anchor665"/>
      <w:bookmarkEnd w:id="861"/>
      <w:r>
        <w:t>5. Констатация биолог</w:t>
      </w:r>
      <w:r>
        <w:t>ической смерти человека осуществляется медицинским работником (врачом или фельдшером).</w:t>
      </w:r>
    </w:p>
    <w:p w:rsidR="00C600CD" w:rsidRDefault="00DC3F2B">
      <w:pPr>
        <w:pStyle w:val="a3"/>
      </w:pPr>
      <w:bookmarkStart w:id="862" w:name="anchor666"/>
      <w:bookmarkEnd w:id="862"/>
      <w:r>
        <w:t>6. Реанимационные мероприятия прекращаются в случае признания их абсолютно бесперспективными, а именно:</w:t>
      </w:r>
    </w:p>
    <w:p w:rsidR="00C600CD" w:rsidRDefault="00DC3F2B">
      <w:pPr>
        <w:pStyle w:val="a3"/>
      </w:pPr>
      <w:bookmarkStart w:id="863" w:name="anchor6661"/>
      <w:bookmarkEnd w:id="863"/>
      <w:r>
        <w:t xml:space="preserve">1) при констатации смерти человека на основании смерти головного </w:t>
      </w:r>
      <w:r>
        <w:t>мозга, в том числе на фоне неэффективного применения полного комплекса реанимационных мероприятий, направленных на поддержание жизни;</w:t>
      </w:r>
    </w:p>
    <w:p w:rsidR="00C600CD" w:rsidRDefault="00DC3F2B">
      <w:pPr>
        <w:pStyle w:val="a3"/>
      </w:pPr>
      <w:bookmarkStart w:id="864" w:name="anchor6662"/>
      <w:bookmarkEnd w:id="864"/>
      <w:r>
        <w:t>2) при неэффективности реанимационных мероприятий, направленных на восстановление жизненно важных функций, в течение тридц</w:t>
      </w:r>
      <w:r>
        <w:t>ати минут;</w:t>
      </w:r>
    </w:p>
    <w:p w:rsidR="00C600CD" w:rsidRDefault="00DC3F2B">
      <w:pPr>
        <w:pStyle w:val="a3"/>
      </w:pPr>
      <w:bookmarkStart w:id="865" w:name="anchor6663"/>
      <w:bookmarkEnd w:id="865"/>
      <w:r>
        <w:t>3) при отсутствии у новорожденного сердцебиения по истечении десяти минут с начала проведения реанимационных мероприятий (искусственной вентиляции легких, массажа сердца, введения лекарственных препаратов).</w:t>
      </w:r>
    </w:p>
    <w:p w:rsidR="00C600CD" w:rsidRDefault="00DC3F2B">
      <w:pPr>
        <w:pStyle w:val="a3"/>
      </w:pPr>
      <w:bookmarkStart w:id="866" w:name="anchor667"/>
      <w:bookmarkEnd w:id="866"/>
      <w:r>
        <w:t>7. Реанимационные мероприятия не прово</w:t>
      </w:r>
      <w:r>
        <w:t>дятся:</w:t>
      </w:r>
    </w:p>
    <w:p w:rsidR="00C600CD" w:rsidRDefault="00DC3F2B">
      <w:pPr>
        <w:pStyle w:val="a3"/>
      </w:pPr>
      <w:bookmarkStart w:id="867" w:name="anchor6671"/>
      <w:bookmarkEnd w:id="867"/>
      <w:r>
        <w:t>1) при состоянии клинической смерти (остановке жизненно важных функций организма человека (кровообращения и дыхания) потенциально обратимого характера на фоне отсутствия признаков смерти мозга) на фоне прогрессирования достоверно установленных неизл</w:t>
      </w:r>
      <w:r>
        <w:t>ечимых заболеваний или неизлечимых последствий острой травмы, несовместимых с жизнью;</w:t>
      </w:r>
    </w:p>
    <w:p w:rsidR="00C600CD" w:rsidRDefault="00DC3F2B">
      <w:pPr>
        <w:pStyle w:val="a3"/>
      </w:pPr>
      <w:bookmarkStart w:id="868" w:name="anchor6672"/>
      <w:bookmarkEnd w:id="868"/>
      <w:r>
        <w:t>2) при наличии признаков биологической смерти человека.</w:t>
      </w:r>
    </w:p>
    <w:p w:rsidR="00C600CD" w:rsidRDefault="00DC3F2B">
      <w:pPr>
        <w:pStyle w:val="a3"/>
      </w:pPr>
      <w:bookmarkStart w:id="869" w:name="anchor668"/>
      <w:bookmarkEnd w:id="869"/>
      <w:r>
        <w:t xml:space="preserve">8. </w:t>
      </w:r>
      <w:hyperlink r:id="rId1003" w:history="1">
        <w:r>
          <w:t>Порядок</w:t>
        </w:r>
      </w:hyperlink>
      <w:r>
        <w:t xml:space="preserve"> определения момента смерти челове</w:t>
      </w:r>
      <w:r>
        <w:t xml:space="preserve">ка, в том числе критерии и процедура установления смерти человека, </w:t>
      </w:r>
      <w:hyperlink r:id="rId1004" w:history="1">
        <w:r>
          <w:t>порядок</w:t>
        </w:r>
      </w:hyperlink>
      <w:r>
        <w:t xml:space="preserve"> прекращения реанимационных мероприятий и </w:t>
      </w:r>
      <w:hyperlink r:id="rId1005" w:history="1">
        <w:r>
          <w:t>форма</w:t>
        </w:r>
      </w:hyperlink>
      <w:r>
        <w:t xml:space="preserve"> протокола установления смерти человека определяются Правительством Российской Федерации.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 xml:space="preserve">См. </w:t>
      </w:r>
      <w:hyperlink r:id="rId1006" w:history="1">
        <w:r>
          <w:t>Порядок</w:t>
        </w:r>
      </w:hyperlink>
      <w:r>
        <w:t xml:space="preserve"> установления диагноза смерти мозга человека, утвержденный </w:t>
      </w:r>
      <w:hyperlink r:id="rId1007" w:history="1">
        <w:r>
          <w:t>приказом</w:t>
        </w:r>
      </w:hyperlink>
      <w:r>
        <w:t xml:space="preserve"> Минздрава России от 25 декабря 2014 г. N 908н</w:t>
      </w:r>
    </w:p>
    <w:p w:rsidR="00C600CD" w:rsidRDefault="00DC3F2B">
      <w:pPr>
        <w:pStyle w:val="a5"/>
      </w:pPr>
      <w:r>
        <w:t xml:space="preserve">См. </w:t>
      </w:r>
      <w:hyperlink r:id="rId1008" w:history="1">
        <w:r>
          <w:t>Инструкцию</w:t>
        </w:r>
      </w:hyperlink>
      <w:r>
        <w:t xml:space="preserve"> по определению критериев и порядка определения момента смерти ч</w:t>
      </w:r>
      <w:r>
        <w:t xml:space="preserve">еловека, прекращения реанимационных мероприятий, утвержденную </w:t>
      </w:r>
      <w:hyperlink r:id="rId1009" w:history="1">
        <w:r>
          <w:t>приказом</w:t>
        </w:r>
      </w:hyperlink>
      <w:r>
        <w:t xml:space="preserve"> Минздрава России от 4 марта 2003 г. N 73</w:t>
      </w:r>
    </w:p>
    <w:p w:rsidR="00C600CD" w:rsidRDefault="00C600CD">
      <w:pPr>
        <w:pStyle w:val="a5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870" w:name="anchor67"/>
      <w:bookmarkEnd w:id="870"/>
      <w:r>
        <w:t xml:space="preserve">Статья 67 настоящего Федерального закона </w:t>
      </w:r>
      <w:hyperlink r:id="rId1010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67</w:t>
      </w:r>
      <w:r>
        <w:t>. Проведение патолого-анатомических вскрытий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67 настоящего Федерального закона</w:t>
      </w:r>
    </w:p>
    <w:p w:rsidR="00C600CD" w:rsidRDefault="00DC3F2B">
      <w:pPr>
        <w:pStyle w:val="a3"/>
      </w:pPr>
      <w:bookmarkStart w:id="871" w:name="anchor671"/>
      <w:bookmarkEnd w:id="871"/>
      <w:r>
        <w:t xml:space="preserve">1. Патолого-анатомические вскрытия проводятся врачами соответствующей специальности в целях </w:t>
      </w:r>
      <w:r>
        <w:t>получения данных о причине смерти человека и диагнозе заболевания.</w:t>
      </w:r>
    </w:p>
    <w:p w:rsidR="00C600CD" w:rsidRDefault="00DC3F2B">
      <w:pPr>
        <w:pStyle w:val="a3"/>
      </w:pPr>
      <w:bookmarkStart w:id="872" w:name="anchor672"/>
      <w:bookmarkEnd w:id="872"/>
      <w:r>
        <w:t xml:space="preserve">2. </w:t>
      </w:r>
      <w:hyperlink r:id="rId1011" w:history="1">
        <w:r>
          <w:t>Порядок</w:t>
        </w:r>
      </w:hyperlink>
      <w:r>
        <w:t xml:space="preserve"> проведения патолого-анатомических вскрытий определяется уполномоченным федеральным органом исполнительной в</w:t>
      </w:r>
      <w:r>
        <w:t>ласти.</w:t>
      </w:r>
    </w:p>
    <w:bookmarkStart w:id="873" w:name="anchor673"/>
    <w:bookmarkEnd w:id="873"/>
    <w:p w:rsidR="00C600CD" w:rsidRDefault="00DC3F2B">
      <w:pPr>
        <w:pStyle w:val="a3"/>
      </w:pPr>
      <w:r>
        <w:fldChar w:fldCharType="begin"/>
      </w:r>
      <w:r>
        <w:instrText xml:space="preserve"> HYPERLINK  "http://ivo.garant.ru/document/redirect/73864754/0" </w:instrText>
      </w:r>
      <w:r>
        <w:fldChar w:fldCharType="separate"/>
      </w:r>
      <w:r>
        <w:t>3.</w:t>
      </w:r>
      <w:r>
        <w:fldChar w:fldCharType="end"/>
      </w:r>
      <w:r>
        <w:t xml:space="preserve"> По религиозным мотивам при наличии письменного заявления супруга или близкого родственника (детей, родителей, усыновленных, усыновителей, родных братьев и родных сестер, внуков, д</w:t>
      </w:r>
      <w:r>
        <w:t>едушки, бабушки), а при их отсутствии иных родственников либо законного представителя умершего или при волеизъявлении самого умершего, сделанном им при жизни, патолого-анатомическое вскрытие не производится, за исключением случаев:</w:t>
      </w:r>
    </w:p>
    <w:p w:rsidR="00C600CD" w:rsidRDefault="00DC3F2B">
      <w:pPr>
        <w:pStyle w:val="a3"/>
      </w:pPr>
      <w:bookmarkStart w:id="874" w:name="anchor6731"/>
      <w:bookmarkEnd w:id="874"/>
      <w:r>
        <w:t>1) подозрения на насильс</w:t>
      </w:r>
      <w:r>
        <w:t>твенную смерть;</w:t>
      </w:r>
    </w:p>
    <w:p w:rsidR="00C600CD" w:rsidRDefault="00DC3F2B">
      <w:pPr>
        <w:pStyle w:val="a3"/>
      </w:pPr>
      <w:bookmarkStart w:id="875" w:name="anchor6732"/>
      <w:bookmarkEnd w:id="875"/>
      <w:r>
        <w:t>2) невозможности установления заключительного клинического диагноза заболевания, приведшего к смерти, и (или) непосредственной причины смерти;</w:t>
      </w:r>
    </w:p>
    <w:p w:rsidR="00C600CD" w:rsidRDefault="00DC3F2B">
      <w:pPr>
        <w:pStyle w:val="a3"/>
      </w:pPr>
      <w:bookmarkStart w:id="876" w:name="anchor6733"/>
      <w:bookmarkEnd w:id="876"/>
      <w:r>
        <w:t>3) оказания умершему пациенту медицинской организацией медицинской помощи в стационарных условиях</w:t>
      </w:r>
      <w:r>
        <w:t xml:space="preserve"> менее одних суток;</w:t>
      </w:r>
    </w:p>
    <w:p w:rsidR="00C600CD" w:rsidRDefault="00DC3F2B">
      <w:pPr>
        <w:pStyle w:val="a3"/>
      </w:pPr>
      <w:bookmarkStart w:id="877" w:name="anchor6734"/>
      <w:bookmarkEnd w:id="877"/>
      <w:r>
        <w:t>4) подозрения на передозировку или непереносимость лекарственных препаратов или диагностических препаратов;</w:t>
      </w:r>
    </w:p>
    <w:p w:rsidR="00C600CD" w:rsidRDefault="00DC3F2B">
      <w:pPr>
        <w:pStyle w:val="a3"/>
      </w:pPr>
      <w:bookmarkStart w:id="878" w:name="anchor6735"/>
      <w:bookmarkEnd w:id="878"/>
      <w:r>
        <w:t>5) смерти:</w:t>
      </w:r>
    </w:p>
    <w:p w:rsidR="00C600CD" w:rsidRDefault="00DC3F2B">
      <w:pPr>
        <w:pStyle w:val="a3"/>
      </w:pPr>
      <w:bookmarkStart w:id="879" w:name="anchor67351"/>
      <w:bookmarkEnd w:id="879"/>
      <w:r>
        <w:t xml:space="preserve">а) связанной с проведением профилактических, диагностических, инструментальных, анестезиологических, реанимационных, </w:t>
      </w:r>
      <w:r>
        <w:t>лечебных мероприятий, во время или после операции переливания крови и (или) ее компонентов;</w:t>
      </w:r>
    </w:p>
    <w:p w:rsidR="00C600CD" w:rsidRDefault="00DC3F2B">
      <w:pPr>
        <w:pStyle w:val="a3"/>
      </w:pPr>
      <w:bookmarkStart w:id="880" w:name="anchor67352"/>
      <w:bookmarkEnd w:id="880"/>
      <w:r>
        <w:t>б) от инфекционного заболевания или при подозрении на него;</w:t>
      </w:r>
    </w:p>
    <w:p w:rsidR="00C600CD" w:rsidRDefault="00DC3F2B">
      <w:pPr>
        <w:pStyle w:val="a3"/>
      </w:pPr>
      <w:bookmarkStart w:id="881" w:name="anchor67353"/>
      <w:bookmarkEnd w:id="881"/>
      <w:r>
        <w:t>в) от онкологического заболевания при отсутствии гистологической верификации опухоли;</w:t>
      </w:r>
    </w:p>
    <w:p w:rsidR="00C600CD" w:rsidRDefault="00DC3F2B">
      <w:pPr>
        <w:pStyle w:val="a3"/>
      </w:pPr>
      <w:bookmarkStart w:id="882" w:name="anchor67354"/>
      <w:bookmarkEnd w:id="882"/>
      <w:r>
        <w:t>г) от заболевания,</w:t>
      </w:r>
      <w:r>
        <w:t xml:space="preserve"> связанного с последствиями экологической катастрофы;</w:t>
      </w:r>
    </w:p>
    <w:p w:rsidR="00C600CD" w:rsidRDefault="00DC3F2B">
      <w:pPr>
        <w:pStyle w:val="a3"/>
      </w:pPr>
      <w:bookmarkStart w:id="883" w:name="anchor67355"/>
      <w:bookmarkEnd w:id="883"/>
      <w:r>
        <w:t>д) беременных, рожениц, родильниц (включая последний день послеродового периода) и детей в возрасте до двадцати восьми дней жизни включительно;</w:t>
      </w:r>
    </w:p>
    <w:p w:rsidR="00C600CD" w:rsidRDefault="00DC3F2B">
      <w:pPr>
        <w:pStyle w:val="a3"/>
      </w:pPr>
      <w:bookmarkStart w:id="884" w:name="anchor6736"/>
      <w:bookmarkEnd w:id="884"/>
      <w:r>
        <w:t>6) рождения мертвого ребенка;</w:t>
      </w:r>
    </w:p>
    <w:p w:rsidR="00C600CD" w:rsidRDefault="00DC3F2B">
      <w:pPr>
        <w:pStyle w:val="a3"/>
      </w:pPr>
      <w:bookmarkStart w:id="885" w:name="anchor6737"/>
      <w:bookmarkEnd w:id="885"/>
      <w:r>
        <w:t>7) необходимости судебно-мед</w:t>
      </w:r>
      <w:r>
        <w:t>ицинского исследования.</w:t>
      </w:r>
    </w:p>
    <w:p w:rsidR="00C600CD" w:rsidRDefault="00DC3F2B">
      <w:pPr>
        <w:pStyle w:val="a3"/>
      </w:pPr>
      <w:bookmarkStart w:id="886" w:name="anchor674"/>
      <w:bookmarkEnd w:id="886"/>
      <w:r>
        <w:t>4. При проведении патолого-анатомического вскрытия гистологический, биохимический, микробиологический и другие необходимые методы исследований отдельных органов, тканей умершего или их частей являются неотъемлемой частью диагностиче</w:t>
      </w:r>
      <w:r>
        <w:t>ского процесса в целях выявления причин смерти человека, осложнений основного заболевания и сопутствующего заболевания, его состояния. Волеизъявление умершего, высказанное при его жизни, либо письменное заявление супруга, близкого родственника (детей, роди</w:t>
      </w:r>
      <w:r>
        <w:t>телей, усыновленных, усыновителей, родных братьев и родных сестер, внуков, дедушки, бабушки), а при их отсутствии иных родственников либо законного представителя умершего о проведении таких исследований не требуется.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887" w:name="anchor675"/>
      <w:bookmarkEnd w:id="887"/>
      <w:r>
        <w:t>Часть 5 измен</w:t>
      </w:r>
      <w:r>
        <w:t xml:space="preserve">ена с 1 июля 2021 г. - </w:t>
      </w:r>
      <w:hyperlink r:id="rId1012" w:history="1">
        <w:r>
          <w:t>Федеральный закон</w:t>
        </w:r>
      </w:hyperlink>
      <w:r>
        <w:t xml:space="preserve"> от 11 июня 2021 г. N 170-ФЗ</w:t>
      </w:r>
    </w:p>
    <w:p w:rsidR="00C600CD" w:rsidRDefault="00DC3F2B">
      <w:pPr>
        <w:pStyle w:val="a8"/>
      </w:pPr>
      <w:hyperlink r:id="rId1013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5. Заключение о причи</w:t>
      </w:r>
      <w:r>
        <w:t>не смерти и диагнозе заболевания выдается супругу, близкому родственнику (детям, родителям, усыновленным, усыновителям, родным братьям и родным сестрам, внукам, дедушке, бабушке), а при их отсутствии иным родственникам либо законному представителю умершего</w:t>
      </w:r>
      <w:r>
        <w:t>, правоохранительным органам, органу, осуществляющему федеральный государственный контроль качества и безопасности медицинской деятельности, и органу, осуществляющему федеральный контроль качества и условий предоставления медицинской помощи, по их требован</w:t>
      </w:r>
      <w:r>
        <w:t>ию.</w:t>
      </w:r>
    </w:p>
    <w:p w:rsidR="00C600CD" w:rsidRDefault="00DC3F2B">
      <w:pPr>
        <w:pStyle w:val="a3"/>
      </w:pPr>
      <w:bookmarkStart w:id="888" w:name="anchor676"/>
      <w:bookmarkEnd w:id="888"/>
      <w:r>
        <w:t>6. Супругу, близкому родственнику (детям, родителям, усыновленным, усыновителям, родным братьям и родным сестрам, внукам, дедушке, бабушке), а при их отсутствии иным родственникам либо законному представителю умершего предоставляется право пригласить в</w:t>
      </w:r>
      <w:r>
        <w:t>рача-специалиста (при наличии его согласия) для участия в патолого-анатомическом вскрытии.</w:t>
      </w:r>
    </w:p>
    <w:p w:rsidR="00C600CD" w:rsidRDefault="00DC3F2B">
      <w:pPr>
        <w:pStyle w:val="a3"/>
      </w:pPr>
      <w:bookmarkStart w:id="889" w:name="anchor677"/>
      <w:bookmarkEnd w:id="889"/>
      <w:r>
        <w:t>7. Заключение о результатах патолого-анатомического вскрытия может быть обжаловано в суде супругом, близким родственником (детьми, родителями, усыновленными, усынови</w:t>
      </w:r>
      <w:r>
        <w:t>телями, родными братьями и родными сестрами, внуками, дедушкой, бабушкой), а при их отсутствии иным родственником либо законным представителем умершего в порядке, установленном законодательством Российской Федерации.</w:t>
      </w:r>
    </w:p>
    <w:p w:rsidR="00C600CD" w:rsidRDefault="00DC3F2B">
      <w:pPr>
        <w:pStyle w:val="a3"/>
      </w:pPr>
      <w:bookmarkStart w:id="890" w:name="anchor678"/>
      <w:bookmarkEnd w:id="890"/>
      <w:r>
        <w:t>8. Патолого-анатомическое вскрытие пров</w:t>
      </w:r>
      <w:r>
        <w:t>одится с соблюдением достойного отношения к телу умершего человека и сохранением максимально его анатомической формы.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891" w:name="anchor68"/>
      <w:bookmarkEnd w:id="891"/>
      <w:r>
        <w:t xml:space="preserve">Статья 68 настоящего Федерального закона </w:t>
      </w:r>
      <w:hyperlink r:id="rId1014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68</w:t>
      </w:r>
      <w:r>
        <w:t>. Использование</w:t>
      </w:r>
      <w:r>
        <w:t xml:space="preserve"> тела, органов и тканей умершего человека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68 настоящего Федерального закона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892" w:name="anchor681"/>
    <w:bookmarkEnd w:id="892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"http://ivo.garant.ru/document/redirect/70514766/5920"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в</w:t>
      </w:r>
      <w:r>
        <w:t xml:space="preserve"> часть 1 статьи 68 настоящего Федерального закона внесены изменения</w:t>
      </w:r>
    </w:p>
    <w:p w:rsidR="00C600CD" w:rsidRDefault="00DC3F2B">
      <w:pPr>
        <w:pStyle w:val="a8"/>
      </w:pPr>
      <w:hyperlink r:id="rId1015" w:history="1">
        <w:r>
          <w:t>См. текст части в предыдущей редакции</w:t>
        </w:r>
      </w:hyperlink>
    </w:p>
    <w:p w:rsidR="00C600CD" w:rsidRDefault="00DC3F2B">
      <w:pPr>
        <w:pStyle w:val="a3"/>
      </w:pPr>
      <w:r>
        <w:t xml:space="preserve">1. Тело, органы и ткани умершего человека могут использоваться в медицинских (за </w:t>
      </w:r>
      <w:r>
        <w:t xml:space="preserve">исключением использования в целях, предусмотренных </w:t>
      </w:r>
      <w:hyperlink r:id="rId1016" w:history="1">
        <w:r>
          <w:t>статьей 47</w:t>
        </w:r>
      </w:hyperlink>
      <w:r>
        <w:t xml:space="preserve"> настоящего Федерального закона), научных и учебных целях в следующих случаях:</w:t>
      </w:r>
    </w:p>
    <w:p w:rsidR="00C600CD" w:rsidRDefault="00DC3F2B">
      <w:pPr>
        <w:pStyle w:val="a3"/>
      </w:pPr>
      <w:bookmarkStart w:id="893" w:name="anchor6811"/>
      <w:bookmarkEnd w:id="893"/>
      <w:r>
        <w:t>1) при наличии письменного волеизъявления лица, сделанного им при жизни и нотариально удо</w:t>
      </w:r>
      <w:r>
        <w:t>стоверенного в установленном порядке, о возможности такого использования;</w:t>
      </w:r>
    </w:p>
    <w:p w:rsidR="00C600CD" w:rsidRDefault="00DC3F2B">
      <w:pPr>
        <w:pStyle w:val="a3"/>
      </w:pPr>
      <w:bookmarkStart w:id="894" w:name="anchor6812"/>
      <w:bookmarkEnd w:id="894"/>
      <w:r>
        <w:t>2) если тело не востребовано после смерти человека по причине отсутствия его супруга, близких родственников (детей, родителей, усыновленных, усыновителей, родных братьев и родных сес</w:t>
      </w:r>
      <w:r>
        <w:t xml:space="preserve">тер, внуков, дедушки, бабушки), иных родственников, законных представителей или других лиц, взявших на себя обязанность осуществить погребение, в порядке и в сроки, установленные </w:t>
      </w:r>
      <w:hyperlink r:id="rId1017" w:history="1">
        <w:r>
          <w:t>законодатель</w:t>
        </w:r>
        <w:r>
          <w:t>ством</w:t>
        </w:r>
      </w:hyperlink>
      <w:r>
        <w:t xml:space="preserve"> Российской Федерации о погребении и похоронном деле.</w:t>
      </w:r>
    </w:p>
    <w:p w:rsidR="00C600CD" w:rsidRDefault="00DC3F2B">
      <w:pPr>
        <w:pStyle w:val="a3"/>
      </w:pPr>
      <w:bookmarkStart w:id="895" w:name="anchor682"/>
      <w:bookmarkEnd w:id="895"/>
      <w:r>
        <w:t xml:space="preserve">2. </w:t>
      </w:r>
      <w:hyperlink r:id="rId1018" w:history="1">
        <w:r>
          <w:t>Порядок и условия</w:t>
        </w:r>
      </w:hyperlink>
      <w:r>
        <w:t xml:space="preserve"> передачи невостребованного тела, органов и тканей умершего человека для использования в медицинских, научн</w:t>
      </w:r>
      <w:r>
        <w:t>ых и учебных целях, порядок использования невостребованного тела, органов и тканей умершего человека в указанных целях, в том числе максимальный срок их использования, устанавливаются Правительством Российской Федерации. После истечения максимального срока</w:t>
      </w:r>
      <w:r>
        <w:t xml:space="preserve"> невостребованное тело, органы и ткани умершего человека подлежат погребению в соответствии с </w:t>
      </w:r>
      <w:hyperlink r:id="rId1019" w:history="1">
        <w:r>
          <w:t>законодательством</w:t>
        </w:r>
      </w:hyperlink>
      <w:r>
        <w:t xml:space="preserve"> Российской Федерации о погребении и похоронном деле.</w:t>
      </w:r>
    </w:p>
    <w:p w:rsidR="00C600CD" w:rsidRDefault="00C600CD">
      <w:pPr>
        <w:pStyle w:val="a3"/>
      </w:pP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896" w:name="anchor6810"/>
      <w:bookmarkEnd w:id="896"/>
      <w:r>
        <w:t xml:space="preserve">Федеральный закон дополнен статьей 68.1 с 1 марта 2022 г. - </w:t>
      </w:r>
      <w:hyperlink r:id="rId1020" w:history="1">
        <w:r>
          <w:t>Федеральный закон</w:t>
        </w:r>
      </w:hyperlink>
      <w:r>
        <w:t xml:space="preserve"> от 2 июля 2021 г. N 358-ФЗ</w:t>
      </w:r>
    </w:p>
    <w:p w:rsidR="00C600CD" w:rsidRDefault="00DC3F2B">
      <w:pPr>
        <w:pStyle w:val="a6"/>
      </w:pPr>
      <w:r>
        <w:rPr>
          <w:b/>
          <w:color w:val="26282F"/>
        </w:rPr>
        <w:t>Статья 68.1.</w:t>
      </w:r>
      <w:r>
        <w:t xml:space="preserve"> Федеральный реестр медицинских документов о смерти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 xml:space="preserve">См. </w:t>
      </w:r>
      <w:hyperlink r:id="rId1021" w:history="1">
        <w:r>
          <w:t>комментарии</w:t>
        </w:r>
      </w:hyperlink>
      <w:r>
        <w:t xml:space="preserve"> к статье 68.1 настоящего Федерального закона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897" w:name="anchor68101"/>
      <w:bookmarkEnd w:id="897"/>
      <w:r>
        <w:t xml:space="preserve">Часть 1 изменена с 19 августа 2024 г. - </w:t>
      </w:r>
      <w:hyperlink r:id="rId1022" w:history="1">
        <w:r>
          <w:t>Федеральный закон</w:t>
        </w:r>
      </w:hyperlink>
      <w:r>
        <w:t xml:space="preserve"> от 8 августа 2024 г. № 232-ФЗ</w:t>
      </w:r>
    </w:p>
    <w:p w:rsidR="00C600CD" w:rsidRDefault="00DC3F2B">
      <w:pPr>
        <w:pStyle w:val="a8"/>
      </w:pPr>
      <w:hyperlink r:id="rId1023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1. В целях координации деятельности федеральных органов исполнительной власти, исполнительных органов субъекто</w:t>
      </w:r>
      <w:r>
        <w:t>в Российской Федерации, органов местного самоуправления, медицинских организаций государственной, муниципальной и частной систем здравоохранения в части ведения учета сведений о фактах смерти, ее причинах и структуре смертности уполномоченным федеральным о</w:t>
      </w:r>
      <w:r>
        <w:t xml:space="preserve">рганом исполнительной власти осуществляется ведение в составе единой государственной информационной системы в сфере здравоохранения Федерального реестра медицинских документов о смерти (далее в настоящей статье - Федеральный реестр), содержащего документы </w:t>
      </w:r>
      <w:r>
        <w:t>о смерти и документы о перинатальной смерти, сформированные в форме электронного документа, а также сведения об умершем лице, предусмотренные формой документа о смерти либо формой документа о перинатальной смерти, которые утверждены уполномоченным федераль</w:t>
      </w:r>
      <w:r>
        <w:t>ным органом исполнительной власти.</w:t>
      </w:r>
    </w:p>
    <w:p w:rsidR="00C600CD" w:rsidRDefault="00DC3F2B">
      <w:pPr>
        <w:pStyle w:val="a3"/>
      </w:pPr>
      <w:bookmarkStart w:id="898" w:name="anchor68102"/>
      <w:bookmarkEnd w:id="898"/>
      <w:r>
        <w:t xml:space="preserve">2. </w:t>
      </w:r>
      <w:hyperlink r:id="rId1024" w:history="1">
        <w:r>
          <w:t>Порядок</w:t>
        </w:r>
      </w:hyperlink>
      <w:r>
        <w:t xml:space="preserve"> ведения Федерального реестра, в том числе порядок доступа к сведениям, содержащимся в нем, порядок и сроки представления сведений в указанн</w:t>
      </w:r>
      <w:r>
        <w:t>ый реестр устанавливаются Правительством Российской Федерации.</w:t>
      </w:r>
    </w:p>
    <w:p w:rsidR="00C600CD" w:rsidRDefault="00DC3F2B">
      <w:pPr>
        <w:pStyle w:val="a3"/>
      </w:pPr>
      <w:bookmarkStart w:id="899" w:name="anchor68103"/>
      <w:bookmarkEnd w:id="899"/>
      <w:r>
        <w:t xml:space="preserve">3. Сведения, включаемые в Федеральный реестр, представляются медицинскими организациями, за исключением сведений, указанных в </w:t>
      </w:r>
      <w:hyperlink r:id="rId1025" w:history="1">
        <w:r>
          <w:t>части 5</w:t>
        </w:r>
      </w:hyperlink>
      <w:r>
        <w:t xml:space="preserve"> настоящей статьи.</w:t>
      </w:r>
    </w:p>
    <w:p w:rsidR="00C600CD" w:rsidRDefault="00DC3F2B">
      <w:pPr>
        <w:pStyle w:val="a3"/>
      </w:pPr>
      <w:bookmarkStart w:id="900" w:name="anchor68104"/>
      <w:bookmarkEnd w:id="900"/>
      <w:r>
        <w:t>4. В Федера</w:t>
      </w:r>
      <w:r>
        <w:t>льном реестре обеспечивается хранение документов о смерти и документов о перинатальной смерти, сформированных в форме электронного документа. В случае выдачи документа о смерти или документа о перинатальной смерти на бумажном носителе сведения об умершем л</w:t>
      </w:r>
      <w:r>
        <w:t xml:space="preserve">ице вносятся в Федеральный реестр медицинской организацией в </w:t>
      </w:r>
      <w:hyperlink r:id="rId1026" w:history="1">
        <w:r>
          <w:t>порядке</w:t>
        </w:r>
      </w:hyperlink>
      <w:r>
        <w:t xml:space="preserve"> и в сроки, которые установлены Правительством Российской Федерации.</w:t>
      </w:r>
    </w:p>
    <w:p w:rsidR="00C600CD" w:rsidRDefault="00DC3F2B">
      <w:pPr>
        <w:pStyle w:val="a3"/>
      </w:pPr>
      <w:bookmarkStart w:id="901" w:name="anchor68105"/>
      <w:bookmarkEnd w:id="901"/>
      <w:r>
        <w:t>5. В случае наличия в государственных информацио</w:t>
      </w:r>
      <w:r>
        <w:t>нных системах сведений об умершем лице, формирование и (или) сбор которых осуществляются органами государственной власти Российской Федерации, органами управления государственными внебюджетными фондами в соответствии с их полномочиями, установленными федер</w:t>
      </w:r>
      <w:r>
        <w:t>альными законами, указанные сведения и (или) информация, позволяющая идентифицировать такие сведения в государственных информационных системах, представляются органами и организациями в Федеральный реестр в соответствии с порядком ведения указанного реестр</w:t>
      </w:r>
      <w:r>
        <w:t>а.</w:t>
      </w:r>
    </w:p>
    <w:p w:rsidR="00C600CD" w:rsidRDefault="00DC3F2B">
      <w:pPr>
        <w:pStyle w:val="a3"/>
      </w:pPr>
      <w:bookmarkStart w:id="902" w:name="anchor68106"/>
      <w:bookmarkEnd w:id="902"/>
      <w:r>
        <w:t xml:space="preserve">6. Документы о смерти и документы о перинатальной смерти, содержащиеся в Федеральном реестре, которые в случаях, определенных </w:t>
      </w:r>
      <w:hyperlink r:id="rId1027" w:history="1">
        <w:r>
          <w:t>Федеральным законом</w:t>
        </w:r>
      </w:hyperlink>
      <w:r>
        <w:t xml:space="preserve"> от 15 ноября 1997 года N 143-ФЗ "Об актах</w:t>
      </w:r>
      <w:r>
        <w:t xml:space="preserve"> гражданского состояния", являются основанием для государственной регистрации смерти и государственной регистрации рождения ребенка, родившегося мертвым, в целях осуществления государственной регистрации указанных актов гражданского состояния передаются в </w:t>
      </w:r>
      <w:r>
        <w:t>Единый государственный реестр записей актов гражданского состояния в порядке и в сроки, которые установлены Правительством Российской Федерации.</w:t>
      </w:r>
    </w:p>
    <w:p w:rsidR="00C600CD" w:rsidRDefault="00DC3F2B">
      <w:pPr>
        <w:pStyle w:val="a3"/>
      </w:pPr>
      <w:bookmarkStart w:id="903" w:name="anchor68107"/>
      <w:bookmarkEnd w:id="903"/>
      <w:r>
        <w:t xml:space="preserve">7. Сведения об умершем лице, содержащиеся в Федеральном реестре, передаются федеральному органу исполнительной </w:t>
      </w:r>
      <w:r>
        <w:t xml:space="preserve">власти, осуществляющему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 (его территориальным органам), в </w:t>
      </w:r>
      <w:hyperlink r:id="rId1028" w:history="1">
        <w:r>
          <w:t>порядке</w:t>
        </w:r>
      </w:hyperlink>
      <w:r>
        <w:t xml:space="preserve"> и в сроки, которые установлены Правительством Российской Федерации.</w:t>
      </w:r>
    </w:p>
    <w:p w:rsidR="00C600CD" w:rsidRDefault="00C600CD">
      <w:pPr>
        <w:pStyle w:val="a3"/>
      </w:pPr>
    </w:p>
    <w:p w:rsidR="00C600CD" w:rsidRDefault="00DC3F2B">
      <w:pPr>
        <w:pStyle w:val="1"/>
      </w:pPr>
      <w:bookmarkStart w:id="904" w:name="anchor190"/>
      <w:bookmarkEnd w:id="904"/>
      <w:r>
        <w:t>Глава 9. Медицинские работники и фармацевтические работники, медицинские организации</w:t>
      </w:r>
    </w:p>
    <w:p w:rsidR="00C600CD" w:rsidRDefault="00C600CD">
      <w:pPr>
        <w:pStyle w:val="a3"/>
      </w:pPr>
    </w:p>
    <w:p w:rsidR="00C600CD" w:rsidRDefault="00DC3F2B">
      <w:pPr>
        <w:pStyle w:val="a6"/>
      </w:pPr>
      <w:bookmarkStart w:id="905" w:name="anchor69"/>
      <w:bookmarkEnd w:id="905"/>
      <w:r>
        <w:rPr>
          <w:b/>
          <w:color w:val="26282F"/>
        </w:rPr>
        <w:t>Статья 69</w:t>
      </w:r>
      <w:r>
        <w:t xml:space="preserve">. Право на осуществление </w:t>
      </w:r>
      <w:r>
        <w:t>медицинской деятельности и фармацевтической деятельности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69 настоящего Федерального закона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906" w:name="anchor691"/>
      <w:bookmarkEnd w:id="906"/>
      <w:r>
        <w:t xml:space="preserve">Часть 1 изменена с 1 января 2023 г. - </w:t>
      </w:r>
      <w:hyperlink r:id="rId1029" w:history="1">
        <w:r>
          <w:t>Федеральный закон</w:t>
        </w:r>
      </w:hyperlink>
      <w:r>
        <w:t xml:space="preserve"> от 14 июля 2022 г. N 275-ФЗ</w:t>
      </w:r>
    </w:p>
    <w:p w:rsidR="00C600CD" w:rsidRDefault="00DC3F2B">
      <w:pPr>
        <w:pStyle w:val="a8"/>
      </w:pPr>
      <w:hyperlink r:id="rId1030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1. Право на осуществление медицинской деятельност</w:t>
      </w:r>
      <w:r>
        <w:t>и в Российской Федерации имеют лица, получившие медицинское или иное образование в российских организациях, осуществляющих образовательную деятельность, и прошедшие аккредитацию специалиста.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907" w:name="anchor692"/>
      <w:bookmarkEnd w:id="907"/>
      <w:r>
        <w:t xml:space="preserve">Часть 2 статьи 69 настоящего Федерального закона </w:t>
      </w:r>
      <w:hyperlink r:id="rId1031" w:history="1">
        <w:r>
          <w:t>вступает в силу</w:t>
        </w:r>
      </w:hyperlink>
      <w:r>
        <w:t xml:space="preserve"> с 1 января 2016 г.</w:t>
      </w:r>
    </w:p>
    <w:p w:rsidR="00C600CD" w:rsidRDefault="00DC3F2B">
      <w:pPr>
        <w:pStyle w:val="a3"/>
      </w:pPr>
      <w:r>
        <w:t>2. Право на осуществление фармацевтической деятельности в Российской Федерации имеют: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908" w:name="anchor6921"/>
      <w:bookmarkEnd w:id="908"/>
      <w:r>
        <w:t xml:space="preserve">Пункт 1 изменен с 1 января 2023 г. - </w:t>
      </w:r>
      <w:hyperlink r:id="rId1032" w:history="1">
        <w:r>
          <w:t>Федеральный закон</w:t>
        </w:r>
      </w:hyperlink>
      <w:r>
        <w:t xml:space="preserve"> от 14 июля 2022 г. N 275-ФЗ</w:t>
      </w:r>
    </w:p>
    <w:p w:rsidR="00C600CD" w:rsidRDefault="00DC3F2B">
      <w:pPr>
        <w:pStyle w:val="a8"/>
      </w:pPr>
      <w:hyperlink r:id="rId1033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1) лица, получившие фармацевтическое образование в российских организациях, осуществляющих образо</w:t>
      </w:r>
      <w:r>
        <w:t>вательную деятельность, и прошедшие аккредитацию специалиста;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909" w:name="anchor6922"/>
      <w:bookmarkEnd w:id="909"/>
      <w:r>
        <w:t xml:space="preserve">Пункт 2 изменен с 1 сентября 2024 г. - </w:t>
      </w:r>
      <w:hyperlink r:id="rId1034" w:history="1">
        <w:r>
          <w:t>Федеральный закон</w:t>
        </w:r>
      </w:hyperlink>
      <w:r>
        <w:t xml:space="preserve"> Государственной Думы Федерального Собрания</w:t>
      </w:r>
      <w:r>
        <w:t xml:space="preserve"> и Совета Федерации Федерального Собрания от 8 августа 2024 г. № 323-ФЗ</w:t>
      </w:r>
    </w:p>
    <w:p w:rsidR="00C600CD" w:rsidRDefault="00DC3F2B">
      <w:pPr>
        <w:pStyle w:val="a8"/>
      </w:pPr>
      <w:hyperlink r:id="rId1035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2) лица, обладающие правом на осуществление медицинской деятельности и получившие дополнит</w:t>
      </w:r>
      <w:r>
        <w:t>ельное профессиональное образование в части розничной торговли лекарственными препаратами, при условии их работы в обособленных подразделениях медицинских организаций, имеющих лицензию на осуществление фармацевтической деятельности и расположенных в сельск</w:t>
      </w:r>
      <w:r>
        <w:t>их населенных пунктах, в которых отсутствуют аптечные организации.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 xml:space="preserve">Об осуществлении фармацевтической деятельности см. </w:t>
      </w:r>
      <w:hyperlink r:id="rId1036" w:history="1">
        <w:r>
          <w:t>Федеральный закон</w:t>
        </w:r>
      </w:hyperlink>
      <w:r>
        <w:t xml:space="preserve"> от 12 апреля 2010 г. N 61-ФЗ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 xml:space="preserve">Информация об </w:t>
      </w:r>
      <w:r>
        <w:rPr>
          <w:sz w:val="16"/>
        </w:rPr>
        <w:t>изменениях:</w:t>
      </w:r>
    </w:p>
    <w:p w:rsidR="00C600CD" w:rsidRDefault="00DC3F2B">
      <w:pPr>
        <w:pStyle w:val="a8"/>
      </w:pPr>
      <w:bookmarkStart w:id="910" w:name="anchor69021"/>
      <w:bookmarkEnd w:id="910"/>
      <w:r>
        <w:t xml:space="preserve">Часть 2.1 изменена с 1 октября 2021 г. - </w:t>
      </w:r>
      <w:hyperlink r:id="rId1037" w:history="1">
        <w:r>
          <w:t>Федеральный закон</w:t>
        </w:r>
      </w:hyperlink>
      <w:r>
        <w:t xml:space="preserve"> от 2 июля 2021 г. N 312-ФЗ</w:t>
      </w:r>
    </w:p>
    <w:p w:rsidR="00C600CD" w:rsidRDefault="00DC3F2B">
      <w:pPr>
        <w:pStyle w:val="a8"/>
      </w:pPr>
      <w:hyperlink r:id="rId1038" w:history="1">
        <w:r>
          <w:t>См. предыдущую ре</w:t>
        </w:r>
        <w:r>
          <w:t>дакцию</w:t>
        </w:r>
      </w:hyperlink>
    </w:p>
    <w:p w:rsidR="00C600CD" w:rsidRDefault="00DC3F2B">
      <w:pPr>
        <w:pStyle w:val="a3"/>
      </w:pPr>
      <w:r>
        <w:t xml:space="preserve">2.1. Педагогические и научные работники, имеющие сертификат специалиста либо прошедшие аккредитацию специалиста, осуществляющие практическую подготовку обучающихся в соответствии со </w:t>
      </w:r>
      <w:hyperlink r:id="rId1039" w:history="1">
        <w:r>
          <w:t>статьей 82</w:t>
        </w:r>
      </w:hyperlink>
      <w:r>
        <w:t xml:space="preserve"> Федерального закона от 29 декабря 2012 года N 273-ФЗ "Об образовании в Российской Федерации", а также научные работники, имеющие сертификат специалиста либо прошедшие аккредитацию специалиста, осуществляющие научные исследования в сфере охраны </w:t>
      </w:r>
      <w:r>
        <w:t>здоровья, вправе осуществлять медицинскую деятельность. На педагогических и научных работников при осуществлении ими медицинской деятельности распространяются права, обязанности и ответственность медицинских работников.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911" w:name="anchor693"/>
      <w:bookmarkEnd w:id="911"/>
      <w:r>
        <w:t>Часть 3 из</w:t>
      </w:r>
      <w:r>
        <w:t xml:space="preserve">менена с 1 марта 2026 г. - </w:t>
      </w:r>
      <w:hyperlink r:id="rId1040" w:history="1">
        <w:r>
          <w:t>Федеральный закон</w:t>
        </w:r>
      </w:hyperlink>
      <w:r>
        <w:t xml:space="preserve"> от 17 ноября 2025 г. № 424-ФЗ</w:t>
      </w:r>
    </w:p>
    <w:p w:rsidR="00C600CD" w:rsidRDefault="00DC3F2B">
      <w:pPr>
        <w:pStyle w:val="a8"/>
      </w:pPr>
      <w:hyperlink r:id="rId1041" w:history="1">
        <w:r>
          <w:t>См. будущую редакцию</w:t>
        </w:r>
      </w:hyperlink>
    </w:p>
    <w:p w:rsidR="00C600CD" w:rsidRDefault="00DC3F2B">
      <w:pPr>
        <w:pStyle w:val="a8"/>
      </w:pPr>
      <w:r>
        <w:t>Часть 3 изменена с 1</w:t>
      </w:r>
      <w:r>
        <w:t xml:space="preserve"> октября 2021 г. - </w:t>
      </w:r>
      <w:hyperlink r:id="rId1042" w:history="1">
        <w:r>
          <w:t>Федеральный закон</w:t>
        </w:r>
      </w:hyperlink>
      <w:r>
        <w:t xml:space="preserve"> от 2 июля 2021 г. N 312-ФЗ</w:t>
      </w:r>
    </w:p>
    <w:p w:rsidR="00C600CD" w:rsidRDefault="00DC3F2B">
      <w:pPr>
        <w:pStyle w:val="a8"/>
      </w:pPr>
      <w:hyperlink r:id="rId1043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3. Аккредитация специалиста -</w:t>
      </w:r>
      <w:r>
        <w:t> процедура определения соответствия лица, получившего медицинское, фармацевтическое или иное образование, требованиям к осуществлению медицинской деятельности по определенной медицинской специальности либо фармацевтической деятельности. Аккредитация специа</w:t>
      </w:r>
      <w:r>
        <w:t>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лет. Аккредитационная комиссия формируется уполномоченным ф</w:t>
      </w:r>
      <w:r>
        <w:t xml:space="preserve">едеральным органом исполнительной власти с участием профессиональных некоммерческих организаций, указанных в </w:t>
      </w:r>
      <w:hyperlink r:id="rId1044" w:history="1">
        <w:r>
          <w:t>статье 76</w:t>
        </w:r>
      </w:hyperlink>
      <w:r>
        <w:t xml:space="preserve"> настоящего Федерального закона. </w:t>
      </w:r>
      <w:hyperlink r:id="rId1045" w:history="1">
        <w:r>
          <w:t>Положен</w:t>
        </w:r>
        <w:r>
          <w:t>ие</w:t>
        </w:r>
      </w:hyperlink>
      <w:r>
        <w:t xml:space="preserve"> об аккредитации специалистов, </w:t>
      </w:r>
      <w:hyperlink r:id="rId1046" w:history="1">
        <w:r>
          <w:t>порядок</w:t>
        </w:r>
      </w:hyperlink>
      <w:r>
        <w:t xml:space="preserve"> выдачи свидетельства об аккредитации специалиста на бумажном носителе, </w:t>
      </w:r>
      <w:hyperlink r:id="rId1047" w:history="1">
        <w:r>
          <w:t>фо</w:t>
        </w:r>
        <w:r>
          <w:t>рма</w:t>
        </w:r>
      </w:hyperlink>
      <w:r>
        <w:t xml:space="preserve"> свидетельства об аккредитации специалиста на бумажном носителе и </w:t>
      </w:r>
      <w:hyperlink r:id="rId1048" w:history="1">
        <w:r>
          <w:t>технические требования</w:t>
        </w:r>
      </w:hyperlink>
      <w:r>
        <w:t xml:space="preserve"> к нему, </w:t>
      </w:r>
      <w:hyperlink r:id="rId1049" w:history="1">
        <w:r>
          <w:t>порядок</w:t>
        </w:r>
      </w:hyperlink>
      <w:r>
        <w:t xml:space="preserve"> выдачи</w:t>
      </w:r>
      <w:r>
        <w:t xml:space="preserve"> выписки о наличии в единой государственной информационной системе в сфере здравоохранения данных, подтверждающих факт прохождения указанным лицом аккредитации специалиста (далее - выписка о прохождении аккредитации), утверждаются уполномоченным федеральны</w:t>
      </w:r>
      <w:r>
        <w:t xml:space="preserve">м органом исполнительной власти. В целях обеспечения защиты сведений, составляющих государственную тайну, Правительством Российской Федерации устанавливаются </w:t>
      </w:r>
      <w:hyperlink r:id="rId1050" w:history="1">
        <w:r>
          <w:t>особенности проведения</w:t>
        </w:r>
      </w:hyperlink>
      <w:r>
        <w:t xml:space="preserve"> аккр</w:t>
      </w:r>
      <w:r>
        <w:t>едитации специалиста и признания его прошедшим аккредитацию в отношении отдельных категорий лиц.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 xml:space="preserve">О поэтапном переходе к процедуре аккредитации специалистов (с 1 января 2016 г. по 31 декабря 2025 г. включительно) см. положения </w:t>
      </w:r>
      <w:hyperlink r:id="rId1051" w:history="1">
        <w:r>
          <w:t>части 1.1 статьи 100</w:t>
        </w:r>
      </w:hyperlink>
      <w:r>
        <w:t xml:space="preserve"> настоящего Федерального закона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912" w:name="anchor6931"/>
      <w:bookmarkEnd w:id="912"/>
      <w:r>
        <w:t xml:space="preserve">Статья 69 дополнена частью 3.1 с 1 октября 2021 г. - </w:t>
      </w:r>
      <w:hyperlink r:id="rId1052" w:history="1">
        <w:r>
          <w:t>Федеральный закон</w:t>
        </w:r>
      </w:hyperlink>
      <w:r>
        <w:t xml:space="preserve"> от 2 июля</w:t>
      </w:r>
      <w:r>
        <w:t xml:space="preserve"> 2021 г. N 312-ФЗ</w:t>
      </w:r>
    </w:p>
    <w:p w:rsidR="00C600CD" w:rsidRDefault="00DC3F2B">
      <w:pPr>
        <w:pStyle w:val="a3"/>
      </w:pPr>
      <w:r>
        <w:t>3.1. Лицо считается прошедшим аккредитацию специалиста с момента внесения данных о прохождении лицом аккредитации специалиста в единую государственную информационную систему в сфере здравоохранения, за исключением отдельных категорий лиц,</w:t>
      </w:r>
      <w:r>
        <w:t xml:space="preserve"> в отношении которых Правительством Российской Федерации устанавливаются особенности проведения аккредитации специалиста и признания его прошедшим аккредитацию, в соответствии с </w:t>
      </w:r>
      <w:hyperlink r:id="rId1053" w:history="1">
        <w:r>
          <w:t>частью 3</w:t>
        </w:r>
      </w:hyperlink>
      <w:r>
        <w:t xml:space="preserve"> настоящей статьи. Данные о прохождении ли</w:t>
      </w:r>
      <w:r>
        <w:t xml:space="preserve">цом аккредитации специалиста вносятся в единую государственную информационную систему в сфере здравоохранения в рамках ведения персонифицированного учета лиц, участвующих в осуществлении медицинской деятельности, в соответствии со </w:t>
      </w:r>
      <w:hyperlink r:id="rId1054" w:history="1">
        <w:r>
          <w:t>статьями 92</w:t>
        </w:r>
      </w:hyperlink>
      <w:r>
        <w:t xml:space="preserve"> и </w:t>
      </w:r>
      <w:hyperlink r:id="rId1055" w:history="1">
        <w:r>
          <w:t>93</w:t>
        </w:r>
      </w:hyperlink>
      <w:r>
        <w:t xml:space="preserve"> настоящего Федерального закона.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913" w:name="anchor6932"/>
      <w:bookmarkEnd w:id="913"/>
      <w:r>
        <w:t xml:space="preserve">Статья 69 дополнена частью 3.2 с 1 октября 2021 г. - </w:t>
      </w:r>
      <w:hyperlink r:id="rId1056" w:history="1">
        <w:r>
          <w:t>Федеральный закон</w:t>
        </w:r>
      </w:hyperlink>
      <w:r>
        <w:t xml:space="preserve"> от 2 июля 2</w:t>
      </w:r>
      <w:r>
        <w:t>021 г. N 312-ФЗ</w:t>
      </w:r>
    </w:p>
    <w:p w:rsidR="00C600CD" w:rsidRDefault="00DC3F2B">
      <w:pPr>
        <w:pStyle w:val="a3"/>
      </w:pPr>
      <w:r>
        <w:t xml:space="preserve">3.2. По заявлению лица, прошедшего аккредитацию специалиста, ему выдается свидетельство об аккредитации специалиста на бумажном носителе и (или) выписка о прохождении аккредитации. Свидетельство об аккредитации специалиста и выписка о </w:t>
      </w:r>
      <w:r>
        <w:t>прохождении аккредитации имеют одинаковую юридическую силу при подтверждении факта прохождения лицом аккредитации специалиста.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r>
        <w:t xml:space="preserve">Статья 69 дополнена частями 3.3 - 3.6 с 1 марта 2026 г. - </w:t>
      </w:r>
      <w:hyperlink r:id="rId1057" w:history="1">
        <w:r>
          <w:t>Федеральный закон</w:t>
        </w:r>
      </w:hyperlink>
      <w:r>
        <w:t xml:space="preserve"> от 17 ноября 2025 г. № 424-ФЗ</w:t>
      </w:r>
    </w:p>
    <w:p w:rsidR="00C600CD" w:rsidRDefault="00DC3F2B">
      <w:pPr>
        <w:pStyle w:val="a8"/>
      </w:pPr>
      <w:hyperlink r:id="rId1058" w:history="1">
        <w:r>
          <w:t>См. будущую редакцию</w:t>
        </w:r>
      </w:hyperlink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914" w:name="anchor694"/>
    <w:bookmarkEnd w:id="914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"http://ivo.garant.ru/document/redirect/71294576/2</w:instrText>
      </w:r>
      <w:r>
        <w:instrText xml:space="preserve">33"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29 декабря 2015 г. N 389-ФЗ в часть 4 статьи 69 настоящего Федерального закона внесены изменения, </w:t>
      </w:r>
      <w:hyperlink r:id="rId1059" w:history="1">
        <w:r>
          <w:t>вступающие в силу</w:t>
        </w:r>
      </w:hyperlink>
      <w:r>
        <w:t xml:space="preserve"> с 1 января 2016 г.</w:t>
      </w:r>
    </w:p>
    <w:p w:rsidR="00C600CD" w:rsidRDefault="00DC3F2B">
      <w:pPr>
        <w:pStyle w:val="a8"/>
      </w:pPr>
      <w:hyperlink r:id="rId1060" w:history="1">
        <w:r>
          <w:t>См. текст части в предыдущей редакции</w:t>
        </w:r>
      </w:hyperlink>
    </w:p>
    <w:p w:rsidR="00C600CD" w:rsidRDefault="00DC3F2B">
      <w:pPr>
        <w:pStyle w:val="a3"/>
      </w:pPr>
      <w:r>
        <w:t>4. Лица, имеющие медицинское или фармацевтическое образование, не работавшие по своей специальности более пяти лет, могут быть допущены к осуществлению медицинской деятельност</w:t>
      </w:r>
      <w:r>
        <w:t>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(повышение квалификации, профессиональная переподготовка) и прохождения аккредитации специалиста.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</w:t>
      </w:r>
      <w:r>
        <w:rPr>
          <w:sz w:val="16"/>
        </w:rPr>
        <w:t>ация об изменениях:</w:t>
      </w:r>
    </w:p>
    <w:p w:rsidR="00C600CD" w:rsidRDefault="00DC3F2B">
      <w:pPr>
        <w:pStyle w:val="a8"/>
      </w:pPr>
      <w:bookmarkStart w:id="915" w:name="anchor695"/>
      <w:bookmarkEnd w:id="915"/>
      <w:r>
        <w:t xml:space="preserve">Часть 5 изменена с 1 января 2023 г. - </w:t>
      </w:r>
      <w:hyperlink r:id="rId1061" w:history="1">
        <w:r>
          <w:t>Федеральный закон</w:t>
        </w:r>
      </w:hyperlink>
      <w:r>
        <w:t xml:space="preserve"> от 14 июля 2022 г. N 275-ФЗ</w:t>
      </w:r>
    </w:p>
    <w:p w:rsidR="00C600CD" w:rsidRDefault="00DC3F2B">
      <w:pPr>
        <w:pStyle w:val="a8"/>
      </w:pPr>
      <w:hyperlink r:id="rId1062" w:history="1">
        <w:r>
          <w:t>См. предыдущу</w:t>
        </w:r>
        <w:r>
          <w:t>ю редакцию</w:t>
        </w:r>
      </w:hyperlink>
    </w:p>
    <w:p w:rsidR="00C600CD" w:rsidRDefault="00DC3F2B">
      <w:pPr>
        <w:pStyle w:val="a3"/>
      </w:pPr>
      <w:r>
        <w:t>5. Лица, не завершившие освоение образовательных программ высшего медицинского или высшего фармацевтического образования в российских организациях, осуществляющих образовательную деятельность, и лица с высшим медицинским или высшим фармацевтичес</w:t>
      </w:r>
      <w:r>
        <w:t>ким образованием, полученным в российских организациях, осуществляющих образовательную деятельность,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</w:t>
      </w:r>
      <w:r>
        <w:t xml:space="preserve">м фармацевтическим образованием в </w:t>
      </w:r>
      <w:hyperlink r:id="rId1063" w:history="1">
        <w:r>
          <w:t>порядке</w:t>
        </w:r>
      </w:hyperlink>
      <w:r>
        <w:t>, установленном уполномоченным федеральным органом исполнительной власти.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916" w:name="anchor6951"/>
      <w:bookmarkEnd w:id="916"/>
      <w:r>
        <w:t>Статья 69 дополнена частью 5.1 с 1 апреля 20</w:t>
      </w:r>
      <w:r>
        <w:t xml:space="preserve">24 г. - </w:t>
      </w:r>
      <w:hyperlink r:id="rId1064" w:history="1">
        <w:r>
          <w:t>Федеральный закон</w:t>
        </w:r>
      </w:hyperlink>
      <w:r>
        <w:t xml:space="preserve"> от 4 августа 2023 г. № 462-ФЗ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 xml:space="preserve">К нормативным правовым актам РФ, устанавливающим обязательные требования и предусмотренным частью 5.1 (в редакции </w:t>
      </w:r>
      <w:hyperlink r:id="rId1065" w:history="1">
        <w:r>
          <w:t>Федерального закона</w:t>
        </w:r>
      </w:hyperlink>
      <w:r>
        <w:t xml:space="preserve"> от 4 августа 2023 г. № 462-ФЗ), </w:t>
      </w:r>
      <w:hyperlink r:id="rId1066" w:history="1">
        <w:r>
          <w:t>не применяются</w:t>
        </w:r>
      </w:hyperlink>
      <w:r>
        <w:t xml:space="preserve"> положения </w:t>
      </w:r>
      <w:hyperlink r:id="rId1067" w:history="1">
        <w:r>
          <w:t>частей 1</w:t>
        </w:r>
      </w:hyperlink>
      <w:r>
        <w:t xml:space="preserve"> и </w:t>
      </w:r>
      <w:hyperlink r:id="rId1068" w:history="1">
        <w:r>
          <w:t>3 статьи 3</w:t>
        </w:r>
      </w:hyperlink>
      <w:r>
        <w:t xml:space="preserve"> и </w:t>
      </w:r>
      <w:hyperlink r:id="rId1069" w:history="1">
        <w:r>
          <w:t>статьи 11</w:t>
        </w:r>
      </w:hyperlink>
      <w:r>
        <w:t xml:space="preserve"> Федерального закона от 31 июля 2020 года N 247-ФЗ "Об обязательных</w:t>
      </w:r>
      <w:r>
        <w:t xml:space="preserve"> требованиях в Российской Федерации"</w:t>
      </w:r>
    </w:p>
    <w:p w:rsidR="00C600CD" w:rsidRDefault="00DC3F2B">
      <w:pPr>
        <w:pStyle w:val="a3"/>
      </w:pPr>
      <w:r>
        <w:t>5.1. Лица, обучающиеся по программам ординатуры по одной из специальностей укрупненной группы специальностей "Клиническая медицина", могут быть допущены к осуществлению медицинской деятельности на должностях врачей-стаж</w:t>
      </w:r>
      <w:r>
        <w:t>еров в порядке и на условиях, установленных уполномоченным федеральным органом исполнительной власти.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917" w:name="anchor696"/>
      <w:bookmarkEnd w:id="917"/>
      <w:r>
        <w:t xml:space="preserve">Часть 6 изменена с 1 января 2023 г. - </w:t>
      </w:r>
      <w:hyperlink r:id="rId1070" w:history="1">
        <w:r>
          <w:t>Федеральный закон</w:t>
        </w:r>
      </w:hyperlink>
      <w:r>
        <w:t xml:space="preserve"> от</w:t>
      </w:r>
      <w:r>
        <w:t xml:space="preserve"> 14 июля 2022 г. N 275-ФЗ</w:t>
      </w:r>
    </w:p>
    <w:p w:rsidR="00C600CD" w:rsidRDefault="00DC3F2B">
      <w:pPr>
        <w:pStyle w:val="a8"/>
      </w:pPr>
      <w:hyperlink r:id="rId1071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6. Лица, получившие медицинское, фармацевтическое или иное образование в иностранных организациях, осуществляющих образовательную </w:t>
      </w:r>
      <w:r>
        <w:t xml:space="preserve">деятельность, допускаются к осуществлению медицинской деятельности или фармацевтической деятельности после признания в Российской Федерации полученных образования и (или) квалификации в порядке, установленном </w:t>
      </w:r>
      <w:hyperlink r:id="rId1072" w:history="1">
        <w:r>
          <w:t>законодательством</w:t>
        </w:r>
      </w:hyperlink>
      <w:r>
        <w:t xml:space="preserve"> об образовании, установления федеральным органом исполнительной власти, осуществляющим функции по контролю и надзору в сфере охраны здоровья, в утвержденном им </w:t>
      </w:r>
      <w:hyperlink r:id="rId1073" w:history="1">
        <w:r>
          <w:t>порядке</w:t>
        </w:r>
      </w:hyperlink>
      <w:r>
        <w:t xml:space="preserve"> соответствия полученных образования и (или) квалификации квалификационным требованиям к медицинским и фармацевтическим работникам, утвержденным уполномоченным федеральным органом исполнительной власти, и </w:t>
      </w:r>
      <w:hyperlink r:id="rId1074" w:history="1">
        <w:r>
          <w:t>прохождения аккредитации специалиста</w:t>
        </w:r>
      </w:hyperlink>
      <w:r>
        <w:t>, если иное не предусмотрено международными договорами Российской Федерации.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918" w:name="anchor6961"/>
      <w:bookmarkEnd w:id="918"/>
      <w:r>
        <w:t xml:space="preserve">Статья 69 дополнена частью 6.1 с 1 января 2023 г. - </w:t>
      </w:r>
      <w:hyperlink r:id="rId1075" w:history="1">
        <w:r>
          <w:t>Федеральный закон</w:t>
        </w:r>
      </w:hyperlink>
      <w:r>
        <w:t xml:space="preserve"> от 14 июля 2022 г. N 275-ФЗ</w:t>
      </w:r>
    </w:p>
    <w:p w:rsidR="00C600CD" w:rsidRDefault="00DC3F2B">
      <w:pPr>
        <w:pStyle w:val="a3"/>
      </w:pPr>
      <w:r>
        <w:t>6.1. Лица, не завершившие освоение образовательных программ высшего медицинского или высшего фармацевтического образования в иностранных орган</w:t>
      </w:r>
      <w:r>
        <w:t xml:space="preserve">изациях, осуществляющих образовательную деятельность, и лица с высшим медицинским или высшим фармацевтическим образованием, полученным в иностранных организациях, осуществляющих образовательную деятельность, могут быть допущены к осуществлению медицинской </w:t>
      </w:r>
      <w:r>
        <w:t xml:space="preserve">деятельности или фармацевтической деятельности на должностях специалистов со средним медицинским или средним фармацевтическим образованием в </w:t>
      </w:r>
      <w:hyperlink r:id="rId1076" w:history="1">
        <w:r>
          <w:t>порядке</w:t>
        </w:r>
      </w:hyperlink>
      <w:r>
        <w:t>, установленном уполномоченным федера</w:t>
      </w:r>
      <w:r>
        <w:t>льным органом исполнительной власти.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919" w:name="anchor697"/>
      <w:bookmarkEnd w:id="919"/>
      <w:r>
        <w:t xml:space="preserve">Часть 7 статьи 69 настоящего Федерального закона </w:t>
      </w:r>
      <w:hyperlink r:id="rId1077" w:history="1">
        <w:r>
          <w:t>вступает в силу</w:t>
        </w:r>
      </w:hyperlink>
      <w:r>
        <w:t xml:space="preserve"> с 1 января 2016 г.</w:t>
      </w:r>
    </w:p>
    <w:p w:rsidR="00C600CD" w:rsidRDefault="00DC3F2B">
      <w:pPr>
        <w:pStyle w:val="a3"/>
      </w:pPr>
      <w:r>
        <w:t xml:space="preserve">7. Лица, незаконно занимающиеся медицинской деятельностью и фармацевтической деятельностью, несут </w:t>
      </w:r>
      <w:r>
        <w:t xml:space="preserve">уголовную ответственность в соответствии с </w:t>
      </w:r>
      <w:hyperlink r:id="rId1078" w:history="1">
        <w:r>
          <w:t>законодательством</w:t>
        </w:r>
      </w:hyperlink>
      <w:r>
        <w:t xml:space="preserve"> Российской Федерации.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Об административной ответственности за незаконное занятие частной медицинской практикой, частной</w:t>
      </w:r>
      <w:r>
        <w:t xml:space="preserve"> фармацевтической деятельностью либо народной медициной (целительством) см. </w:t>
      </w:r>
      <w:hyperlink r:id="rId1079" w:history="1">
        <w:r>
          <w:t>статью 6.2</w:t>
        </w:r>
      </w:hyperlink>
      <w:r>
        <w:t xml:space="preserve"> КоАП РФ</w:t>
      </w:r>
    </w:p>
    <w:p w:rsidR="00C600CD" w:rsidRDefault="00C600CD">
      <w:pPr>
        <w:pStyle w:val="a5"/>
      </w:pPr>
    </w:p>
    <w:p w:rsidR="00C600CD" w:rsidRDefault="00C600CD">
      <w:pPr>
        <w:pStyle w:val="a5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920" w:name="anchor70"/>
      <w:bookmarkEnd w:id="920"/>
      <w:r>
        <w:t xml:space="preserve">Статья 70 настоящего Федерального закона </w:t>
      </w:r>
      <w:hyperlink r:id="rId1080" w:history="1">
        <w:r>
          <w:t>вступает в си</w:t>
        </w:r>
        <w:r>
          <w:t>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70</w:t>
      </w:r>
      <w:r>
        <w:t>. Лечащий врач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70 настоящего Федерального закона</w:t>
      </w:r>
    </w:p>
    <w:p w:rsidR="00C600CD" w:rsidRDefault="00DC3F2B">
      <w:pPr>
        <w:pStyle w:val="a3"/>
      </w:pPr>
      <w:bookmarkStart w:id="921" w:name="anchor7001"/>
      <w:bookmarkEnd w:id="921"/>
      <w:r>
        <w:t>1. Лечащий врач назначается руководителем медицинской организации (подразделения медицинской организации) или выбирается пациентом с учетом сог</w:t>
      </w:r>
      <w:r>
        <w:t xml:space="preserve">ласия врача. В случае требования пациента о замене лечащего врача руководитель медицинской организации (подразделения медицинской организации) должен содействовать выбору пациентом другого врача в </w:t>
      </w:r>
      <w:hyperlink r:id="rId1081" w:history="1">
        <w:r>
          <w:t>порядке</w:t>
        </w:r>
      </w:hyperlink>
      <w:r>
        <w:t>, установленном уполномоченным федеральным органом исполнительной власти.</w:t>
      </w:r>
    </w:p>
    <w:p w:rsidR="00C600CD" w:rsidRDefault="00DC3F2B">
      <w:pPr>
        <w:pStyle w:val="a3"/>
      </w:pPr>
      <w:bookmarkStart w:id="922" w:name="anchor7002"/>
      <w:bookmarkEnd w:id="922"/>
      <w:r>
        <w:t>2. Лечащий врач организует своевременное квалифицированное обследование и лечение пациента, предоставляет информацию о состоянии его здоровья, по требованию пациент</w:t>
      </w:r>
      <w:r>
        <w:t xml:space="preserve">а или его законного представителя приглашает для консультаций врачей-специалистов, при необходимости созывает консилиум врачей для целей, установленных </w:t>
      </w:r>
      <w:hyperlink r:id="rId1082" w:history="1">
        <w:r>
          <w:t>частью 4 статьи 47</w:t>
        </w:r>
      </w:hyperlink>
      <w:r>
        <w:t xml:space="preserve"> настоящего Федерального закона. Рекомендации консультанто</w:t>
      </w:r>
      <w:r>
        <w:t>в реализуются только по согласованию с лечащим врачом, за исключением случаев оказания экстренной медицинской помощи.</w:t>
      </w:r>
    </w:p>
    <w:p w:rsidR="00C600CD" w:rsidRDefault="00DC3F2B">
      <w:pPr>
        <w:pStyle w:val="a3"/>
      </w:pPr>
      <w:bookmarkStart w:id="923" w:name="anchor7003"/>
      <w:bookmarkEnd w:id="923"/>
      <w:r>
        <w:t>3. Лечащий врач по согласованию с соответствующим должностным лицом (руководителем) медицинской организации (подразделения медицинской орг</w:t>
      </w:r>
      <w:r>
        <w:t xml:space="preserve">анизации) может отказаться от наблюдения за пациентом и его лечения, а также уведомить в письменной форме об отказе от проведения искусственного прерывания беременности, если отказ непосредственно не угрожает жизни пациента и здоровью окружающих. В случае </w:t>
      </w:r>
      <w:r>
        <w:t>отказа лечащего врача от наблюдения за пациентом и лечения пациента, а также в случае уведомления в письменной форме об отказе от проведения искусственного прерывания беременности должностное лицо (руководитель) медицинской организации (подразделения медиц</w:t>
      </w:r>
      <w:r>
        <w:t>инской организации) должно организовать замену лечащего врача.</w:t>
      </w:r>
    </w:p>
    <w:p w:rsidR="00C600CD" w:rsidRDefault="00DC3F2B">
      <w:pPr>
        <w:pStyle w:val="a3"/>
      </w:pPr>
      <w:bookmarkStart w:id="924" w:name="anchor7004"/>
      <w:bookmarkEnd w:id="924"/>
      <w:r>
        <w:t>4. Лечащий врач, рекомендуя пациенту лекарственный препарат, медицинское изделие, специализированный продукт лечебного питания или заменитель грудного молока, обязан информировать пациента о во</w:t>
      </w:r>
      <w:r>
        <w:t>зможности получения им соответствующих лекарственного препарата, медицинского изделия, специализированного продукта лечебного питания или заменителя грудного молока без взимания платы в соответствии с законодательством Российской Федерации.</w:t>
      </w:r>
    </w:p>
    <w:p w:rsidR="00C600CD" w:rsidRDefault="00DC3F2B">
      <w:pPr>
        <w:pStyle w:val="a3"/>
      </w:pPr>
      <w:bookmarkStart w:id="925" w:name="anchor7005"/>
      <w:bookmarkEnd w:id="925"/>
      <w:r>
        <w:t>5. Лечащий врач</w:t>
      </w:r>
      <w:r>
        <w:t xml:space="preserve"> устанавливает диагноз, который является основанным на всестороннем обследовании пациента и составленным с использованием медицинских терминов медицинским заключением о заболевании (состоянии) пациента, в том числе явившемся причиной смерти пациента.</w:t>
      </w:r>
    </w:p>
    <w:p w:rsidR="00C600CD" w:rsidRDefault="00DC3F2B">
      <w:pPr>
        <w:pStyle w:val="a3"/>
      </w:pPr>
      <w:bookmarkStart w:id="926" w:name="anchor7006"/>
      <w:bookmarkEnd w:id="926"/>
      <w:r>
        <w:t>6. Ди</w:t>
      </w:r>
      <w:r>
        <w:t>агноз, как правило, включает в себя сведения об основном заболевании или о состоянии, сопутствующих заболеваниях или состояниях, а также об осложнениях, вызванных основным заболеванием и сопутствующим заболеванием.</w:t>
      </w:r>
    </w:p>
    <w:p w:rsidR="00C600CD" w:rsidRDefault="00DC3F2B">
      <w:pPr>
        <w:pStyle w:val="a3"/>
      </w:pPr>
      <w:bookmarkStart w:id="927" w:name="anchor7007"/>
      <w:bookmarkEnd w:id="927"/>
      <w:r>
        <w:t xml:space="preserve">7. Отдельные функции лечащего врача по </w:t>
      </w:r>
      <w:r>
        <w:t>непосредственному оказанию медицинской помощи пациенту в период наблюдения за ним и его лечения, в том числе по назначению и применению лекарственных препаратов, включая наркотические лекарственные препараты и психотропные лекарственные препараты, руководи</w:t>
      </w:r>
      <w:r>
        <w:t xml:space="preserve">телем медицинской организации при организации оказания первичной медико-санитарной помощи и скорой медицинской помощи могут быть возложены на фельдшера, акушерку в </w:t>
      </w:r>
      <w:hyperlink r:id="rId1083" w:history="1">
        <w:r>
          <w:t>порядке</w:t>
        </w:r>
      </w:hyperlink>
      <w:r>
        <w:t>, установленно</w:t>
      </w:r>
      <w:r>
        <w:t>м уполномоченным федеральным органом исполнительной власти.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928" w:name="anchor71"/>
      <w:bookmarkEnd w:id="928"/>
      <w:r>
        <w:t xml:space="preserve">Статья 71 настоящего Федерального закона </w:t>
      </w:r>
      <w:hyperlink r:id="rId1084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71</w:t>
      </w:r>
      <w:r>
        <w:t>. Клятва врача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71 настоящего Федеральног</w:t>
      </w:r>
      <w:r>
        <w:t>о закона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929" w:name="anchor711"/>
    <w:bookmarkEnd w:id="929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"http://ivo.garant.ru/document/redirect/70405818/1537"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 июля 2013 г. N 185-ФЗ в часть 1 статьи 71 настоящего Федерального закона внесены изменения, </w:t>
      </w:r>
      <w:hyperlink r:id="rId1085" w:history="1">
        <w:r>
          <w:t>вступающие в силу</w:t>
        </w:r>
      </w:hyperlink>
      <w:r>
        <w:t xml:space="preserve"> с 1 сентября 2013 г.</w:t>
      </w:r>
    </w:p>
    <w:p w:rsidR="00C600CD" w:rsidRDefault="00DC3F2B">
      <w:pPr>
        <w:pStyle w:val="a8"/>
      </w:pPr>
      <w:hyperlink r:id="rId1086" w:history="1">
        <w:r>
          <w:t>См. текст части в предыдущей редакции</w:t>
        </w:r>
      </w:hyperlink>
    </w:p>
    <w:p w:rsidR="00C600CD" w:rsidRDefault="00DC3F2B">
      <w:pPr>
        <w:pStyle w:val="a3"/>
      </w:pPr>
      <w:r>
        <w:t>1. Лица, завершившие освоение образователь</w:t>
      </w:r>
      <w:r>
        <w:t>ной программы высшего медицинского образования, при получении документа об образовании и о квалификации дают клятву врача следующего содержания:</w:t>
      </w:r>
    </w:p>
    <w:p w:rsidR="00C600CD" w:rsidRDefault="00DC3F2B">
      <w:pPr>
        <w:pStyle w:val="a3"/>
      </w:pPr>
      <w:bookmarkStart w:id="930" w:name="anchor711001"/>
      <w:bookmarkEnd w:id="930"/>
      <w:r>
        <w:t>"Получая высокое звание врача и приступая к профессиональной деятельности, я торжественно клянусь:</w:t>
      </w:r>
    </w:p>
    <w:p w:rsidR="00C600CD" w:rsidRDefault="00DC3F2B">
      <w:pPr>
        <w:pStyle w:val="a3"/>
      </w:pPr>
      <w:r>
        <w:t>честно испол</w:t>
      </w:r>
      <w:r>
        <w:t>нять свой врачебный долг, посвятить свои знания и умения предупреждению и лечению заболеваний, сохранению и укреплению здоровья человека;</w:t>
      </w:r>
    </w:p>
    <w:p w:rsidR="00C600CD" w:rsidRDefault="00DC3F2B">
      <w:pPr>
        <w:pStyle w:val="a3"/>
      </w:pPr>
      <w:bookmarkStart w:id="931" w:name="anchor71101"/>
      <w:bookmarkEnd w:id="931"/>
      <w:r>
        <w:t>быть всегда готовым оказать медицинскую помощь, хранить врачебную тайну, внимательно и заботливо относиться к пациенту</w:t>
      </w:r>
      <w:r>
        <w:t>, действовать исключительно в его интересах независимо от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други</w:t>
      </w:r>
      <w:r>
        <w:t>х обстоятельств;</w:t>
      </w:r>
    </w:p>
    <w:p w:rsidR="00C600CD" w:rsidRDefault="00DC3F2B">
      <w:pPr>
        <w:pStyle w:val="a3"/>
      </w:pPr>
      <w:bookmarkStart w:id="932" w:name="anchor7115"/>
      <w:bookmarkEnd w:id="932"/>
      <w:r>
        <w:t>проявлять высочайшее уважение к жизни человека, никогда не прибегать к осуществлению эвтаназии;</w:t>
      </w:r>
    </w:p>
    <w:p w:rsidR="00C600CD" w:rsidRDefault="00DC3F2B">
      <w:pPr>
        <w:pStyle w:val="a3"/>
      </w:pPr>
      <w:r>
        <w:t>хранить благодарность и уважение к своим учителям, быть требовательным и справедливым к своим ученикам, способствовать их профессиональному рос</w:t>
      </w:r>
      <w:r>
        <w:t>ту;</w:t>
      </w:r>
    </w:p>
    <w:p w:rsidR="00C600CD" w:rsidRDefault="00DC3F2B">
      <w:pPr>
        <w:pStyle w:val="a3"/>
      </w:pPr>
      <w:r>
        <w:t>доброжелательно относиться к коллегам, обращаться к ним за помощью и советом, если этого требуют интересы пациента, и самому никогда не отказывать коллегам в помощи и совете;</w:t>
      </w:r>
    </w:p>
    <w:p w:rsidR="00C600CD" w:rsidRDefault="00DC3F2B">
      <w:pPr>
        <w:pStyle w:val="a3"/>
      </w:pPr>
      <w:r>
        <w:t>постоянно совершенствовать свое профессиональное мастерство, беречь и развива</w:t>
      </w:r>
      <w:r>
        <w:t>ть благородные традиции медицины.".</w:t>
      </w:r>
    </w:p>
    <w:p w:rsidR="00C600CD" w:rsidRDefault="00DC3F2B">
      <w:pPr>
        <w:pStyle w:val="a3"/>
      </w:pPr>
      <w:bookmarkStart w:id="933" w:name="anchor712"/>
      <w:bookmarkEnd w:id="933"/>
      <w:r>
        <w:t>2. Клятва врача дается в торжественной обстановке.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934" w:name="anchor72"/>
      <w:bookmarkEnd w:id="934"/>
      <w:r>
        <w:t xml:space="preserve">Статья 72 настоящего Федерального закона </w:t>
      </w:r>
      <w:hyperlink r:id="rId1087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72</w:t>
      </w:r>
      <w:r>
        <w:t>. Права медицинских работников и фармацевтичес</w:t>
      </w:r>
      <w:r>
        <w:t>ких работников и меры их стимулирования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72 настоящего Федерального закона</w:t>
      </w:r>
    </w:p>
    <w:p w:rsidR="00C600CD" w:rsidRDefault="00DC3F2B">
      <w:pPr>
        <w:pStyle w:val="a3"/>
      </w:pPr>
      <w:bookmarkStart w:id="935" w:name="anchor721"/>
      <w:bookmarkEnd w:id="935"/>
      <w:r>
        <w:t xml:space="preserve">1. Медицинские работники и фармацевтические работники имеют право на основные гарантии, предусмотренные </w:t>
      </w:r>
      <w:hyperlink r:id="rId1088" w:history="1">
        <w:r>
          <w:t>трудовым законодательством</w:t>
        </w:r>
      </w:hyperlink>
      <w:r>
        <w:t xml:space="preserve"> и иными нормативными правовыми актами Российской Федерации, в том числе на:</w:t>
      </w:r>
    </w:p>
    <w:p w:rsidR="00C600CD" w:rsidRDefault="00DC3F2B">
      <w:pPr>
        <w:pStyle w:val="a3"/>
      </w:pPr>
      <w:bookmarkStart w:id="936" w:name="anchor7211"/>
      <w:bookmarkEnd w:id="936"/>
      <w:r>
        <w:t>1) создание руководителем медицинской организации соответствующих условий для выполнения работником своих трудовых обязанностей,</w:t>
      </w:r>
      <w:r>
        <w:t xml:space="preserve"> включая обеспечение необходимым оборудованием, в порядке, определенном законодательством Российской Федерации;</w:t>
      </w:r>
    </w:p>
    <w:p w:rsidR="00C600CD" w:rsidRDefault="00DC3F2B">
      <w:pPr>
        <w:pStyle w:val="a3"/>
      </w:pPr>
      <w:bookmarkStart w:id="937" w:name="anchor7212"/>
      <w:bookmarkEnd w:id="937"/>
      <w:r>
        <w:t xml:space="preserve">2) профессиональную подготовку, переподготовку и повышение квалификации за счет средств работодателя в соответствии с </w:t>
      </w:r>
      <w:hyperlink r:id="rId1089" w:history="1">
        <w:r>
          <w:t>трудовым законодательством</w:t>
        </w:r>
      </w:hyperlink>
      <w:r>
        <w:t xml:space="preserve"> Российской Федерации;</w:t>
      </w:r>
    </w:p>
    <w:p w:rsidR="00C600CD" w:rsidRDefault="00DC3F2B">
      <w:pPr>
        <w:pStyle w:val="a3"/>
      </w:pPr>
      <w:bookmarkStart w:id="938" w:name="anchor7213"/>
      <w:bookmarkEnd w:id="938"/>
      <w:r>
        <w:t>3) профессиональную переподготовку за счет средств работодателя или иных средств, предусмотренных на эти цели законодательством Российской Федерации, при невозможн</w:t>
      </w:r>
      <w:r>
        <w:t>ости выполнять трудовые обязанности по состоянию здоровья и при увольнении работников в связи с сокращением численности или штата, в связи с ликвидацией организации;</w:t>
      </w:r>
    </w:p>
    <w:p w:rsidR="00C600CD" w:rsidRDefault="00DC3F2B">
      <w:pPr>
        <w:pStyle w:val="a3"/>
      </w:pPr>
      <w:bookmarkStart w:id="939" w:name="anchor7214"/>
      <w:bookmarkEnd w:id="939"/>
      <w:r>
        <w:t xml:space="preserve">4) прохождение аттестации для получения квалификационной категории в </w:t>
      </w:r>
      <w:hyperlink r:id="rId1090" w:history="1">
        <w:r>
          <w:t>порядке и в сроки</w:t>
        </w:r>
      </w:hyperlink>
      <w:r>
        <w:t>, определяемые уполномоченным федеральным органом исполнительной власти, а также на дифференциацию оплаты труда по результатам аттестации;</w:t>
      </w:r>
    </w:p>
    <w:p w:rsidR="00C600CD" w:rsidRDefault="00DC3F2B">
      <w:pPr>
        <w:pStyle w:val="a3"/>
      </w:pPr>
      <w:bookmarkStart w:id="940" w:name="anchor7215"/>
      <w:bookmarkEnd w:id="940"/>
      <w:r>
        <w:t>5) стимулирование труда в соотв</w:t>
      </w:r>
      <w:r>
        <w:t>етствии с уровнем квалификации, со спецификой и сложностью работы, с объемом и качеством труда, а также конкретными результатами деятельности;</w:t>
      </w:r>
    </w:p>
    <w:p w:rsidR="00C600CD" w:rsidRDefault="00DC3F2B">
      <w:pPr>
        <w:pStyle w:val="a3"/>
      </w:pPr>
      <w:bookmarkStart w:id="941" w:name="anchor7216"/>
      <w:bookmarkEnd w:id="941"/>
      <w:r>
        <w:t>6) создание профессиональных некоммерческих организаций;</w:t>
      </w:r>
    </w:p>
    <w:p w:rsidR="00C600CD" w:rsidRDefault="00DC3F2B">
      <w:pPr>
        <w:pStyle w:val="a3"/>
      </w:pPr>
      <w:bookmarkStart w:id="942" w:name="anchor7217"/>
      <w:bookmarkEnd w:id="942"/>
      <w:r>
        <w:t>7) страхование риска своей профессиональной ответственно</w:t>
      </w:r>
      <w:r>
        <w:t>сти.</w:t>
      </w:r>
    </w:p>
    <w:p w:rsidR="00C600CD" w:rsidRDefault="00DC3F2B">
      <w:pPr>
        <w:pStyle w:val="a3"/>
      </w:pPr>
      <w:bookmarkStart w:id="943" w:name="anchor722"/>
      <w:bookmarkEnd w:id="943"/>
      <w:r>
        <w:t>2. Правительство Российской Федерации, органы государственной власти субъектов Российской Федерации и органы местного самоуправления вправе устанавливать дополнительные гарантии и меры социальной поддержки медицинским работникам и фармацевтическим раб</w:t>
      </w:r>
      <w:r>
        <w:t>отникам за счет соответственно бюджетных ассигнований федерального бюджета, бюджетных ассигнований бюджетов субъектов Российской Федерации и местных бюджетов.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944" w:name="anchor723"/>
      <w:bookmarkEnd w:id="944"/>
      <w:r>
        <w:t xml:space="preserve">Часть 3 изменена с 1 января 2024 г. - </w:t>
      </w:r>
      <w:hyperlink r:id="rId1091" w:history="1">
        <w:r>
          <w:t>Федеральный закон</w:t>
        </w:r>
      </w:hyperlink>
      <w:r>
        <w:t xml:space="preserve"> от 25 декабря 2023 г. № 635-ФЗ</w:t>
      </w:r>
    </w:p>
    <w:p w:rsidR="00C600CD" w:rsidRDefault="00DC3F2B">
      <w:pPr>
        <w:pStyle w:val="a8"/>
      </w:pPr>
      <w:hyperlink r:id="rId1092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3. Информация об установлении дополнительных гарантий и мер социальной </w:t>
      </w:r>
      <w:r>
        <w:t>поддержки медицинским работникам и фармацевтическим работникам размещается в государственной информационной системе "Единая централизованная цифровая платформа в социальной сфере". Размещение и получение указанной информации в государственной информационно</w:t>
      </w:r>
      <w:r>
        <w:t xml:space="preserve">й системе "Единая централизованная цифровая платформа в социальной сфере" осуществляются в соответствии с </w:t>
      </w:r>
      <w:hyperlink r:id="rId1093" w:history="1">
        <w:r>
          <w:t>Федеральным законом</w:t>
        </w:r>
      </w:hyperlink>
      <w:r>
        <w:t xml:space="preserve"> от 17 июля 1999 года N 178-ФЗ "О государственной социальной по</w:t>
      </w:r>
      <w:r>
        <w:t>мощи".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945" w:name="anchor73"/>
      <w:bookmarkEnd w:id="945"/>
      <w:r>
        <w:t xml:space="preserve">Статья 73 настоящего Федерального закона </w:t>
      </w:r>
      <w:hyperlink r:id="rId1094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73</w:t>
      </w:r>
      <w:r>
        <w:t>. Обязанности медицинских работников и фармацевтических работников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73 настоящего Федерального</w:t>
      </w:r>
      <w:r>
        <w:t xml:space="preserve"> закона</w:t>
      </w:r>
    </w:p>
    <w:p w:rsidR="00C600CD" w:rsidRDefault="00DC3F2B">
      <w:pPr>
        <w:pStyle w:val="a3"/>
      </w:pPr>
      <w:bookmarkStart w:id="946" w:name="anchor731"/>
      <w:bookmarkEnd w:id="946"/>
      <w:r>
        <w:t>1. Медицинские работники и фармацевтические работники осуществляют свою деятельность в соответствии с законодательством Российской Федерации, руководствуясь принципами медицинской этики и деонтологии.</w:t>
      </w:r>
    </w:p>
    <w:p w:rsidR="00C600CD" w:rsidRDefault="00DC3F2B">
      <w:pPr>
        <w:pStyle w:val="a3"/>
      </w:pPr>
      <w:bookmarkStart w:id="947" w:name="anchor732"/>
      <w:bookmarkEnd w:id="947"/>
      <w:r>
        <w:t>2. Медицинские работники обязаны:</w:t>
      </w:r>
    </w:p>
    <w:p w:rsidR="00C600CD" w:rsidRDefault="00DC3F2B">
      <w:pPr>
        <w:pStyle w:val="a3"/>
      </w:pPr>
      <w:bookmarkStart w:id="948" w:name="anchor7321"/>
      <w:bookmarkEnd w:id="948"/>
      <w:r>
        <w:t xml:space="preserve">1) оказывать </w:t>
      </w:r>
      <w:r>
        <w:t>медицинскую помощь в соответствии со своей квалификацией, должностными инструкциями, служебными и должностными обязанностями;</w:t>
      </w:r>
    </w:p>
    <w:p w:rsidR="00C600CD" w:rsidRDefault="00DC3F2B">
      <w:pPr>
        <w:pStyle w:val="a3"/>
      </w:pPr>
      <w:bookmarkStart w:id="949" w:name="anchor7322"/>
      <w:bookmarkEnd w:id="949"/>
      <w:r>
        <w:t>2) соблюдать врачебную тайну;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950" w:name="anchor7323"/>
    <w:bookmarkEnd w:id="950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"http://ivo.garant.ru/document/redirect/70405818/1538" </w:instrText>
      </w:r>
      <w:r>
        <w:fldChar w:fldCharType="separate"/>
      </w:r>
      <w:r>
        <w:t>Феде</w:t>
      </w:r>
      <w:r>
        <w:t>ральным законом</w:t>
      </w:r>
      <w:r>
        <w:fldChar w:fldCharType="end"/>
      </w:r>
      <w:r>
        <w:t xml:space="preserve"> от 2 июля 2013 г. N 185-ФЗ в пункт 3 части 2 статьи 73 настоящего Федерального закона внесены изменения, </w:t>
      </w:r>
      <w:hyperlink r:id="rId1095" w:history="1">
        <w:r>
          <w:t>вступающие в силу</w:t>
        </w:r>
      </w:hyperlink>
      <w:r>
        <w:t xml:space="preserve"> с 1 сентября 2013 г.</w:t>
      </w:r>
    </w:p>
    <w:p w:rsidR="00C600CD" w:rsidRDefault="00DC3F2B">
      <w:pPr>
        <w:pStyle w:val="a8"/>
      </w:pPr>
      <w:hyperlink r:id="rId1096" w:history="1">
        <w:r>
          <w:t>См. текст пункта в предыдущей редакции</w:t>
        </w:r>
      </w:hyperlink>
    </w:p>
    <w:p w:rsidR="00C600CD" w:rsidRDefault="00DC3F2B">
      <w:pPr>
        <w:pStyle w:val="a3"/>
      </w:pPr>
      <w:r>
        <w:t xml:space="preserve">3)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</w:t>
      </w:r>
      <w:hyperlink r:id="rId1097" w:history="1">
        <w:r>
          <w:t>порядке</w:t>
        </w:r>
      </w:hyperlink>
      <w:r>
        <w:t xml:space="preserve"> и в сроки, установленные уполномоченным федеральным органом исполнительной власти;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951" w:name="anchor7324"/>
      <w:bookmarkEnd w:id="951"/>
      <w:r>
        <w:t xml:space="preserve">Пункт 4 изменен с 1 января 2018 г. - </w:t>
      </w:r>
      <w:hyperlink r:id="rId1098" w:history="1">
        <w:r>
          <w:t>Федеральный закон</w:t>
        </w:r>
      </w:hyperlink>
      <w:r>
        <w:t xml:space="preserve"> от 29 июля 2017 г. N 242-ФЗ</w:t>
      </w:r>
    </w:p>
    <w:p w:rsidR="00C600CD" w:rsidRDefault="00DC3F2B">
      <w:pPr>
        <w:pStyle w:val="a8"/>
      </w:pPr>
      <w:hyperlink r:id="rId1099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4) назначать лекарственные препараты в </w:t>
      </w:r>
      <w:hyperlink r:id="rId1100" w:history="1">
        <w:r>
          <w:t>порядке</w:t>
        </w:r>
      </w:hyperlink>
      <w:r>
        <w:t>, установленном уполномоченным федеральным органом исполнительной власти;</w:t>
      </w:r>
    </w:p>
    <w:p w:rsidR="00C600CD" w:rsidRDefault="00DC3F2B">
      <w:pPr>
        <w:pStyle w:val="a3"/>
      </w:pPr>
      <w:bookmarkStart w:id="952" w:name="anchor7325"/>
      <w:bookmarkEnd w:id="952"/>
      <w:r>
        <w:t xml:space="preserve">5) сообщать уполномоченному должностному лицу медицинской организации информацию, предусмотренную </w:t>
      </w:r>
      <w:hyperlink r:id="rId1101" w:history="1">
        <w:r>
          <w:t>частью 3 статьи 64</w:t>
        </w:r>
      </w:hyperlink>
      <w:r>
        <w:t xml:space="preserve"> Федерального закона от 12 апреля 2010 года N 61-ФЗ "Об обращении лекарственных средств" и </w:t>
      </w:r>
      <w:hyperlink r:id="rId1102" w:history="1">
        <w:r>
          <w:t>частью 3 статьи 96</w:t>
        </w:r>
      </w:hyperlink>
      <w:r>
        <w:t xml:space="preserve"> настоящего Федерального закона.</w:t>
      </w:r>
    </w:p>
    <w:p w:rsidR="00C600CD" w:rsidRDefault="00DC3F2B">
      <w:pPr>
        <w:pStyle w:val="a3"/>
      </w:pPr>
      <w:bookmarkStart w:id="953" w:name="anchor733"/>
      <w:bookmarkEnd w:id="953"/>
      <w:r>
        <w:t>3. Фарм</w:t>
      </w:r>
      <w:r>
        <w:t xml:space="preserve">ацевтические работники несут обязанности, предусмотренные </w:t>
      </w:r>
      <w:hyperlink r:id="rId1103" w:history="1">
        <w:r>
          <w:t>пунктами 2</w:t>
        </w:r>
      </w:hyperlink>
      <w:r>
        <w:t xml:space="preserve">, </w:t>
      </w:r>
      <w:hyperlink r:id="rId1104" w:history="1">
        <w:r>
          <w:t>3</w:t>
        </w:r>
      </w:hyperlink>
      <w:r>
        <w:t xml:space="preserve"> и </w:t>
      </w:r>
      <w:hyperlink r:id="rId1105" w:history="1">
        <w:r>
          <w:t>5 части 2</w:t>
        </w:r>
      </w:hyperlink>
      <w:r>
        <w:t xml:space="preserve"> настоящей статьи.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954" w:name="anchor74"/>
      <w:bookmarkEnd w:id="954"/>
      <w:r>
        <w:t xml:space="preserve">Статья 74 настоящего Федерального закона </w:t>
      </w:r>
      <w:hyperlink r:id="rId1106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74</w:t>
      </w:r>
      <w:r>
        <w:t>. Ограничения, налагаемые на медицинских работников и фармацевтических работников при осуществлении ими профессиональной деятельности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74 настоящего Федерального закона</w:t>
      </w:r>
    </w:p>
    <w:p w:rsidR="00C600CD" w:rsidRDefault="00DC3F2B">
      <w:pPr>
        <w:pStyle w:val="a3"/>
      </w:pPr>
      <w:bookmarkStart w:id="955" w:name="anchor741"/>
      <w:bookmarkEnd w:id="955"/>
      <w:r>
        <w:t>1. Медицинские работники и руководители медицинских организаций не вправе: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956" w:name="anchor7411"/>
      <w:bookmarkEnd w:id="956"/>
      <w:r>
        <w:t xml:space="preserve">Пункт 1 изменен с 1 сентября 2025 г. - </w:t>
      </w:r>
      <w:hyperlink r:id="rId1107" w:history="1">
        <w:r>
          <w:t>Федеральный закон</w:t>
        </w:r>
      </w:hyperlink>
      <w:r>
        <w:t xml:space="preserve"> от 7 июня 2025 г. № 150-ФЗ</w:t>
      </w:r>
    </w:p>
    <w:p w:rsidR="00C600CD" w:rsidRDefault="00DC3F2B">
      <w:pPr>
        <w:pStyle w:val="a8"/>
      </w:pPr>
      <w:hyperlink r:id="rId1108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1) принимать от организаций, занимающихся разработкой, производством и (или) реализацией лекарственных препаратов, биологически активных добавок, медицинских изд</w:t>
      </w:r>
      <w:r>
        <w:t xml:space="preserve">елий, организаций, обладающих правами на использование торгового наименования лекарственного препарата, организаций оптовой торговли лекарственными средствами, аптечных организаций (их представителей, иных физических и юридических лиц, осуществляющих свою </w:t>
      </w:r>
      <w:r>
        <w:t>деятельность от имени этих организаций) (далее соответственно - компания, представитель компании) подарки, денежные средства (за исключением вознаграждений по договорам при проведении клинических исследований лекарственных препаратов, клинических испытаний</w:t>
      </w:r>
      <w:r>
        <w:t xml:space="preserve"> медицинских изделий, вознаграждений, связанных с осуществлением медицинским работником педагогической и (или) научной деятельности), в том числе на оплату развлечений, отдыха, проезда к месту отдыха, а также участвовать в развлекательных мероприятиях, про</w:t>
      </w:r>
      <w:r>
        <w:t>водимых за счет средств компаний, представителей компаний;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957" w:name="anchor7412"/>
      <w:bookmarkEnd w:id="957"/>
      <w:r>
        <w:t xml:space="preserve">Пункт 2 изменен с 1 сентября 2025 г. - </w:t>
      </w:r>
      <w:hyperlink r:id="rId1109" w:history="1">
        <w:r>
          <w:t>Федеральный закон</w:t>
        </w:r>
      </w:hyperlink>
      <w:r>
        <w:t xml:space="preserve"> от 7 июня 2025 г. № 150-ФЗ</w:t>
      </w:r>
    </w:p>
    <w:p w:rsidR="00C600CD" w:rsidRDefault="00DC3F2B">
      <w:pPr>
        <w:pStyle w:val="a8"/>
      </w:pPr>
      <w:hyperlink r:id="rId1110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2) заключать с компанией, представителем компании соглашения о назначении или рекомендации пациентам лекарственных препаратов, биологически активных добавок, медицинских изделий </w:t>
      </w:r>
      <w:r>
        <w:t>(за исключением договоров о проведении клинических исследований лекарственных препаратов, клинических испытаний медицинских изделий);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958" w:name="anchor7413"/>
      <w:bookmarkEnd w:id="958"/>
      <w:r>
        <w:t xml:space="preserve">Пункт 3 изменен с 1 сентября 2025 г. - </w:t>
      </w:r>
      <w:hyperlink r:id="rId1111" w:history="1">
        <w:r>
          <w:t>Федеральный закон</w:t>
        </w:r>
      </w:hyperlink>
      <w:r>
        <w:t xml:space="preserve"> от 7 июня 2025 г. № 150-ФЗ</w:t>
      </w:r>
    </w:p>
    <w:p w:rsidR="00C600CD" w:rsidRDefault="00DC3F2B">
      <w:pPr>
        <w:pStyle w:val="a8"/>
      </w:pPr>
      <w:hyperlink r:id="rId1112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3) получать от компании, представителя компании образцы лекарственных препаратов, биологически активных</w:t>
      </w:r>
      <w:r>
        <w:t xml:space="preserve"> добавок, медицинских изделий для вручения пациентам (за исключением случаев, связанных с проведением клинических исследований лекарственных препаратов, клинических испытаний медицинских изделий);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959" w:name="anchor7414"/>
      <w:bookmarkEnd w:id="959"/>
      <w:r>
        <w:t xml:space="preserve">Пункт 4 изменен с 1 сентября </w:t>
      </w:r>
      <w:r>
        <w:t xml:space="preserve">2025 г. - </w:t>
      </w:r>
      <w:hyperlink r:id="rId1113" w:history="1">
        <w:r>
          <w:t>Федеральный закон</w:t>
        </w:r>
      </w:hyperlink>
      <w:r>
        <w:t xml:space="preserve"> от 7 июня 2025 г. № 150-ФЗ</w:t>
      </w:r>
    </w:p>
    <w:p w:rsidR="00C600CD" w:rsidRDefault="00DC3F2B">
      <w:pPr>
        <w:pStyle w:val="a8"/>
      </w:pPr>
      <w:hyperlink r:id="rId1114" w:history="1">
        <w:r>
          <w:t>См. предыдущую редакцию</w:t>
        </w:r>
      </w:hyperlink>
    </w:p>
    <w:p w:rsidR="00C600CD" w:rsidRDefault="00DC3F2B">
      <w:pPr>
        <w:pStyle w:val="a3"/>
      </w:pPr>
      <w:bookmarkStart w:id="960" w:name="anchor9310143"/>
      <w:bookmarkEnd w:id="960"/>
      <w:r>
        <w:t>4) предоставлять при назначении курс</w:t>
      </w:r>
      <w:r>
        <w:t>а лечения пациенту недостоверную и (или) неполную информацию об используемых лекарственных препаратах, о биологически активных добавках, медицинских изделиях, в том числе скрывать сведения о наличии в обращении аналогичных лекарственных препаратов, биологи</w:t>
      </w:r>
      <w:r>
        <w:t>чески активных добавок, медицинских изделий;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961" w:name="anchor7415"/>
    <w:bookmarkEnd w:id="961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"http://ivo.garant.ru/document/redirect/70514766/592214"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в пункт 5 части 1 статьи 74 настоящего Федерального закона внес</w:t>
      </w:r>
      <w:r>
        <w:t>ены изменения</w:t>
      </w:r>
    </w:p>
    <w:p w:rsidR="00C600CD" w:rsidRDefault="00DC3F2B">
      <w:pPr>
        <w:pStyle w:val="a8"/>
      </w:pPr>
      <w:hyperlink r:id="rId1115" w:history="1">
        <w:r>
          <w:t>См. текст пункта в предыдущей редакции</w:t>
        </w:r>
      </w:hyperlink>
    </w:p>
    <w:p w:rsidR="00C600CD" w:rsidRDefault="00DC3F2B">
      <w:pPr>
        <w:pStyle w:val="a3"/>
      </w:pPr>
      <w:r>
        <w:t>5) осуществлять прием представителей компаний, за исключением случаев, связанных с проведением клинических исследований лекарственных</w:t>
      </w:r>
      <w:r>
        <w:t xml:space="preserve"> препаратов, клинических испытаний медицинских изделий, участия в порядке, установленном администрацией медицинской организации, в собраниях медицинских работников и иных мероприятиях, направленных на повышение их профессионального уровня или на предоставл</w:t>
      </w:r>
      <w:r>
        <w:t>ение информации, связанной с осуществлением мониторинга безопасности лекарственных препаратов и мониторинга безопасности медицинских изделий;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962" w:name="anchor7416"/>
      <w:bookmarkEnd w:id="962"/>
      <w:r>
        <w:t xml:space="preserve">Пункт 6 изменен с 1 января 2018 г. - </w:t>
      </w:r>
      <w:hyperlink r:id="rId1116" w:history="1">
        <w:r>
          <w:t>Федеральный закон</w:t>
        </w:r>
      </w:hyperlink>
      <w:r>
        <w:t xml:space="preserve"> от 29 июля 2017 г. N 242-ФЗ</w:t>
      </w:r>
    </w:p>
    <w:p w:rsidR="00C600CD" w:rsidRDefault="00DC3F2B">
      <w:pPr>
        <w:pStyle w:val="a8"/>
      </w:pPr>
      <w:hyperlink r:id="rId1117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6) выдавать рецепты на лекарственные препараты, медицинские изделия на бланках, содержащих инф</w:t>
      </w:r>
      <w:r>
        <w:t>ормацию рекламного характера, а также на рецептурных бланках, на которых заранее напечатано наименование лекарственного препарата, медицинского изделия.</w:t>
      </w:r>
    </w:p>
    <w:p w:rsidR="00C600CD" w:rsidRDefault="00DC3F2B">
      <w:pPr>
        <w:pStyle w:val="a3"/>
      </w:pPr>
      <w:bookmarkStart w:id="963" w:name="anchor742"/>
      <w:bookmarkEnd w:id="963"/>
      <w:r>
        <w:t>2. Фармацевтические работники и руководители аптечных организаций не вправе:</w:t>
      </w:r>
    </w:p>
    <w:p w:rsidR="00C600CD" w:rsidRDefault="00DC3F2B">
      <w:pPr>
        <w:pStyle w:val="a3"/>
      </w:pPr>
      <w:bookmarkStart w:id="964" w:name="anchor7421"/>
      <w:bookmarkEnd w:id="964"/>
      <w:r>
        <w:t>1) принимать подарки, дене</w:t>
      </w:r>
      <w:r>
        <w:t>жные средства, в том числе на оплату развлечений, отдыха, проезда к месту отдыха, и принимать участие в развлекательных мероприятиях, проводимых за счет средств компании, представителя компании;</w:t>
      </w:r>
    </w:p>
    <w:p w:rsidR="00C600CD" w:rsidRDefault="00DC3F2B">
      <w:pPr>
        <w:pStyle w:val="a3"/>
      </w:pPr>
      <w:bookmarkStart w:id="965" w:name="anchor7422"/>
      <w:bookmarkEnd w:id="965"/>
      <w:r>
        <w:t>2) получать от компании, представителя компании образцы лекар</w:t>
      </w:r>
      <w:r>
        <w:t>ственных препаратов, медицинских изделий для вручения населению;</w:t>
      </w:r>
    </w:p>
    <w:p w:rsidR="00C600CD" w:rsidRDefault="00DC3F2B">
      <w:pPr>
        <w:pStyle w:val="a3"/>
      </w:pPr>
      <w:bookmarkStart w:id="966" w:name="anchor7423"/>
      <w:bookmarkEnd w:id="966"/>
      <w:r>
        <w:t>3) заключать с компанией, представителем компании соглашения о предложении населению определенных лекарственных препаратов, медицинских изделий;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967" w:name="anchor7424"/>
    <w:bookmarkEnd w:id="967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"http://ivo.garant.ru/document/redirect/70514766/59222"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в пункт 4 части 2 статьи 74 настоящего Федерального закона внесены изменения</w:t>
      </w:r>
    </w:p>
    <w:p w:rsidR="00C600CD" w:rsidRDefault="00DC3F2B">
      <w:pPr>
        <w:pStyle w:val="a8"/>
      </w:pPr>
      <w:hyperlink r:id="rId1118" w:history="1">
        <w:r>
          <w:t>См. текст пункта в предыдущей редакции</w:t>
        </w:r>
      </w:hyperlink>
    </w:p>
    <w:p w:rsidR="00C600CD" w:rsidRDefault="00DC3F2B">
      <w:pPr>
        <w:pStyle w:val="a3"/>
      </w:pPr>
      <w:r>
        <w:t>4) предоставлять населению недостоверную и (или) неполную информацию о наличии лекарственных препаратов, включая лекарственные препараты, имеющие одинаковое международное непатентованное наименование, медици</w:t>
      </w:r>
      <w:r>
        <w:t>нских изделий, в том числе скрывать информацию о наличии лекарственных препаратов и медицинских изделий, имеющих более низкую цену.</w:t>
      </w:r>
    </w:p>
    <w:p w:rsidR="00C600CD" w:rsidRDefault="00DC3F2B">
      <w:pPr>
        <w:pStyle w:val="a3"/>
      </w:pPr>
      <w:bookmarkStart w:id="968" w:name="anchor743"/>
      <w:bookmarkEnd w:id="968"/>
      <w:r>
        <w:t>3. За нарушения требований настоящей статьи медицинские и фармацевтические работники, руководители медицинских организаций и</w:t>
      </w:r>
      <w:r>
        <w:t xml:space="preserve"> руководители аптечных организаций, а также компании, представители компаний несут ответственность, предусмотренную законодательством Российской Федерации.</w:t>
      </w:r>
    </w:p>
    <w:p w:rsidR="00C600CD" w:rsidRDefault="00C600CD">
      <w:pPr>
        <w:pStyle w:val="a3"/>
      </w:pP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969" w:name="anchor75"/>
      <w:bookmarkEnd w:id="969"/>
      <w:r>
        <w:t xml:space="preserve">Наименование изменено с 1 января 2019 г. - </w:t>
      </w:r>
      <w:hyperlink r:id="rId1119" w:history="1">
        <w:r>
          <w:t>Федеральный закон</w:t>
        </w:r>
      </w:hyperlink>
      <w:r>
        <w:t xml:space="preserve"> от 25 декабря 2018 г. N 489-ФЗ</w:t>
      </w:r>
    </w:p>
    <w:p w:rsidR="00C600CD" w:rsidRDefault="00DC3F2B">
      <w:pPr>
        <w:pStyle w:val="a8"/>
      </w:pPr>
      <w:hyperlink r:id="rId1120" w:history="1">
        <w:r>
          <w:t>См. предыдущую редакцию</w:t>
        </w:r>
      </w:hyperlink>
    </w:p>
    <w:p w:rsidR="00C600CD" w:rsidRDefault="00DC3F2B">
      <w:pPr>
        <w:pStyle w:val="a6"/>
      </w:pPr>
      <w:r>
        <w:rPr>
          <w:b/>
          <w:color w:val="26282F"/>
        </w:rPr>
        <w:t>Статья 75</w:t>
      </w:r>
      <w:r>
        <w:t xml:space="preserve">. Урегулирование конфликта интересов при осуществлении медицинской </w:t>
      </w:r>
      <w:r>
        <w:t>деятельности и фармацевтической деятельности, а также при разработке и рассмотрении клинических рекомендаций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75 настоящего Федерального закона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970" w:name="anchor751"/>
      <w:bookmarkEnd w:id="970"/>
      <w:r>
        <w:t xml:space="preserve">Часть 1 изменена с 1 января 2019 г. - </w:t>
      </w:r>
      <w:hyperlink r:id="rId1121" w:history="1">
        <w:r>
          <w:t>Федеральный закон</w:t>
        </w:r>
      </w:hyperlink>
      <w:r>
        <w:t xml:space="preserve"> от 25 декабря 2018 г. N 489-ФЗ</w:t>
      </w:r>
    </w:p>
    <w:p w:rsidR="00C600CD" w:rsidRDefault="00DC3F2B">
      <w:pPr>
        <w:pStyle w:val="a8"/>
      </w:pPr>
      <w:hyperlink r:id="rId1122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1. </w:t>
      </w:r>
      <w:r>
        <w:rPr>
          <w:b/>
          <w:color w:val="26282F"/>
        </w:rPr>
        <w:t>Конфликт интересов</w:t>
      </w:r>
      <w:r>
        <w:t xml:space="preserve"> - ситуация, при которой у</w:t>
      </w:r>
      <w:r>
        <w:t xml:space="preserve"> медицинского работника или фармацевтического работника при осуществлении ими профессиональной деятельности либо у члена медицинской профессиональной некоммерческой организации, участвующего в разработке клинических рекомендаций, или члена научно-практичес</w:t>
      </w:r>
      <w:r>
        <w:t>кого совета возникает личная заинтересованность в получении лично либо через представителя компании материальной выгоды или иного преимущества, которое влияет или может повлиять на надлежащее исполнение ими профессиональных обязанностей, а также иных обяза</w:t>
      </w:r>
      <w:r>
        <w:t>нностей, в том числе связанных с разработкой и рассмотрением клинических рекомендаций, вследствие противоречия между личной заинтересованностью указанных лиц и интересами пациентов.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971" w:name="anchor752"/>
    <w:bookmarkEnd w:id="971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</w:instrText>
      </w:r>
      <w:r>
        <w:instrText xml:space="preserve">irect/70514766/59231"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в часть 2 статьи 75 настоящего Федерального закона внесены изменения</w:t>
      </w:r>
    </w:p>
    <w:p w:rsidR="00C600CD" w:rsidRDefault="00DC3F2B">
      <w:pPr>
        <w:pStyle w:val="a8"/>
      </w:pPr>
      <w:hyperlink r:id="rId1123" w:history="1">
        <w:r>
          <w:t>См. текст части в предыдущей редакции</w:t>
        </w:r>
      </w:hyperlink>
    </w:p>
    <w:p w:rsidR="00C600CD" w:rsidRDefault="00DC3F2B">
      <w:pPr>
        <w:pStyle w:val="a3"/>
      </w:pPr>
      <w:r>
        <w:t>2. В сл</w:t>
      </w:r>
      <w:r>
        <w:t>учае возникновения конфликта интересов медицинский работник или фармацевтический работник обязан проинформировать об этом в письменной форме руководителя медицинской организации или руководителя аптечной организации, в которой он работает, а индивидуальный</w:t>
      </w:r>
      <w:r>
        <w:t xml:space="preserve"> предприниматель, осуществляющий медицинскую деятельность или фармацевтическую деятельность, обязан проинформировать о возникновении конфликта интересов уполномоченный Правительством Российской Федерации федеральный орган исполнительной власти.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 xml:space="preserve">Информация </w:t>
      </w:r>
      <w:r>
        <w:rPr>
          <w:sz w:val="16"/>
        </w:rPr>
        <w:t>об изменениях:</w:t>
      </w:r>
    </w:p>
    <w:bookmarkStart w:id="972" w:name="anchor753"/>
    <w:bookmarkEnd w:id="972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"http://ivo.garant.ru/document/redirect/70514766/59232"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в часть 3 статьи 75 настоящего Федерального закона внесены изменения</w:t>
      </w:r>
    </w:p>
    <w:p w:rsidR="00C600CD" w:rsidRDefault="00DC3F2B">
      <w:pPr>
        <w:pStyle w:val="a8"/>
      </w:pPr>
      <w:hyperlink r:id="rId1124" w:history="1">
        <w:r>
          <w:t>См. текст части в предыдущей редакции</w:t>
        </w:r>
      </w:hyperlink>
    </w:p>
    <w:p w:rsidR="00C600CD" w:rsidRDefault="00DC3F2B">
      <w:pPr>
        <w:pStyle w:val="a3"/>
      </w:pPr>
      <w:r>
        <w:t>3. Руководитель медицинской организации или руководитель аптечной организации в семидневный срок со дня, когда ему стало известно о конфликте интересов, обязан в письменной форме уведомить об этом упо</w:t>
      </w:r>
      <w:r>
        <w:t>лномоченный Правительством Российской Федерации федеральный орган исполнительной власти.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973" w:name="anchor754"/>
    <w:bookmarkEnd w:id="973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"http://ivo.garant.ru/document/redirect/70514766/59233"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в часть 4 статьи 75 </w:t>
      </w:r>
      <w:r>
        <w:t>настоящего Федерального закона внесены изменения</w:t>
      </w:r>
    </w:p>
    <w:p w:rsidR="00C600CD" w:rsidRDefault="00DC3F2B">
      <w:pPr>
        <w:pStyle w:val="a8"/>
      </w:pPr>
      <w:hyperlink r:id="rId1125" w:history="1">
        <w:r>
          <w:t>См. текст части в предыдущей редакции</w:t>
        </w:r>
      </w:hyperlink>
    </w:p>
    <w:p w:rsidR="00C600CD" w:rsidRDefault="00DC3F2B">
      <w:pPr>
        <w:pStyle w:val="a3"/>
      </w:pPr>
      <w:r>
        <w:t>4. Для урегулирования конфликта интересов уполномоченный Правительством Российской Федерации федерал</w:t>
      </w:r>
      <w:r>
        <w:t>ьный орган исполнительной власти образует комиссию по урегулированию конфликта интересов.</w:t>
      </w:r>
    </w:p>
    <w:p w:rsidR="00C600CD" w:rsidRDefault="00DC3F2B">
      <w:pPr>
        <w:pStyle w:val="a3"/>
      </w:pPr>
      <w:bookmarkStart w:id="974" w:name="anchor755"/>
      <w:bookmarkEnd w:id="974"/>
      <w:r>
        <w:t xml:space="preserve">5. </w:t>
      </w:r>
      <w:hyperlink r:id="rId1126" w:history="1">
        <w:r>
          <w:t>Положение</w:t>
        </w:r>
      </w:hyperlink>
      <w:r>
        <w:t xml:space="preserve"> о комиссии по урегулированию конфликта интересов утверждается уполномоченным </w:t>
      </w:r>
      <w:r>
        <w:t>федеральным органом исполнительной власти. Состав комиссии по урегулированию конфликта интересов формируется с учетом исключения возможности возникновения конфликта интересов, который мог бы повлиять на принимаемые указанной комиссией решения.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</w:t>
      </w:r>
      <w:r>
        <w:rPr>
          <w:sz w:val="16"/>
        </w:rPr>
        <w:t>б изменениях:</w:t>
      </w:r>
    </w:p>
    <w:p w:rsidR="00C600CD" w:rsidRDefault="00DC3F2B">
      <w:pPr>
        <w:pStyle w:val="a8"/>
      </w:pPr>
      <w:bookmarkStart w:id="975" w:name="anchor756"/>
      <w:bookmarkEnd w:id="975"/>
      <w:r>
        <w:t xml:space="preserve">Статья 75 дополнена частью 6 с 1 января 2019 г. - </w:t>
      </w:r>
      <w:hyperlink r:id="rId1127" w:history="1">
        <w:r>
          <w:t>Федеральный закон</w:t>
        </w:r>
      </w:hyperlink>
      <w:r>
        <w:t xml:space="preserve"> от 25 декабря 2018 г. N 489-ФЗ</w:t>
      </w:r>
    </w:p>
    <w:p w:rsidR="00C600CD" w:rsidRDefault="00DC3F2B">
      <w:pPr>
        <w:pStyle w:val="a3"/>
      </w:pPr>
      <w:r>
        <w:t>6. Член медицинской профессиональной некоммерческой организации, участвующ</w:t>
      </w:r>
      <w:r>
        <w:t>ий в разработке клинических рекомендаций, член научно-практического совета обязаны проинформировать в письменной форме уполномоченный федеральный орган исполнительной власти о возникновении конфликта интересов или о наличии обстоятельств, способных привест</w:t>
      </w:r>
      <w:r>
        <w:t>и к конфликту интересов.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976" w:name="anchor757"/>
      <w:bookmarkEnd w:id="976"/>
      <w:r>
        <w:t xml:space="preserve">Статья 75 дополнена частью 7 с 1 января 2019 г. - </w:t>
      </w:r>
      <w:hyperlink r:id="rId1128" w:history="1">
        <w:r>
          <w:t>Федеральный закон</w:t>
        </w:r>
      </w:hyperlink>
      <w:r>
        <w:t xml:space="preserve"> от 25 декабря 2018 г. N 489-ФЗ</w:t>
      </w:r>
    </w:p>
    <w:p w:rsidR="00C600CD" w:rsidRDefault="00DC3F2B">
      <w:pPr>
        <w:pStyle w:val="a3"/>
      </w:pPr>
      <w:r>
        <w:t>7. В случае возникновения конфликта и</w:t>
      </w:r>
      <w:r>
        <w:t>нтересов,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обстоятельств, способных привести к конфликту интересов, либо представления недостоверной информации о наличи</w:t>
      </w:r>
      <w:r>
        <w:t>и таких обстоятельств члены медицинской профессиональной некоммерческой организации в порядке, установленном уполномоченным федеральным органом исполнительной власти, отстраняются от дальнейшего участия в деятельности по разработке и утверждению клинически</w:t>
      </w:r>
      <w:r>
        <w:t xml:space="preserve">х рекомендаций, а решение в отношении предложения, принятого для включения в проект клинической рекомендации при их участии, подлежит пересмотру в </w:t>
      </w:r>
      <w:hyperlink r:id="rId1129" w:history="1">
        <w:r>
          <w:t>порядке</w:t>
        </w:r>
      </w:hyperlink>
      <w:r>
        <w:t xml:space="preserve">, установленном </w:t>
      </w:r>
      <w:hyperlink r:id="rId1130" w:history="1">
        <w:r>
          <w:t>частями 4</w:t>
        </w:r>
      </w:hyperlink>
      <w:r>
        <w:t xml:space="preserve">, </w:t>
      </w:r>
      <w:hyperlink r:id="rId1131" w:history="1">
        <w:r>
          <w:t>7</w:t>
        </w:r>
      </w:hyperlink>
      <w:r>
        <w:t xml:space="preserve">, </w:t>
      </w:r>
      <w:hyperlink r:id="rId1132" w:history="1">
        <w:r>
          <w:t>9</w:t>
        </w:r>
      </w:hyperlink>
      <w:r>
        <w:t xml:space="preserve"> и </w:t>
      </w:r>
      <w:hyperlink r:id="rId1133" w:history="1">
        <w:r>
          <w:t>11 статьи 37</w:t>
        </w:r>
      </w:hyperlink>
      <w:r>
        <w:t xml:space="preserve"> настоящего Федерального закона.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977" w:name="anchor758"/>
      <w:bookmarkEnd w:id="977"/>
      <w:r>
        <w:t xml:space="preserve">Статья 75 дополнена частью 8 с 1 января 2019 г. - </w:t>
      </w:r>
      <w:hyperlink r:id="rId1134" w:history="1">
        <w:r>
          <w:t>Федеральный закон</w:t>
        </w:r>
      </w:hyperlink>
      <w:r>
        <w:t xml:space="preserve"> от 25 декабря 2018 г. N 489-ФЗ</w:t>
      </w:r>
    </w:p>
    <w:p w:rsidR="00C600CD" w:rsidRDefault="00DC3F2B">
      <w:pPr>
        <w:pStyle w:val="a3"/>
      </w:pPr>
      <w:r>
        <w:t>8. В случае возникновения конфликта интересов, а также непредставления или несвоевременного представления в уполномоченный федеральный орган</w:t>
      </w:r>
      <w:r>
        <w:t xml:space="preserve"> исполнительной власти информации о наличии обстоятельств, способных привести к конфликту интересов, либо представления недостоверной информации о наличии таких обстоятельств члены научно-практического совета в порядке, установленном уполномоченным федерал</w:t>
      </w:r>
      <w:r>
        <w:t>ьным органом исполнительной власти, отстраняются от дальнейшего участия в деятельности по рассмотрению, одобрению и пересмотру клинических рекомендаций.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978" w:name="anchor76"/>
      <w:bookmarkEnd w:id="978"/>
      <w:r>
        <w:t xml:space="preserve">Статья 76 настоящего Федерального закона </w:t>
      </w:r>
      <w:hyperlink r:id="rId1135" w:history="1">
        <w:r>
          <w:t>вступает в силу</w:t>
        </w:r>
      </w:hyperlink>
      <w:r>
        <w:t xml:space="preserve"> с 1 янва</w:t>
      </w:r>
      <w:r>
        <w:t>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76</w:t>
      </w:r>
      <w:r>
        <w:t>. Профессиональные некоммерческие организации, создаваемые медицинскими работниками и фармацевтическими работниками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76 настоящего Федерального закона</w:t>
      </w:r>
    </w:p>
    <w:p w:rsidR="00C600CD" w:rsidRDefault="00DC3F2B">
      <w:pPr>
        <w:pStyle w:val="a3"/>
      </w:pPr>
      <w:bookmarkStart w:id="979" w:name="anchor761"/>
      <w:bookmarkEnd w:id="979"/>
      <w:r>
        <w:t>1. В целях реализации и защиты прав медицинских работ</w:t>
      </w:r>
      <w:r>
        <w:t xml:space="preserve">ников и фармацевтических работников, развития медицинской деятельности и фармацевтической деятельности, содействия научным исследованиям, решения иных связанных с профессиональной деятельностью медицинских работников и фармацевтических работников вопросов </w:t>
      </w:r>
      <w:r>
        <w:t>указанные работники имеют право на создание на добровольной основе профессиональных некоммерческих организаций, которые могут формироваться в соответствии с критериями:</w:t>
      </w:r>
    </w:p>
    <w:p w:rsidR="00C600CD" w:rsidRDefault="00DC3F2B">
      <w:pPr>
        <w:pStyle w:val="a3"/>
      </w:pPr>
      <w:bookmarkStart w:id="980" w:name="anchor7611"/>
      <w:bookmarkEnd w:id="980"/>
      <w:r>
        <w:t>1) принадлежности к медицинским работникам или фармацевтическим работникам;</w:t>
      </w:r>
    </w:p>
    <w:p w:rsidR="00C600CD" w:rsidRDefault="00DC3F2B">
      <w:pPr>
        <w:pStyle w:val="a3"/>
      </w:pPr>
      <w:bookmarkStart w:id="981" w:name="anchor7612"/>
      <w:bookmarkEnd w:id="981"/>
      <w:r>
        <w:t>2) принадле</w:t>
      </w:r>
      <w:r>
        <w:t>жности к профессии (врачей, медицинских сестер (фельдшеров), провизоров, фармацевтов);</w:t>
      </w:r>
    </w:p>
    <w:p w:rsidR="00C600CD" w:rsidRDefault="00DC3F2B">
      <w:pPr>
        <w:pStyle w:val="a3"/>
      </w:pPr>
      <w:bookmarkStart w:id="982" w:name="anchor7613"/>
      <w:bookmarkEnd w:id="982"/>
      <w:r>
        <w:t>3) принадлежности к одной врачебной специальности.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983" w:name="anchor762"/>
      <w:bookmarkEnd w:id="983"/>
      <w:r>
        <w:t xml:space="preserve">Часть 2 изменена с 1 января 2019 г. - </w:t>
      </w:r>
      <w:hyperlink r:id="rId1136" w:history="1">
        <w:r>
          <w:t>Федеральный закон</w:t>
        </w:r>
      </w:hyperlink>
      <w:r>
        <w:t xml:space="preserve"> от 25 декабря 2018 г. N 489-ФЗ</w:t>
      </w:r>
    </w:p>
    <w:p w:rsidR="00C600CD" w:rsidRDefault="00DC3F2B">
      <w:pPr>
        <w:pStyle w:val="a8"/>
      </w:pPr>
      <w:hyperlink r:id="rId1137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2. Профессиональные некоммерческие организации могут в установленном законодательством Российской Фе</w:t>
      </w:r>
      <w:r>
        <w:t>дерации порядке принимать участие в разработке норм и правил в сфере охраны здоровья, в решении вопросов, связанных с нарушением этих норм и правил, в разработке порядков оказания медицинской помощи и стандартов медицинской помощи, программ подготовки и по</w:t>
      </w:r>
      <w:r>
        <w:t>вышения квалификации медицинских работников и фармацевтических работников, принимать участие в аттестации медицинских работников и фармацевтических работников для получения ими квалификационных категорий и в проведении аккредитации специалистов. Медицински</w:t>
      </w:r>
      <w:r>
        <w:t xml:space="preserve">е профессиональные некоммерческие организации разрабатывают, в том числе с учетом результатов клинической апробации, и утверждают клинические рекомендации в соответствии со </w:t>
      </w:r>
      <w:hyperlink r:id="rId1138" w:history="1">
        <w:r>
          <w:t>статьей 37</w:t>
        </w:r>
      </w:hyperlink>
      <w:r>
        <w:t xml:space="preserve"> настоящего Федерального закона.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О кли</w:t>
      </w:r>
      <w:r>
        <w:t xml:space="preserve">нических рекомендациях (протоколах лечения) см. </w:t>
      </w:r>
      <w:hyperlink r:id="rId1139" w:history="1">
        <w:r>
          <w:t>справку</w:t>
        </w:r>
      </w:hyperlink>
    </w:p>
    <w:p w:rsidR="00C600CD" w:rsidRDefault="00DC3F2B">
      <w:pPr>
        <w:pStyle w:val="a3"/>
      </w:pPr>
      <w:bookmarkStart w:id="984" w:name="anchor763"/>
      <w:bookmarkEnd w:id="984"/>
      <w:r>
        <w:t>3. Медицинские профессиональные некоммерческие организации, основанные на личном членстве врачей и объединяющие не менее 25 процентов</w:t>
      </w:r>
      <w:r>
        <w:t xml:space="preserve"> от общей численности врачей на территории субъекта Российской Федерации, наряду с функциями, указанными в </w:t>
      </w:r>
      <w:hyperlink r:id="rId1140" w:history="1">
        <w:r>
          <w:t>части 2</w:t>
        </w:r>
      </w:hyperlink>
      <w:r>
        <w:t xml:space="preserve"> настоящей статьи, вправе принимать участие:</w:t>
      </w:r>
    </w:p>
    <w:p w:rsidR="00C600CD" w:rsidRDefault="00DC3F2B">
      <w:pPr>
        <w:pStyle w:val="a3"/>
      </w:pPr>
      <w:bookmarkStart w:id="985" w:name="anchor7631"/>
      <w:bookmarkEnd w:id="985"/>
      <w:r>
        <w:t>1) в аттестации врачей для получения ими квалификационных категорий;</w:t>
      </w:r>
    </w:p>
    <w:p w:rsidR="00C600CD" w:rsidRDefault="00DC3F2B">
      <w:pPr>
        <w:pStyle w:val="a3"/>
      </w:pPr>
      <w:bookmarkStart w:id="986" w:name="anchor7632"/>
      <w:bookmarkEnd w:id="986"/>
      <w:r>
        <w:t>2) в заключении соглашений по тарифам на медицинские услуги в системе обязательного медицинского страхования и в деятельности фондов обязательного медицинского страхования;</w:t>
      </w:r>
    </w:p>
    <w:p w:rsidR="00C600CD" w:rsidRDefault="00DC3F2B">
      <w:pPr>
        <w:pStyle w:val="a3"/>
      </w:pPr>
      <w:bookmarkStart w:id="987" w:name="anchor7633"/>
      <w:bookmarkEnd w:id="987"/>
      <w:r>
        <w:t>3) в разработке территориальных программ государственных гарантий бесплатного оказа</w:t>
      </w:r>
      <w:r>
        <w:t>ния гражданам медицинской помощи;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988" w:name="anchor7634"/>
    <w:bookmarkEnd w:id="988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"http://ivo.garant.ru/document/redirect/71294576/242"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29 декабря 2015 г. N 389-ФЗ часть 3 статьи 76 настоящего Федерального закона дополнена пунктом 4, </w:t>
      </w:r>
      <w:hyperlink r:id="rId1141" w:history="1">
        <w:r>
          <w:t>вступающим в силу</w:t>
        </w:r>
      </w:hyperlink>
      <w:r>
        <w:t xml:space="preserve"> с 1 января 2016 г.</w:t>
      </w:r>
    </w:p>
    <w:p w:rsidR="00C600CD" w:rsidRDefault="00DC3F2B">
      <w:pPr>
        <w:pStyle w:val="a3"/>
      </w:pPr>
      <w:r>
        <w:t>4) в формировании аккредитационных комиссий и проведении аккредитации специалистов;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989" w:name="anchor7635"/>
      <w:bookmarkEnd w:id="989"/>
      <w:r>
        <w:t xml:space="preserve">Пункт 5 изменен с 19 августа 2024 г. - </w:t>
      </w:r>
      <w:hyperlink r:id="rId1142" w:history="1">
        <w:r>
          <w:t>Федеральный закон</w:t>
        </w:r>
      </w:hyperlink>
      <w:r>
        <w:t xml:space="preserve"> от 8 августа 2024 г. № 232-ФЗ</w:t>
      </w:r>
    </w:p>
    <w:p w:rsidR="00C600CD" w:rsidRDefault="00DC3F2B">
      <w:pPr>
        <w:pStyle w:val="a8"/>
      </w:pPr>
      <w:hyperlink r:id="rId1143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5) в работе комиссий по оценке последствий приня</w:t>
      </w:r>
      <w:r>
        <w:t>тия решения о ликвидации медицинской организации, подведомственной исполнительному органу субъекта Российской Федерации или органу местного самоуправления, прекращении деятельности ее обособленного подразделения.</w:t>
      </w:r>
    </w:p>
    <w:p w:rsidR="00C600CD" w:rsidRDefault="00DC3F2B">
      <w:pPr>
        <w:pStyle w:val="a3"/>
      </w:pPr>
      <w:bookmarkStart w:id="990" w:name="anchor764"/>
      <w:bookmarkEnd w:id="990"/>
      <w:r>
        <w:t>4. При наличии на территории субъекта Росси</w:t>
      </w:r>
      <w:r>
        <w:t xml:space="preserve">йской Федерации нескольких медицинских профессиональных некоммерческих организаций, в каждой из которых численность врачей превышает 25 процентов от их общей численности на территории субъекта Российской Федерации, функции, предусмотренные </w:t>
      </w:r>
      <w:hyperlink r:id="rId1144" w:history="1">
        <w:r>
          <w:t>частью 3</w:t>
        </w:r>
      </w:hyperlink>
      <w:r>
        <w:t xml:space="preserve"> настоящей статьи, осуществляет медицинская профессиональная некоммерческая организация, имеющая наибольшее количество членов.</w:t>
      </w:r>
    </w:p>
    <w:p w:rsidR="00C600CD" w:rsidRDefault="00DC3F2B">
      <w:pPr>
        <w:pStyle w:val="a3"/>
      </w:pPr>
      <w:bookmarkStart w:id="991" w:name="anchor765"/>
      <w:bookmarkEnd w:id="991"/>
      <w:r>
        <w:t xml:space="preserve">5. Медицинским профессиональным некоммерческим организациям, их ассоциациям (союзам), которые соответствуют </w:t>
      </w:r>
      <w:hyperlink r:id="rId1145" w:history="1">
        <w:r>
          <w:t>критериям</w:t>
        </w:r>
      </w:hyperlink>
      <w:r>
        <w:t>, определяемым Правительством Российской Федерации, федеральным законом в установленном им порядке может быть передано осуществление отдельных функций в сфере охраны здоровья. Ук</w:t>
      </w:r>
      <w:r>
        <w:t xml:space="preserve">азанные </w:t>
      </w:r>
      <w:hyperlink r:id="rId1146" w:history="1">
        <w:r>
          <w:t>организации</w:t>
        </w:r>
      </w:hyperlink>
      <w:r>
        <w:t xml:space="preserve"> вправе принимать участие в деятельности уполномоченных федеральных органов исполнительной власти, фондов обязательного медицинского страхования, а также в разработке про</w:t>
      </w:r>
      <w:r>
        <w:t>грамм государственных гарантий бесплатного оказания гражданам медицинской помощи в установленном законодательством Российской Федерации порядке.</w:t>
      </w:r>
    </w:p>
    <w:p w:rsidR="00C600CD" w:rsidRDefault="00C600CD">
      <w:pPr>
        <w:pStyle w:val="a3"/>
      </w:pPr>
    </w:p>
    <w:p w:rsidR="00C600CD" w:rsidRDefault="00DC3F2B">
      <w:pPr>
        <w:pStyle w:val="a6"/>
      </w:pPr>
      <w:bookmarkStart w:id="992" w:name="anchor77"/>
      <w:bookmarkEnd w:id="992"/>
      <w:r>
        <w:rPr>
          <w:b/>
          <w:color w:val="26282F"/>
        </w:rPr>
        <w:t>Статья 77</w:t>
      </w:r>
      <w:r>
        <w:t xml:space="preserve">. </w:t>
      </w:r>
      <w:hyperlink r:id="rId1147" w:history="1">
        <w:r>
          <w:t>Утратила силу</w:t>
        </w:r>
      </w:hyperlink>
      <w:r>
        <w:t xml:space="preserve"> с 1 сентября 20</w:t>
      </w:r>
      <w:r>
        <w:t>13 г.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77 настоящего Федерального закона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r>
        <w:t xml:space="preserve">См. текст </w:t>
      </w:r>
      <w:hyperlink r:id="rId1148" w:history="1">
        <w:r>
          <w:t>статьи 77</w:t>
        </w:r>
      </w:hyperlink>
    </w:p>
    <w:p w:rsidR="00C600CD" w:rsidRDefault="00C600CD">
      <w:pPr>
        <w:pStyle w:val="a8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993" w:name="anchor78"/>
      <w:bookmarkEnd w:id="993"/>
      <w:r>
        <w:t xml:space="preserve">Статья 78 настоящего Федерального закона </w:t>
      </w:r>
      <w:hyperlink r:id="rId1149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78</w:t>
      </w:r>
      <w:r>
        <w:t>. Права медицинских организаций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78 настоящего Федерального закона</w:t>
      </w:r>
    </w:p>
    <w:p w:rsidR="00C600CD" w:rsidRDefault="00DC3F2B">
      <w:pPr>
        <w:pStyle w:val="a3"/>
      </w:pPr>
      <w:r>
        <w:t>Медицинская организация имеет право:</w:t>
      </w:r>
    </w:p>
    <w:p w:rsidR="00C600CD" w:rsidRDefault="00DC3F2B">
      <w:pPr>
        <w:pStyle w:val="a3"/>
      </w:pPr>
      <w:bookmarkStart w:id="994" w:name="anchor781"/>
      <w:bookmarkEnd w:id="994"/>
      <w:r>
        <w:t>1) вносить учредителю предложения по оптимизации оказания граждана</w:t>
      </w:r>
      <w:r>
        <w:t>м медицинской помощи;</w:t>
      </w:r>
    </w:p>
    <w:p w:rsidR="00C600CD" w:rsidRDefault="00DC3F2B">
      <w:pPr>
        <w:pStyle w:val="a3"/>
      </w:pPr>
      <w:bookmarkStart w:id="995" w:name="anchor782"/>
      <w:bookmarkEnd w:id="995"/>
      <w:r>
        <w:t>2) участвовать в оказании гражданам Российской Федерации медицинской помощи в соответствии с программой государственных гарантий бесплатного оказания гражданам медицинской помощи, включающей в себя базовую программу обязательного меди</w:t>
      </w:r>
      <w:r>
        <w:t>цинского страхования;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996" w:name="anchor783"/>
      <w:bookmarkEnd w:id="996"/>
      <w:r>
        <w:t xml:space="preserve">Пункт 3 изменен с 1 января 2018 г. - </w:t>
      </w:r>
      <w:hyperlink r:id="rId1150" w:history="1">
        <w:r>
          <w:t>Федеральный закон</w:t>
        </w:r>
      </w:hyperlink>
      <w:r>
        <w:t xml:space="preserve"> от 29 июля 2017 г. N 242-ФЗ</w:t>
      </w:r>
    </w:p>
    <w:p w:rsidR="00C600CD" w:rsidRDefault="00DC3F2B">
      <w:pPr>
        <w:pStyle w:val="a8"/>
      </w:pPr>
      <w:hyperlink r:id="rId1151" w:history="1">
        <w:r>
          <w:t>См. предыдущую редакцию</w:t>
        </w:r>
      </w:hyperlink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 xml:space="preserve">Положения пункта 3 статьи 78 (в редакции </w:t>
      </w:r>
      <w:hyperlink r:id="rId1152" w:history="1">
        <w:r>
          <w:t>Федерального закона</w:t>
        </w:r>
      </w:hyperlink>
      <w:r>
        <w:t xml:space="preserve"> от 29 июля 2017 г. </w:t>
      </w:r>
      <w:r>
        <w:t xml:space="preserve">N 242-ФЗ) в части, касающейся формирования и выдачи рецептов на лекарственные препараты, содержащие назначение наркотических средств или психотропных веществ, в форме электронных документов, </w:t>
      </w:r>
      <w:hyperlink r:id="rId1153" w:history="1">
        <w:r>
          <w:t>применяются</w:t>
        </w:r>
      </w:hyperlink>
      <w:r>
        <w:t xml:space="preserve"> с 1 января 2019 г.</w:t>
      </w:r>
    </w:p>
    <w:p w:rsidR="00C600CD" w:rsidRDefault="00DC3F2B">
      <w:pPr>
        <w:pStyle w:val="a3"/>
      </w:pPr>
      <w:r>
        <w:t>3) выдавать медицинские заключения, справки, рецепты на лекарственные препараты и медицинские изделия на бумажном носителе и (или) с согласия пациента или его законного представителя в форме электронных документов с исполь</w:t>
      </w:r>
      <w:r>
        <w:t xml:space="preserve">зованием усиленной </w:t>
      </w:r>
      <w:hyperlink r:id="rId1154" w:history="1">
        <w:r>
          <w:t>квалифицированной электронной подписи</w:t>
        </w:r>
      </w:hyperlink>
      <w:r>
        <w:t xml:space="preserve"> медицинского работника в порядке, установленном уполномоченным федеральным органом исполнительной власти;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997" w:name="anchor7831"/>
      <w:bookmarkEnd w:id="997"/>
      <w:r>
        <w:t xml:space="preserve">Пункт 3.1 изменен с 1 января 2022 г. - </w:t>
      </w:r>
      <w:hyperlink r:id="rId1155" w:history="1">
        <w:r>
          <w:t>Федеральный закон</w:t>
        </w:r>
      </w:hyperlink>
      <w:r>
        <w:t xml:space="preserve"> от 30 апреля 2021 г. N 126-ФЗ</w:t>
      </w:r>
    </w:p>
    <w:p w:rsidR="00C600CD" w:rsidRDefault="00DC3F2B">
      <w:pPr>
        <w:pStyle w:val="a8"/>
      </w:pPr>
      <w:hyperlink r:id="rId1156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3.1) </w:t>
      </w:r>
      <w:r>
        <w:t xml:space="preserve">формировать в форме электронного документа или в отдельных случаях выдавать в форме документа на бумажном носителе листки нетрудоспособности в порядке, установленном в соответствии с </w:t>
      </w:r>
      <w:hyperlink r:id="rId1157" w:history="1">
        <w:r>
          <w:t>зак</w:t>
        </w:r>
        <w:r>
          <w:t>онодательством</w:t>
        </w:r>
      </w:hyperlink>
      <w:r>
        <w:t xml:space="preserve"> Российской Федерации об обязательном социальном страховании на случай временной нетрудоспособности и в связи с материнством;</w:t>
      </w:r>
    </w:p>
    <w:p w:rsidR="00C600CD" w:rsidRDefault="00DC3F2B">
      <w:pPr>
        <w:pStyle w:val="a3"/>
      </w:pPr>
      <w:bookmarkStart w:id="998" w:name="anchor784"/>
      <w:bookmarkEnd w:id="998"/>
      <w:r>
        <w:t>4) осуществлять научную и (или) научно-исследовательскую деятельность, в том числе проводить фундаментальные и прикл</w:t>
      </w:r>
      <w:r>
        <w:t>адные научные исследования;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999" w:name="anchor785"/>
      <w:bookmarkEnd w:id="999"/>
      <w:r>
        <w:t xml:space="preserve">Пункт 5 изменен с 1 января 2018 г. - </w:t>
      </w:r>
      <w:hyperlink r:id="rId1158" w:history="1">
        <w:r>
          <w:t>Федеральный закон</w:t>
        </w:r>
      </w:hyperlink>
      <w:r>
        <w:t xml:space="preserve"> от 29 июля 2017 г. N 242-ФЗ</w:t>
      </w:r>
    </w:p>
    <w:p w:rsidR="00C600CD" w:rsidRDefault="00DC3F2B">
      <w:pPr>
        <w:pStyle w:val="a8"/>
      </w:pPr>
      <w:hyperlink r:id="rId1159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5) создавать медицинские информационные системы, содержащие данные о пациентах, об оказываемой им медицинской помощи, о медицинской деятельности медицинских организаций с соблюдением требований, установленных </w:t>
      </w:r>
      <w:hyperlink r:id="rId1160" w:history="1">
        <w:r>
          <w:t>законодательством</w:t>
        </w:r>
      </w:hyperlink>
      <w:r>
        <w:t xml:space="preserve"> Российской Федерации в области персональных данных, и соблюдением врачебной тайны.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1000" w:name="anchor79"/>
      <w:bookmarkEnd w:id="1000"/>
      <w:r>
        <w:t xml:space="preserve">Статья 79 настоящего Федерального закона </w:t>
      </w:r>
      <w:hyperlink r:id="rId1161" w:history="1">
        <w:r>
          <w:t xml:space="preserve">вступает </w:t>
        </w:r>
        <w:r>
          <w:t>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79</w:t>
      </w:r>
      <w:r>
        <w:t>. Обязанности медицинских организаций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79 настоящего Федерального закона</w:t>
      </w:r>
    </w:p>
    <w:p w:rsidR="00C600CD" w:rsidRDefault="00DC3F2B">
      <w:pPr>
        <w:pStyle w:val="a3"/>
      </w:pPr>
      <w:bookmarkStart w:id="1001" w:name="anchor791"/>
      <w:bookmarkEnd w:id="1001"/>
      <w:r>
        <w:t>1. Медицинская организация обязана:</w:t>
      </w:r>
    </w:p>
    <w:p w:rsidR="00C600CD" w:rsidRDefault="00DC3F2B">
      <w:pPr>
        <w:pStyle w:val="a3"/>
      </w:pPr>
      <w:bookmarkStart w:id="1002" w:name="anchor7911"/>
      <w:bookmarkEnd w:id="1002"/>
      <w:r>
        <w:t>1) оказывать гражданам медицинскую помощь в экстренной форме;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</w:t>
      </w:r>
      <w:r>
        <w:rPr>
          <w:sz w:val="16"/>
        </w:rPr>
        <w:t>нениях:</w:t>
      </w:r>
    </w:p>
    <w:p w:rsidR="00C600CD" w:rsidRDefault="00DC3F2B">
      <w:pPr>
        <w:pStyle w:val="a8"/>
      </w:pPr>
      <w:bookmarkStart w:id="1003" w:name="anchor7912"/>
      <w:bookmarkEnd w:id="1003"/>
      <w:r>
        <w:t xml:space="preserve">Пункт 2 изменен с 1 января 2019 г. - </w:t>
      </w:r>
      <w:hyperlink r:id="rId1162" w:history="1">
        <w:r>
          <w:t>Федеральный закон</w:t>
        </w:r>
      </w:hyperlink>
      <w:r>
        <w:t xml:space="preserve"> от 25 декабря 2018 г. N 489-ФЗ</w:t>
      </w:r>
    </w:p>
    <w:p w:rsidR="00C600CD" w:rsidRDefault="00DC3F2B">
      <w:pPr>
        <w:pStyle w:val="a8"/>
      </w:pPr>
      <w:hyperlink r:id="rId1163" w:history="1">
        <w:r>
          <w:t xml:space="preserve">См. предыдущую </w:t>
        </w:r>
        <w:r>
          <w:t>редакцию</w:t>
        </w:r>
      </w:hyperlink>
    </w:p>
    <w:p w:rsidR="00C600CD" w:rsidRDefault="00DC3F2B">
      <w:pPr>
        <w:pStyle w:val="a3"/>
      </w:pPr>
      <w:r>
        <w:t>2) организовывать и осуществлять медицинскую деятельность в соответствии с законодательными и иными нормативными правовыми актами Российской Федерации, в том числе порядками оказания медицинской помощи, и с учетом стандартов медицинской помощи;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</w:t>
      </w:r>
      <w:r>
        <w:rPr>
          <w:sz w:val="16"/>
        </w:rPr>
        <w:t>формация об изменениях:</w:t>
      </w:r>
    </w:p>
    <w:p w:rsidR="00C600CD" w:rsidRDefault="00DC3F2B">
      <w:pPr>
        <w:pStyle w:val="a8"/>
      </w:pPr>
      <w:bookmarkStart w:id="1004" w:name="anchor79121"/>
      <w:bookmarkEnd w:id="1004"/>
      <w:r>
        <w:t xml:space="preserve">Часть 1 дополнена пунктом 2.1 с 1 января 2022 г. - </w:t>
      </w:r>
      <w:hyperlink r:id="rId1164" w:history="1">
        <w:r>
          <w:t>Федеральный закон</w:t>
        </w:r>
      </w:hyperlink>
      <w:r>
        <w:t xml:space="preserve"> от 25 декабря 2018 г. N 489-ФЗ</w:t>
      </w:r>
    </w:p>
    <w:p w:rsidR="00C600CD" w:rsidRDefault="00DC3F2B">
      <w:pPr>
        <w:pStyle w:val="a3"/>
      </w:pPr>
      <w:r>
        <w:t>2.1) обеспечивать оказание медицинскими работниками медицинско</w:t>
      </w:r>
      <w:r>
        <w:t>й помощи на основе клинических рекомендаций, а также создавать условия, обеспечивающие соответствие оказываемой медицинской помощи критериям оценки качества медицинской помощи;</w:t>
      </w:r>
    </w:p>
    <w:p w:rsidR="00C600CD" w:rsidRDefault="00DC3F2B">
      <w:pPr>
        <w:pStyle w:val="a3"/>
      </w:pPr>
      <w:bookmarkStart w:id="1005" w:name="anchor7913"/>
      <w:bookmarkEnd w:id="1005"/>
      <w:r>
        <w:t xml:space="preserve">3) информировать граждан о возможности получения медицинской помощи в рамках </w:t>
      </w:r>
      <w:r>
        <w:t>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помощи;</w:t>
      </w:r>
    </w:p>
    <w:p w:rsidR="00C600CD" w:rsidRDefault="00DC3F2B">
      <w:pPr>
        <w:pStyle w:val="a3"/>
      </w:pPr>
      <w:bookmarkStart w:id="1006" w:name="anchor7914"/>
      <w:bookmarkEnd w:id="1006"/>
      <w:r>
        <w:t>4) соблюдать врачебную тайну, в том числе конфиденциальность персона</w:t>
      </w:r>
      <w:r>
        <w:t>льных данных, используемых в медицинских информационных системах;</w:t>
      </w:r>
    </w:p>
    <w:p w:rsidR="00C600CD" w:rsidRDefault="00DC3F2B">
      <w:pPr>
        <w:pStyle w:val="a3"/>
      </w:pPr>
      <w:bookmarkStart w:id="1007" w:name="anchor7915"/>
      <w:bookmarkEnd w:id="1007"/>
      <w:r>
        <w:t>5) обеспечивать применение разрешенных к применению в Российской Федерации лекарственных препаратов, специализированных продуктов лечебного питания, медицинских изделий, дезинфекционных, дез</w:t>
      </w:r>
      <w:r>
        <w:t>инсекционных и дератизационных средств;</w:t>
      </w:r>
    </w:p>
    <w:p w:rsidR="00C600CD" w:rsidRDefault="00DC3F2B">
      <w:pPr>
        <w:pStyle w:val="a3"/>
      </w:pPr>
      <w:bookmarkStart w:id="1008" w:name="anchor7916"/>
      <w:bookmarkEnd w:id="1008"/>
      <w:r>
        <w:t>6) предоставлять пациентам достоверную информацию об оказываемой медицинской помощи, эффективности методов лечения, используемых лекарственных препаратах и о медицинских изделиях;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009" w:name="anchor7917"/>
      <w:bookmarkEnd w:id="1009"/>
      <w:r>
        <w:t>Пункт 7 из</w:t>
      </w:r>
      <w:r>
        <w:t xml:space="preserve">менен с 6 марта 2018 г. - </w:t>
      </w:r>
      <w:hyperlink r:id="rId1165" w:history="1">
        <w:r>
          <w:t>Федеральный закон</w:t>
        </w:r>
      </w:hyperlink>
      <w:r>
        <w:t xml:space="preserve"> от 5 декабря 2017 г. N 392-ФЗ</w:t>
      </w:r>
    </w:p>
    <w:p w:rsidR="00C600CD" w:rsidRDefault="00DC3F2B">
      <w:pPr>
        <w:pStyle w:val="a8"/>
      </w:pPr>
      <w:hyperlink r:id="rId1166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7) информироват</w:t>
      </w:r>
      <w:r>
        <w:t>ь граждан в доступной форме, в том числе с использованием сети "Интернет", об осуществляемой медицинской деятельности и о медицинских работниках медицинских организаций, об уровне их образования и об их квалификации, а также предоставлять иную определяемую</w:t>
      </w:r>
      <w:r>
        <w:t xml:space="preserve"> уполномоченным федеральным органом исполнительной власти необходимую для проведения независимой оценки качества условий оказания услуг медицинскими организациями </w:t>
      </w:r>
      <w:hyperlink r:id="rId1167" w:history="1">
        <w:r>
          <w:t>информацию</w:t>
        </w:r>
      </w:hyperlink>
      <w:r>
        <w:t>;</w:t>
      </w:r>
    </w:p>
    <w:p w:rsidR="00C600CD" w:rsidRDefault="00DC3F2B">
      <w:pPr>
        <w:pStyle w:val="a3"/>
      </w:pPr>
      <w:bookmarkStart w:id="1010" w:name="anchor7918"/>
      <w:bookmarkEnd w:id="1010"/>
      <w:r>
        <w:t>8) обеспеч</w:t>
      </w:r>
      <w:r>
        <w:t xml:space="preserve">ивать профессиональную подготовку, переподготовку и повышение квалификации медицинских работников в соответствии с </w:t>
      </w:r>
      <w:hyperlink r:id="rId1168" w:history="1">
        <w:r>
          <w:t>трудовым законодательством</w:t>
        </w:r>
      </w:hyperlink>
      <w:r>
        <w:t xml:space="preserve"> Российской Федерации;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</w:t>
      </w:r>
      <w:r>
        <w:rPr>
          <w:sz w:val="16"/>
        </w:rPr>
        <w:t>ях:</w:t>
      </w:r>
    </w:p>
    <w:p w:rsidR="00C600CD" w:rsidRDefault="00DC3F2B">
      <w:pPr>
        <w:pStyle w:val="a8"/>
      </w:pPr>
      <w:bookmarkStart w:id="1011" w:name="anchor7919"/>
      <w:bookmarkEnd w:id="1011"/>
      <w:r>
        <w:t xml:space="preserve">Пункт 9 изменен с 22 декабря 2020 г. - </w:t>
      </w:r>
      <w:hyperlink r:id="rId1169" w:history="1">
        <w:r>
          <w:t>Федеральный закон</w:t>
        </w:r>
      </w:hyperlink>
      <w:r>
        <w:t xml:space="preserve"> от 22 декабря 2020 г. N 438-ФЗ</w:t>
      </w:r>
    </w:p>
    <w:p w:rsidR="00C600CD" w:rsidRDefault="00DC3F2B">
      <w:pPr>
        <w:pStyle w:val="a8"/>
      </w:pPr>
      <w:hyperlink r:id="rId1170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9)</w:t>
      </w:r>
      <w:r>
        <w:t xml:space="preserve"> информировать органы внутренних дел в </w:t>
      </w:r>
      <w:hyperlink r:id="rId1171" w:history="1">
        <w:r>
          <w:t>порядке</w:t>
        </w:r>
      </w:hyperlink>
      <w:r>
        <w:t xml:space="preserve">, установленном уполномоченными федеральными органами исполнительной власти, в случаях, установленных </w:t>
      </w:r>
      <w:hyperlink r:id="rId1172" w:history="1">
        <w:r>
          <w:t xml:space="preserve">пунктом </w:t>
        </w:r>
        <w:r>
          <w:t>5 части 4 статьи 13</w:t>
        </w:r>
      </w:hyperlink>
      <w:r>
        <w:t xml:space="preserve"> настоящего Федерального закона;</w:t>
      </w:r>
    </w:p>
    <w:p w:rsidR="00C600CD" w:rsidRDefault="00DC3F2B">
      <w:pPr>
        <w:pStyle w:val="a3"/>
      </w:pPr>
      <w:bookmarkStart w:id="1012" w:name="anchor79110"/>
      <w:bookmarkEnd w:id="1012"/>
      <w:r>
        <w:t>10) осуществлять страхование на случай причинения вреда жизни и (или) здоровью пациента при оказании медицинской помощи в соответствии с федеральным законом;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013" w:name="anchor79111"/>
      <w:bookmarkEnd w:id="1013"/>
      <w:r>
        <w:t>Пункт 11 изменен с 1</w:t>
      </w:r>
      <w:r>
        <w:t xml:space="preserve"> апреля 2024 г. - </w:t>
      </w:r>
      <w:hyperlink r:id="rId1173" w:history="1">
        <w:r>
          <w:t>Федеральный закон</w:t>
        </w:r>
      </w:hyperlink>
      <w:r>
        <w:t xml:space="preserve"> от 4 августа 2023 г. № 464-ФЗ</w:t>
      </w:r>
    </w:p>
    <w:p w:rsidR="00C600CD" w:rsidRDefault="00DC3F2B">
      <w:pPr>
        <w:pStyle w:val="a8"/>
      </w:pPr>
      <w:hyperlink r:id="rId1174" w:history="1">
        <w:r>
          <w:t>См. предыдущую редакцию</w:t>
        </w:r>
      </w:hyperlink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К нормативным прав</w:t>
      </w:r>
      <w:r>
        <w:t xml:space="preserve">овым актам РФ, устанавливающим обязательные требования и предусмотренные пунктом 11 (в редакции </w:t>
      </w:r>
      <w:hyperlink r:id="rId1175" w:history="1">
        <w:r>
          <w:t>Федерального закона</w:t>
        </w:r>
      </w:hyperlink>
      <w:r>
        <w:t xml:space="preserve"> от 4 августа 2023 г. № 464-ФЗ), </w:t>
      </w:r>
      <w:hyperlink r:id="rId1176" w:history="1">
        <w:r>
          <w:t>не применяются</w:t>
        </w:r>
      </w:hyperlink>
      <w:r>
        <w:t xml:space="preserve"> положения </w:t>
      </w:r>
      <w:hyperlink r:id="rId1177" w:history="1">
        <w:r>
          <w:t>частей 1</w:t>
        </w:r>
      </w:hyperlink>
      <w:r>
        <w:t xml:space="preserve"> и </w:t>
      </w:r>
      <w:hyperlink r:id="rId1178" w:history="1">
        <w:r>
          <w:t>3 статьи 3</w:t>
        </w:r>
      </w:hyperlink>
      <w:r>
        <w:t xml:space="preserve"> и </w:t>
      </w:r>
      <w:hyperlink r:id="rId1179" w:history="1">
        <w:r>
          <w:t>статьи 11</w:t>
        </w:r>
      </w:hyperlink>
      <w:r>
        <w:t xml:space="preserve"> Федерального закона от 31 июля 2020 года N 247-ФЗ "Об обязательных требованиях в Российской Федерации"</w:t>
      </w:r>
    </w:p>
    <w:p w:rsidR="00C600CD" w:rsidRDefault="00DC3F2B">
      <w:pPr>
        <w:pStyle w:val="a3"/>
      </w:pPr>
      <w:r>
        <w:t>11) вести медицинскую документацию в установленном порядке с учетом особеннос</w:t>
      </w:r>
      <w:r>
        <w:t xml:space="preserve">тей ведения и использования медицинской документации, содержащей сведения об оказании лицу психиатрической помощи в недобровольном порядке, предусмотренные </w:t>
      </w:r>
      <w:hyperlink r:id="rId1180" w:history="1">
        <w:r>
          <w:t>законодательством</w:t>
        </w:r>
      </w:hyperlink>
      <w:r>
        <w:t xml:space="preserve"> Российской Ф</w:t>
      </w:r>
      <w:r>
        <w:t>едерации о психиатрической помощи, и представлять отчетность по видам, формам, в сроки и в объеме, которые установлены уполномоченным федеральным органом исполнительной власти;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014" w:name="anchor79112"/>
      <w:bookmarkEnd w:id="1014"/>
      <w:r>
        <w:t xml:space="preserve">Пункт 12 изменен с 1 апреля 2024 г. - </w:t>
      </w:r>
      <w:hyperlink r:id="rId1181" w:history="1">
        <w:r>
          <w:t>Федеральный закон</w:t>
        </w:r>
      </w:hyperlink>
      <w:r>
        <w:t xml:space="preserve"> от 4 августа 2023 г. № 464-ФЗ</w:t>
      </w:r>
    </w:p>
    <w:p w:rsidR="00C600CD" w:rsidRDefault="00DC3F2B">
      <w:pPr>
        <w:pStyle w:val="a8"/>
      </w:pPr>
      <w:hyperlink r:id="rId1182" w:history="1">
        <w:r>
          <w:t>См. предыдущую редакцию</w:t>
        </w:r>
      </w:hyperlink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К нормативным правовым актам РФ, устанавливающим об</w:t>
      </w:r>
      <w:r>
        <w:t xml:space="preserve">язательные требования и предусмотренные пунктом 12 (в редакции </w:t>
      </w:r>
      <w:hyperlink r:id="rId1183" w:history="1">
        <w:r>
          <w:t>Федерального закона</w:t>
        </w:r>
      </w:hyperlink>
      <w:r>
        <w:t xml:space="preserve"> от 4 августа 2023 г. № 464-ФЗ), </w:t>
      </w:r>
      <w:hyperlink r:id="rId1184" w:history="1">
        <w:r>
          <w:t xml:space="preserve">не </w:t>
        </w:r>
        <w:r>
          <w:t>применяются</w:t>
        </w:r>
      </w:hyperlink>
      <w:r>
        <w:t xml:space="preserve"> положения </w:t>
      </w:r>
      <w:hyperlink r:id="rId1185" w:history="1">
        <w:r>
          <w:t>частей 1</w:t>
        </w:r>
      </w:hyperlink>
      <w:r>
        <w:t xml:space="preserve"> и </w:t>
      </w:r>
      <w:hyperlink r:id="rId1186" w:history="1">
        <w:r>
          <w:t>3 статьи 3</w:t>
        </w:r>
      </w:hyperlink>
      <w:r>
        <w:t xml:space="preserve"> и </w:t>
      </w:r>
      <w:hyperlink r:id="rId1187" w:history="1">
        <w:r>
          <w:t>стат</w:t>
        </w:r>
        <w:r>
          <w:t>ьи 11</w:t>
        </w:r>
      </w:hyperlink>
      <w:r>
        <w:t xml:space="preserve"> Федерального закона от 31 июля 2020 года N 247-ФЗ "Об обязательных требованиях в Российской Федерации"</w:t>
      </w:r>
    </w:p>
    <w:p w:rsidR="00C600CD" w:rsidRDefault="00DC3F2B">
      <w:pPr>
        <w:pStyle w:val="a3"/>
      </w:pPr>
      <w:r>
        <w:t>12) обеспечивать учет и хранение медицинской документации, в том числе бланков строгой отчетности, с учетом особенностей хранения медицинской докум</w:t>
      </w:r>
      <w:r>
        <w:t xml:space="preserve">ентации, содержащей сведения об оказании лицу психиатрической помощи в недобровольном порядке, предусмотренные </w:t>
      </w:r>
      <w:hyperlink r:id="rId1188" w:history="1">
        <w:r>
          <w:t>законодательством</w:t>
        </w:r>
      </w:hyperlink>
      <w:r>
        <w:t xml:space="preserve"> Российской Федерации о психиатрической помощи;</w:t>
      </w:r>
    </w:p>
    <w:p w:rsidR="00C600CD" w:rsidRDefault="00DC3F2B">
      <w:pPr>
        <w:pStyle w:val="a3"/>
      </w:pPr>
      <w:bookmarkStart w:id="1015" w:name="anchor79113"/>
      <w:bookmarkEnd w:id="1015"/>
      <w:r>
        <w:t>13) провод</w:t>
      </w:r>
      <w:r>
        <w:t>ить мероприятия по снижению риска травматизма и профессиональных заболеваний, внедрять безопасные методы сбора медицинских отходов и обеспечивать защиту от травмирования элементами медицинских изделий;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016" w:name="anchor79114"/>
      <w:bookmarkEnd w:id="1016"/>
      <w:r>
        <w:t>Пункт 14 изменен с 6 марта 2</w:t>
      </w:r>
      <w:r>
        <w:t xml:space="preserve">018 г. - </w:t>
      </w:r>
      <w:hyperlink r:id="rId1189" w:history="1">
        <w:r>
          <w:t>Федеральный закон</w:t>
        </w:r>
      </w:hyperlink>
      <w:r>
        <w:t xml:space="preserve"> от 5 декабря 2017 г. N 392-ФЗ</w:t>
      </w:r>
    </w:p>
    <w:p w:rsidR="00C600CD" w:rsidRDefault="00DC3F2B">
      <w:pPr>
        <w:pStyle w:val="a8"/>
      </w:pPr>
      <w:hyperlink r:id="rId1190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14) обеспечивать условия для </w:t>
      </w:r>
      <w:r>
        <w:t>проведения независимой оценки качества условий оказания услуг;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017" w:name="anchor79115"/>
      <w:bookmarkEnd w:id="1017"/>
      <w:r>
        <w:t xml:space="preserve">Пункт 15 изменен с 1 марта 2025 г. - </w:t>
      </w:r>
      <w:hyperlink r:id="rId1191" w:history="1">
        <w:r>
          <w:t>Федеральный закон</w:t>
        </w:r>
      </w:hyperlink>
      <w:r>
        <w:t xml:space="preserve"> от 8 августа 2024 г. № 290-ФЗ</w:t>
      </w:r>
    </w:p>
    <w:p w:rsidR="00C600CD" w:rsidRDefault="00DC3F2B">
      <w:pPr>
        <w:pStyle w:val="a8"/>
      </w:pPr>
      <w:hyperlink r:id="rId1192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15) предоставлять возможность родственникам и иным членам семьи или законным представителям пациента, а также священнослужителям посещать его в медицинской организации, в том</w:t>
      </w:r>
      <w:r>
        <w:t xml:space="preserve"> числе в ее структурном подразделении, предназначенном для проведения интенсивной терапии и реанимационных мероприятий, в соответствии с общими требованиями, установленными уполномоченным федеральным органом исполнительной власти в соответствии с </w:t>
      </w:r>
      <w:hyperlink r:id="rId1193" w:history="1">
        <w:r>
          <w:t>пунктами 19.1</w:t>
        </w:r>
      </w:hyperlink>
      <w:r>
        <w:t xml:space="preserve"> и </w:t>
      </w:r>
      <w:hyperlink r:id="rId1194" w:history="1">
        <w:r>
          <w:t>19.2 части 2 статьи 14</w:t>
        </w:r>
      </w:hyperlink>
      <w:r>
        <w:t xml:space="preserve"> настоящего Федерального закона;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018" w:name="anchor79116"/>
      <w:bookmarkEnd w:id="1018"/>
      <w:r>
        <w:t xml:space="preserve">Часть 1 дополнена пунктом 16 с 1 марта 2022 г. - </w:t>
      </w:r>
      <w:hyperlink r:id="rId1195" w:history="1">
        <w:r>
          <w:t>Федеральный закон</w:t>
        </w:r>
      </w:hyperlink>
      <w:r>
        <w:t xml:space="preserve"> от 2 июля 2021 г. N 313-ФЗ</w:t>
      </w:r>
    </w:p>
    <w:p w:rsidR="00C600CD" w:rsidRDefault="00DC3F2B">
      <w:pPr>
        <w:pStyle w:val="a3"/>
      </w:pPr>
      <w:r>
        <w:t>16) обеспечивать предоставление информации в единую государственную информационную систему в сфере здравоохранения в соответствии с законодательством Российской Федерации.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r>
        <w:t>Ч</w:t>
      </w:r>
      <w:r>
        <w:t xml:space="preserve">асть 1 дополнена пунктом 17 с 1 марта 2026 г. - </w:t>
      </w:r>
      <w:hyperlink r:id="rId1196" w:history="1">
        <w:r>
          <w:t>Федеральный закон</w:t>
        </w:r>
      </w:hyperlink>
      <w:r>
        <w:t xml:space="preserve"> от 17 ноября 2025 г. № 424-ФЗ</w:t>
      </w:r>
    </w:p>
    <w:p w:rsidR="00C600CD" w:rsidRDefault="00DC3F2B">
      <w:pPr>
        <w:pStyle w:val="a8"/>
      </w:pPr>
      <w:hyperlink r:id="rId1197" w:history="1">
        <w:r>
          <w:t>См. будущую редакци</w:t>
        </w:r>
        <w:r>
          <w:t>ю</w:t>
        </w:r>
      </w:hyperlink>
    </w:p>
    <w:p w:rsidR="00C600CD" w:rsidRDefault="00DC3F2B">
      <w:pPr>
        <w:pStyle w:val="a3"/>
      </w:pPr>
      <w:bookmarkStart w:id="1019" w:name="anchor792"/>
      <w:bookmarkEnd w:id="1019"/>
      <w:r>
        <w:t xml:space="preserve">2. Медицинские организации, участвующие в реализации программы государственных гарантий бесплатного оказания гражданам медицинской помощи, наряду с обязанностями, предусмотренными </w:t>
      </w:r>
      <w:hyperlink r:id="rId1198" w:history="1">
        <w:r>
          <w:t>частью 1</w:t>
        </w:r>
      </w:hyperlink>
      <w:r>
        <w:t xml:space="preserve"> настоящей статьи, также обязаны:</w:t>
      </w:r>
    </w:p>
    <w:p w:rsidR="00C600CD" w:rsidRDefault="00DC3F2B">
      <w:pPr>
        <w:pStyle w:val="a3"/>
      </w:pPr>
      <w:bookmarkStart w:id="1020" w:name="anchor7921"/>
      <w:bookmarkEnd w:id="1020"/>
      <w:r>
        <w:t>1) п</w:t>
      </w:r>
      <w:r>
        <w:t>редоставлять пациентам информацию о порядке,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помощи;</w:t>
      </w:r>
    </w:p>
    <w:p w:rsidR="00C600CD" w:rsidRDefault="00DC3F2B">
      <w:pPr>
        <w:pStyle w:val="a3"/>
      </w:pPr>
      <w:bookmarkStart w:id="1021" w:name="anchor7922"/>
      <w:bookmarkEnd w:id="1021"/>
      <w:r>
        <w:t>2) обеспечивать оказание медицинской помощи гражданам в ра</w:t>
      </w:r>
      <w:r>
        <w:t>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помощи;</w:t>
      </w:r>
    </w:p>
    <w:p w:rsidR="00C600CD" w:rsidRDefault="00DC3F2B">
      <w:pPr>
        <w:pStyle w:val="a3"/>
      </w:pPr>
      <w:bookmarkStart w:id="1022" w:name="anchor7923"/>
      <w:bookmarkEnd w:id="1022"/>
      <w:r>
        <w:t>3) обеспечивать проведение профилактических мероприятий, направ</w:t>
      </w:r>
      <w:r>
        <w:t>ленных на предупреждение факторов риска развития заболеваний и на раннее их выявление;</w:t>
      </w:r>
    </w:p>
    <w:p w:rsidR="00C600CD" w:rsidRDefault="00DC3F2B">
      <w:pPr>
        <w:pStyle w:val="a3"/>
      </w:pPr>
      <w:bookmarkStart w:id="1023" w:name="anchor7924"/>
      <w:bookmarkEnd w:id="1023"/>
      <w:r>
        <w:t>4) проводить пропаганду здорового образа жизни и санитарно-гигиеническое просвещение населения.</w:t>
      </w:r>
    </w:p>
    <w:p w:rsidR="00C600CD" w:rsidRDefault="00C600CD">
      <w:pPr>
        <w:pStyle w:val="a3"/>
      </w:pP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024" w:name="anchor7910"/>
      <w:bookmarkEnd w:id="1024"/>
      <w:r>
        <w:t xml:space="preserve">Наименование изменено с 6 марта 2018 г. - </w:t>
      </w:r>
      <w:hyperlink r:id="rId1199" w:history="1">
        <w:r>
          <w:t>Федеральный закон</w:t>
        </w:r>
      </w:hyperlink>
      <w:r>
        <w:t xml:space="preserve"> от 5 декабря 2017 г. N 392-ФЗ</w:t>
      </w:r>
    </w:p>
    <w:p w:rsidR="00C600CD" w:rsidRDefault="00DC3F2B">
      <w:pPr>
        <w:pStyle w:val="a8"/>
      </w:pPr>
      <w:hyperlink r:id="rId1200" w:history="1">
        <w:r>
          <w:t>См. предыдущую редакцию</w:t>
        </w:r>
      </w:hyperlink>
    </w:p>
    <w:p w:rsidR="00C600CD" w:rsidRDefault="00C600CD">
      <w:pPr>
        <w:pStyle w:val="a8"/>
      </w:pPr>
    </w:p>
    <w:p w:rsidR="00C600CD" w:rsidRDefault="00DC3F2B">
      <w:pPr>
        <w:pStyle w:val="a6"/>
      </w:pPr>
      <w:r>
        <w:rPr>
          <w:b/>
          <w:color w:val="26282F"/>
        </w:rPr>
        <w:t>Статья 79.1.</w:t>
      </w:r>
      <w:r>
        <w:t xml:space="preserve"> Независимая оценка качества усл</w:t>
      </w:r>
      <w:r>
        <w:t>овий оказания услуг медицинскими организациями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79.1 настоящего Федерального закона</w:t>
      </w:r>
    </w:p>
    <w:p w:rsidR="00C600CD" w:rsidRDefault="00DC3F2B">
      <w:pPr>
        <w:pStyle w:val="a5"/>
      </w:pPr>
      <w:r>
        <w:t xml:space="preserve">Согласно </w:t>
      </w:r>
      <w:hyperlink r:id="rId1201" w:history="1">
        <w:r>
          <w:t>постановлению</w:t>
        </w:r>
      </w:hyperlink>
      <w:r>
        <w:t xml:space="preserve"> Правительства РФ от 14 ноября 2014 г. N 1202 Минтр</w:t>
      </w:r>
      <w:r>
        <w:t>уд России осуществляет координацию деятельности по проведению независимой оценки качества оказания услуг организациями в сфере охраны здоровья и общее методическое обеспечение проведения указанной оценки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025" w:name="anchor79101"/>
      <w:bookmarkEnd w:id="1025"/>
      <w:r>
        <w:t>Часть 1 изменена с 6 марта</w:t>
      </w:r>
      <w:r>
        <w:t xml:space="preserve"> 2018 г. - </w:t>
      </w:r>
      <w:hyperlink r:id="rId1202" w:history="1">
        <w:r>
          <w:t>Федеральный закон</w:t>
        </w:r>
      </w:hyperlink>
      <w:r>
        <w:t xml:space="preserve"> от 5 декабря 2017 г. N 392-ФЗ</w:t>
      </w:r>
    </w:p>
    <w:p w:rsidR="00C600CD" w:rsidRDefault="00DC3F2B">
      <w:pPr>
        <w:pStyle w:val="a8"/>
      </w:pPr>
      <w:hyperlink r:id="rId1203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1. Независимая оценка </w:t>
      </w:r>
      <w:r>
        <w:t>качества условий оказания услуг медицинскими организациями является одной из форм общественного контроля и проводится в целях предоставления гражданам информации о качестве условий оказания услуг медицинскими организациями, а также в целях повышения качест</w:t>
      </w:r>
      <w:r>
        <w:t>ва их деятельности. Независимая оценка качества условий оказания услуг медицинскими организациями не осуществляется в целях контроля качества и безопасности медицинской деятельности, а также экспертизы и контроля качества медицинской помощи.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 xml:space="preserve">Информация об </w:t>
      </w:r>
      <w:r>
        <w:rPr>
          <w:sz w:val="16"/>
        </w:rPr>
        <w:t>изменениях:</w:t>
      </w:r>
    </w:p>
    <w:p w:rsidR="00C600CD" w:rsidRDefault="00DC3F2B">
      <w:pPr>
        <w:pStyle w:val="a8"/>
      </w:pPr>
      <w:bookmarkStart w:id="1026" w:name="anchor79102"/>
      <w:bookmarkEnd w:id="1026"/>
      <w:r>
        <w:t xml:space="preserve">Часть 2 изменена с 6 марта 2018 г. - </w:t>
      </w:r>
      <w:hyperlink r:id="rId1204" w:history="1">
        <w:r>
          <w:t>Федеральный закон</w:t>
        </w:r>
      </w:hyperlink>
      <w:r>
        <w:t xml:space="preserve"> от 5 декабря 2017 г. N 392-ФЗ</w:t>
      </w:r>
    </w:p>
    <w:p w:rsidR="00C600CD" w:rsidRDefault="00DC3F2B">
      <w:pPr>
        <w:pStyle w:val="a8"/>
      </w:pPr>
      <w:hyperlink r:id="rId1205" w:history="1">
        <w:r>
          <w:t xml:space="preserve">См. предыдущую </w:t>
        </w:r>
        <w:r>
          <w:t>редакцию</w:t>
        </w:r>
      </w:hyperlink>
    </w:p>
    <w:p w:rsidR="00C600CD" w:rsidRDefault="00DC3F2B">
      <w:pPr>
        <w:pStyle w:val="a3"/>
      </w:pPr>
      <w:r>
        <w:t>2. Независимая оценка качества условий оказания услуг медицинскими организациями предусматривает оценку условий оказания услуг по таким общим критериям, как открытость и доступность информации о медицинской организации; комфортность условий предос</w:t>
      </w:r>
      <w:r>
        <w:t>тавления медицинских услуг, в том числе время ожидания предоставления медицинской услуги; доброжелательность, вежливость работников медицинской организации; удовлетворенность условиями оказания услуг, а также доступность медицинских услуг для инвалидов.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</w:t>
      </w:r>
      <w:r>
        <w:rPr>
          <w:sz w:val="16"/>
        </w:rPr>
        <w:t>формация об изменениях:</w:t>
      </w:r>
    </w:p>
    <w:p w:rsidR="00C600CD" w:rsidRDefault="00DC3F2B">
      <w:pPr>
        <w:pStyle w:val="a8"/>
      </w:pPr>
      <w:bookmarkStart w:id="1027" w:name="anchor79103"/>
      <w:bookmarkEnd w:id="1027"/>
      <w:r>
        <w:t xml:space="preserve">Часть 3 изменена с 6 марта 2018 г. - </w:t>
      </w:r>
      <w:hyperlink r:id="rId1206" w:history="1">
        <w:r>
          <w:t>Федеральный закон</w:t>
        </w:r>
      </w:hyperlink>
      <w:r>
        <w:t xml:space="preserve"> от 5 декабря 2017 г. N 392-ФЗ</w:t>
      </w:r>
    </w:p>
    <w:p w:rsidR="00C600CD" w:rsidRDefault="00DC3F2B">
      <w:pPr>
        <w:pStyle w:val="a8"/>
      </w:pPr>
      <w:hyperlink r:id="rId1207" w:history="1">
        <w:r>
          <w:t>См.</w:t>
        </w:r>
        <w:r>
          <w:t xml:space="preserve"> предыдущую редакцию</w:t>
        </w:r>
      </w:hyperlink>
    </w:p>
    <w:p w:rsidR="00C600CD" w:rsidRDefault="00DC3F2B">
      <w:pPr>
        <w:pStyle w:val="a3"/>
      </w:pPr>
      <w:r>
        <w:t>3. Независимая оценка качества условий оказания услуг медицинскими организациями осуществляется в соответствии с положениями настоящей статьи. При проведении независимой оценки качества условий оказания услуг медицинскими организациями</w:t>
      </w:r>
      <w:r>
        <w:t xml:space="preserve"> используется общедоступная информация о медицинских организациях, размещаемая в том числе в форме открытых данных.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028" w:name="anchor79104"/>
      <w:bookmarkEnd w:id="1028"/>
      <w:r>
        <w:t xml:space="preserve">Часть 4 изменена с 6 марта 2018 г. - </w:t>
      </w:r>
      <w:hyperlink r:id="rId1208" w:history="1">
        <w:r>
          <w:t>Феде</w:t>
        </w:r>
        <w:r>
          <w:t>ральный закон</w:t>
        </w:r>
      </w:hyperlink>
      <w:r>
        <w:t xml:space="preserve"> от 5 декабря 2017 г. N 392-ФЗ</w:t>
      </w:r>
    </w:p>
    <w:p w:rsidR="00C600CD" w:rsidRDefault="00DC3F2B">
      <w:pPr>
        <w:pStyle w:val="a8"/>
      </w:pPr>
      <w:hyperlink r:id="rId1209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4. В целях создания условий для проведения независимой оценки качества условий оказания услуг медицинскими организаци</w:t>
      </w:r>
      <w:r>
        <w:t>ями:</w:t>
      </w:r>
    </w:p>
    <w:p w:rsidR="00C600CD" w:rsidRDefault="00DC3F2B">
      <w:pPr>
        <w:pStyle w:val="a3"/>
      </w:pPr>
      <w:bookmarkStart w:id="1029" w:name="anchor791041"/>
      <w:bookmarkEnd w:id="1029"/>
      <w:r>
        <w:t>1)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</w:t>
      </w:r>
      <w:r>
        <w:t>изаций, созданных в целях защиты прав и интересов граждан,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организациями, участвующими в реализации программы</w:t>
      </w:r>
      <w:r>
        <w:t xml:space="preserve"> государственных гарантий бесплатного оказания гражданам медицинской помощи, учредителем которых является Российская Федерация, и утверждает его состав. Общественная палата Российской Федерации информирует уполномоченный федеральный орган исполнительной вл</w:t>
      </w:r>
      <w:r>
        <w:t xml:space="preserve">асти о составе созданного при этом органе общественного совета по проведению независимой оценки качества условий оказания услуг медицинскими организациями. </w:t>
      </w:r>
      <w:hyperlink r:id="rId1210" w:history="1">
        <w:r>
          <w:t>Перечень</w:t>
        </w:r>
      </w:hyperlink>
      <w:r>
        <w:t xml:space="preserve"> видов медицинских орг</w:t>
      </w:r>
      <w:r>
        <w:t>анизаций в соответствии с номенклатурой медицинских организаций, в отношении которых не проводится независимая оценка качества условий оказания ими услуг, утверждается уполномоченным федеральным органом исполнительной власти с предварительным обсуждением н</w:t>
      </w:r>
      <w:r>
        <w:t>а указанном общественном совете по независимой оценке качества;</w:t>
      </w:r>
    </w:p>
    <w:p w:rsidR="00C600CD" w:rsidRDefault="00DC3F2B">
      <w:pPr>
        <w:pStyle w:val="a3"/>
      </w:pPr>
      <w:bookmarkStart w:id="1030" w:name="anchor791042"/>
      <w:bookmarkEnd w:id="1030"/>
      <w:r>
        <w:t>2) 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</w:t>
      </w:r>
      <w:r>
        <w:t>щения формируют из числа представителей общественных организаций, созданных в целях защиты прав и интересов граждан, общественных объединений инвалидов общественные советы по проведению независимой оценки качества условий оказания услуг медицинскими органи</w:t>
      </w:r>
      <w:r>
        <w:t xml:space="preserve">зациями, участвующими в реализации программы государственных гарантий бесплатного оказания гражданам медицинской помощи, расположенными на территориях субъектов Российской Федерации, за исключением медицинских организаций, указанных в </w:t>
      </w:r>
      <w:hyperlink r:id="rId1211" w:history="1">
        <w:r>
          <w:t>пункте 1</w:t>
        </w:r>
      </w:hyperlink>
      <w:r>
        <w:t xml:space="preserve"> настоящей части, и медицинских организаций, в отношении которых независимая оценка проводится общественными советами, созданными при органах местного самоуправления, и утверждают их состав. Общественные палаты субъектов Российской Федера</w:t>
      </w:r>
      <w:r>
        <w:t>ции информируют органы государственной власти субъектов Российской Федерации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031" w:name="anchor791043"/>
      <w:bookmarkEnd w:id="1031"/>
      <w:r>
        <w:t>Пу</w:t>
      </w:r>
      <w:r>
        <w:t xml:space="preserve">нкт 3 изменен с 6 июня 2021 г. - </w:t>
      </w:r>
      <w:hyperlink r:id="rId1212" w:history="1">
        <w:r>
          <w:t>Федеральный закон</w:t>
        </w:r>
      </w:hyperlink>
      <w:r>
        <w:t xml:space="preserve"> от 26 мая 2021 г. N 152-ФЗ</w:t>
      </w:r>
    </w:p>
    <w:p w:rsidR="00C600CD" w:rsidRDefault="00DC3F2B">
      <w:pPr>
        <w:pStyle w:val="a8"/>
      </w:pPr>
      <w:hyperlink r:id="rId1213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3) обществен</w:t>
      </w:r>
      <w:r>
        <w:t xml:space="preserve">ные палаты (советы) муниципальных образований в случае передачи полномочий органов государственной власти субъектов Российской Федерации в сфере охраны здоровья в соответствии с </w:t>
      </w:r>
      <w:hyperlink r:id="rId1214" w:history="1">
        <w:r>
          <w:t>частью 2 статьи 16</w:t>
        </w:r>
      </w:hyperlink>
      <w:r>
        <w:t xml:space="preserve"> настоящего Федерального закона </w:t>
      </w:r>
      <w:r>
        <w:t>по обращению органов местного самоуправления муниципальных районов, муниципальных округов, городских округов вправе формировать из числа представителей общественных организаций, созданных в целях защиты прав и интересов граждан, общественных объединений ин</w:t>
      </w:r>
      <w:r>
        <w:t>валидов общественные советы по проведению независимой оценки качества условий оказания услуг медицинскими организациями, участвующими в реализации программы государственных гарантий бесплатного оказания гражданам медицинской помощи, расположенными на терри</w:t>
      </w:r>
      <w:r>
        <w:t xml:space="preserve">ториях муниципальных образований, за исключением медицинских организаций, указанных в </w:t>
      </w:r>
      <w:hyperlink r:id="rId1215" w:history="1">
        <w:r>
          <w:t>пунктах 1</w:t>
        </w:r>
      </w:hyperlink>
      <w:r>
        <w:t xml:space="preserve"> и </w:t>
      </w:r>
      <w:hyperlink r:id="rId1216" w:history="1">
        <w:r>
          <w:t>2</w:t>
        </w:r>
      </w:hyperlink>
      <w:r>
        <w:t xml:space="preserve"> настоящей части, и утверждать их состав. Общественные палаты (советы) муниципальных образовани</w:t>
      </w:r>
      <w:r>
        <w:t>й информируют органы местного самоуправления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032" w:name="anchor79105"/>
      <w:bookmarkEnd w:id="1032"/>
      <w:r>
        <w:t>Часть 5 изменена с 6 марта 2018 г.</w:t>
      </w:r>
      <w:r>
        <w:t xml:space="preserve"> - </w:t>
      </w:r>
      <w:hyperlink r:id="rId1217" w:history="1">
        <w:r>
          <w:t>Федеральный закон</w:t>
        </w:r>
      </w:hyperlink>
      <w:r>
        <w:t xml:space="preserve"> от 5 декабря 2017 г. N 392-ФЗ</w:t>
      </w:r>
    </w:p>
    <w:p w:rsidR="00C600CD" w:rsidRDefault="00DC3F2B">
      <w:pPr>
        <w:pStyle w:val="a8"/>
      </w:pPr>
      <w:hyperlink r:id="rId1218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5. </w:t>
      </w:r>
      <w:hyperlink r:id="rId1219" w:history="1">
        <w:r>
          <w:t>Показатели</w:t>
        </w:r>
      </w:hyperlink>
      <w:r>
        <w:t>, характеризующие общие критерии оценки качества условий оказания услуг медицинскими организациями, в отношении которых проводится независимая оценка, устанавливаются уполномочен</w:t>
      </w:r>
      <w:r>
        <w:t>ным федеральным органом исполнительной власти с предварительным обсуждением на общественном совете.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033" w:name="anchor79106"/>
      <w:bookmarkEnd w:id="1033"/>
      <w:r>
        <w:t xml:space="preserve">Часть 6 изменена с 19 августа 2024 г. - </w:t>
      </w:r>
      <w:hyperlink r:id="rId1220" w:history="1">
        <w:r>
          <w:t>Федеральный закон</w:t>
        </w:r>
      </w:hyperlink>
      <w:r>
        <w:t xml:space="preserve"> о</w:t>
      </w:r>
      <w:r>
        <w:t>т 8 августа 2024 г. № 232-ФЗ</w:t>
      </w:r>
    </w:p>
    <w:p w:rsidR="00C600CD" w:rsidRDefault="00DC3F2B">
      <w:pPr>
        <w:pStyle w:val="a8"/>
      </w:pPr>
      <w:hyperlink r:id="rId1221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6. Состав общественного совета по проведению независимой оценки качества условий оказания услуг медицинскими организациями (далее - </w:t>
      </w:r>
      <w:r>
        <w:t>общественный совет по независимой оценке качества) утверждается сроком на три года. При формировании общественного совета по независимой оценке качества на новый срок осуществляется изменение не менее трети его состава. В состав общественного совета по нез</w:t>
      </w:r>
      <w:r>
        <w:t>ависимой оценке качества не могут входить представители органов государственной власти и органов местного самоуправления, представители медицинских профессиональных некоммерческих организаций, а также руководители (их заместители) и работники медицинских о</w:t>
      </w:r>
      <w:r>
        <w:t>рганизаций. При этом общественный совет по независимой оценке качества привлекает к своей работе представителей медицинских профессиональных некоммерческих организаций и общественной палаты для обсуждения и формирования результатов такой оценки. Число член</w:t>
      </w:r>
      <w:r>
        <w:t>ов общественного совета по независимой оценке качества не может быть менее чем пять человек. Члены общественного совета по независимой оценке качества осуществляют свою деятельность на общественных началах. Информация о деятельности соответствующего общест</w:t>
      </w:r>
      <w:r>
        <w:t>венного совета по независимой оценке качества подлежит размещению в сети "Интернет" на официальном сайте соответственно уполномоченного федерального органа исполнительной власти, исполнительного органа субъекта Российской Федерации, органа местного самоупр</w:t>
      </w:r>
      <w:r>
        <w:t>авления.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034" w:name="anchor79107"/>
      <w:bookmarkEnd w:id="1034"/>
      <w:r>
        <w:t xml:space="preserve">Часть 7 изменена с 6 марта 2018 г. - </w:t>
      </w:r>
      <w:hyperlink r:id="rId1222" w:history="1">
        <w:r>
          <w:t>Федеральный закон</w:t>
        </w:r>
      </w:hyperlink>
      <w:r>
        <w:t xml:space="preserve"> от 5 декабря 2017 г. N 392-ФЗ</w:t>
      </w:r>
    </w:p>
    <w:p w:rsidR="00C600CD" w:rsidRDefault="00DC3F2B">
      <w:pPr>
        <w:pStyle w:val="a8"/>
      </w:pPr>
      <w:hyperlink r:id="rId1223" w:history="1">
        <w:r>
          <w:t>См. предыдущую редакцию</w:t>
        </w:r>
      </w:hyperlink>
    </w:p>
    <w:p w:rsidR="00C600CD" w:rsidRDefault="00DC3F2B">
      <w:pPr>
        <w:pStyle w:val="a3"/>
      </w:pPr>
      <w:hyperlink r:id="rId1224" w:history="1">
        <w:r>
          <w:t>7.</w:t>
        </w:r>
      </w:hyperlink>
      <w:r>
        <w:t xml:space="preserve"> </w:t>
      </w:r>
      <w:hyperlink r:id="rId1225" w:history="1">
        <w:r>
          <w:t>Положение</w:t>
        </w:r>
      </w:hyperlink>
      <w:r>
        <w:t xml:space="preserve"> об общественн</w:t>
      </w:r>
      <w:r>
        <w:t>ом совете по проведению независимой оценки качества утверждается органом государственной власти или органом местного самоуправления, при которых создан указанный общественный совет.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035" w:name="anchor79108"/>
      <w:bookmarkEnd w:id="1035"/>
      <w:r>
        <w:t xml:space="preserve">Часть 8 изменена с 6 марта 2018 г. - </w:t>
      </w:r>
      <w:hyperlink r:id="rId1226" w:history="1">
        <w:r>
          <w:t>Федеральный закон</w:t>
        </w:r>
      </w:hyperlink>
      <w:r>
        <w:t xml:space="preserve"> от 5 декабря 2017 г. N 392-ФЗ</w:t>
      </w:r>
    </w:p>
    <w:p w:rsidR="00C600CD" w:rsidRDefault="00DC3F2B">
      <w:pPr>
        <w:pStyle w:val="a8"/>
      </w:pPr>
      <w:hyperlink r:id="rId1227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8. Независимая оценка качества условий оказания усл</w:t>
      </w:r>
      <w:r>
        <w:t>уг медицинскими организациями проводится общественными советами по независимой оценке качества не чаще чем один раз в год и не реже чем один раз в три года в отношении одной и той же медицинской организации.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036" w:name="anchor79109"/>
      <w:bookmarkEnd w:id="1036"/>
      <w:r>
        <w:t>Часть 9 изменена с 6 м</w:t>
      </w:r>
      <w:r>
        <w:t xml:space="preserve">арта 2018 г. - </w:t>
      </w:r>
      <w:hyperlink r:id="rId1228" w:history="1">
        <w:r>
          <w:t>Федеральный закон</w:t>
        </w:r>
      </w:hyperlink>
      <w:r>
        <w:t xml:space="preserve"> от 5 декабря 2017 г. N 392-ФЗ</w:t>
      </w:r>
    </w:p>
    <w:p w:rsidR="00C600CD" w:rsidRDefault="00DC3F2B">
      <w:pPr>
        <w:pStyle w:val="a8"/>
      </w:pPr>
      <w:hyperlink r:id="rId1229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9. Общественные советы по</w:t>
      </w:r>
      <w:r>
        <w:t xml:space="preserve"> независимой оценке качества:</w:t>
      </w:r>
    </w:p>
    <w:p w:rsidR="00C600CD" w:rsidRDefault="00DC3F2B">
      <w:pPr>
        <w:pStyle w:val="a3"/>
      </w:pPr>
      <w:bookmarkStart w:id="1037" w:name="anchor791091"/>
      <w:bookmarkEnd w:id="1037"/>
      <w:r>
        <w:t>1) определяют перечни медицинских организаций, которые участвуют в реализации программы государственных гарантий бесплатного оказания гражданам медицинской помощи и в отношении которых проводится независимая оценка качества ус</w:t>
      </w:r>
      <w:r>
        <w:t>ловий оказания услуг данными организациями;</w:t>
      </w:r>
    </w:p>
    <w:bookmarkStart w:id="1038" w:name="anchor791092"/>
    <w:bookmarkEnd w:id="1038"/>
    <w:p w:rsidR="00C600CD" w:rsidRDefault="00DC3F2B">
      <w:pPr>
        <w:pStyle w:val="a3"/>
      </w:pPr>
      <w:r>
        <w:fldChar w:fldCharType="begin"/>
      </w:r>
      <w:r>
        <w:instrText xml:space="preserve"> HYPERLINK  "http://ivo.garant.ru/document/redirect/71707502/2" </w:instrText>
      </w:r>
      <w:r>
        <w:fldChar w:fldCharType="separate"/>
      </w:r>
      <w:r>
        <w:t>2)</w:t>
      </w:r>
      <w:r>
        <w:fldChar w:fldCharType="end"/>
      </w:r>
      <w:r>
        <w:t xml:space="preserve"> принимают участие в рассмотрении проектов документации о закупке работ, услуг, а также проектов государственного, муниципального контрактов, з</w:t>
      </w:r>
      <w:r>
        <w:t>аключаемых уполномоченным федеральным органом исполнительной власти, органами государственной власти субъектов Российской Федерации или органами местного самоуправления с организацией, которая осуществляет сбор и обобщение информации о качестве условий ока</w:t>
      </w:r>
      <w:r>
        <w:t>зания услуг медицинскими организациями (далее - оператор);</w:t>
      </w:r>
    </w:p>
    <w:p w:rsidR="00C600CD" w:rsidRDefault="00DC3F2B">
      <w:pPr>
        <w:pStyle w:val="a3"/>
      </w:pPr>
      <w:bookmarkStart w:id="1039" w:name="anchor791093"/>
      <w:bookmarkEnd w:id="1039"/>
      <w:r>
        <w:t xml:space="preserve">3) утратил силу с 6 марта 2018 г. - </w:t>
      </w:r>
      <w:hyperlink r:id="rId1230" w:history="1">
        <w:r>
          <w:t>Федеральный закон</w:t>
        </w:r>
      </w:hyperlink>
      <w:r>
        <w:t xml:space="preserve"> от 5 декабря 2017 г. N 392-ФЗ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hyperlink r:id="rId1231" w:history="1">
        <w:r>
          <w:t>См. предыдущую редакцию</w:t>
        </w:r>
      </w:hyperlink>
    </w:p>
    <w:p w:rsidR="00C600CD" w:rsidRDefault="00DC3F2B">
      <w:pPr>
        <w:pStyle w:val="a3"/>
      </w:pPr>
      <w:bookmarkStart w:id="1040" w:name="anchor791094"/>
      <w:bookmarkEnd w:id="1040"/>
      <w:r>
        <w:t>4) осуществляют независимую оценку качества условий оказания услуг медицинскими организациями с учетом информации, представленной оператором;</w:t>
      </w:r>
    </w:p>
    <w:p w:rsidR="00C600CD" w:rsidRDefault="00DC3F2B">
      <w:pPr>
        <w:pStyle w:val="a3"/>
      </w:pPr>
      <w:bookmarkStart w:id="1041" w:name="anchor791095"/>
      <w:bookmarkEnd w:id="1041"/>
      <w:r>
        <w:t>5) представляют соответственно в</w:t>
      </w:r>
      <w:r>
        <w:t xml:space="preserve"> уполномоченный федеральный орган исполнительной власти, органы государственной власти субъектов Российской Федерации, органы местного самоуправления результаты независимой оценки качества условий оказания услуг медицинскими организациями, а также предложе</w:t>
      </w:r>
      <w:r>
        <w:t>ния об улучшении их деятельности.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042" w:name="anchor79010"/>
      <w:bookmarkEnd w:id="1042"/>
      <w:r>
        <w:t xml:space="preserve">Часть 10 изменена с 6 марта 2018 г. - </w:t>
      </w:r>
      <w:hyperlink r:id="rId1232" w:history="1">
        <w:r>
          <w:t>Федеральный закон</w:t>
        </w:r>
      </w:hyperlink>
      <w:r>
        <w:t xml:space="preserve"> от 5 декабря 2017 г. N 392-ФЗ</w:t>
      </w:r>
    </w:p>
    <w:p w:rsidR="00C600CD" w:rsidRDefault="00DC3F2B">
      <w:pPr>
        <w:pStyle w:val="a8"/>
      </w:pPr>
      <w:hyperlink r:id="rId1233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10. Заключение государственных, муниципальных контрактов на выполнение работ, оказание услуг по сбору и обобщению информации о качестве условий оказания услуг медицинскими организациями осуществляет</w:t>
      </w:r>
      <w:r>
        <w:t xml:space="preserve">ся в соответствии с </w:t>
      </w:r>
      <w:hyperlink r:id="rId1234" w:history="1">
        <w:r>
          <w:t>законодательством</w:t>
        </w:r>
      </w:hyperlink>
      <w:r>
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нужд. Уполномоченный ф</w:t>
      </w:r>
      <w:r>
        <w:t>едеральный орган исполнительной власти, органы государственной власти субъектов Российской Федерации, органы местного самоуправления по результатам заключения государственных, муниципальных контрактов оформляют решение об определении оператора, ответственн</w:t>
      </w:r>
      <w:r>
        <w:t>ого за сбор и обобщение информации о качестве условий оказания услуг медицинскими организациями, а также при необходимости предоставляют оператору общедоступную информацию о деятельности данных организаций, формируемую в соответствии с государственной и ве</w:t>
      </w:r>
      <w:r>
        <w:t>домственной статистической отчетностью (в случае, если она не размещена на официальном сайте организации).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043" w:name="anchor790101"/>
      <w:bookmarkEnd w:id="1043"/>
      <w:r>
        <w:t xml:space="preserve">Часть 11 изменена с 6 марта 2018 г. - </w:t>
      </w:r>
      <w:hyperlink r:id="rId1235" w:history="1">
        <w:r>
          <w:t xml:space="preserve">Федеральный </w:t>
        </w:r>
        <w:r>
          <w:t>закон</w:t>
        </w:r>
      </w:hyperlink>
      <w:r>
        <w:t xml:space="preserve"> от 5 декабря 2017 г. N 392-ФЗ</w:t>
      </w:r>
    </w:p>
    <w:p w:rsidR="00C600CD" w:rsidRDefault="00DC3F2B">
      <w:pPr>
        <w:pStyle w:val="a8"/>
      </w:pPr>
      <w:hyperlink r:id="rId1236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11. Поступившая соответственно в уполномоченный федеральный орган исполнительной власти, органы государственной власти субъе</w:t>
      </w:r>
      <w:r>
        <w:t>ктов Российской Федерации, органы местного самоуправления информация о результатах независимой оценки качества условий оказания услуг медицинскими организациями подлежит обязательному рассмотрению указанными органами в течение одного месяца с даты ее посту</w:t>
      </w:r>
      <w:r>
        <w:t>пления и учитывается ими при выработке мер по совершенствованию деятельности медицинских организаций и оценке деятельности их руководителей.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044" w:name="anchor790102"/>
      <w:bookmarkEnd w:id="1044"/>
      <w:r>
        <w:t xml:space="preserve">Часть 12 изменена с 6 марта 2018 г. - </w:t>
      </w:r>
      <w:hyperlink r:id="rId1237" w:history="1">
        <w:r>
          <w:t>Федеральный закон</w:t>
        </w:r>
      </w:hyperlink>
      <w:r>
        <w:t xml:space="preserve"> от 5 декабря 2017 г. N 392-ФЗ</w:t>
      </w:r>
    </w:p>
    <w:p w:rsidR="00C600CD" w:rsidRDefault="00DC3F2B">
      <w:pPr>
        <w:pStyle w:val="a8"/>
      </w:pPr>
      <w:hyperlink r:id="rId1238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12. Информация о результатах независимой оценки качества условий оказания услуг </w:t>
      </w:r>
      <w:r>
        <w:t>медицинскими организациями размещается соответственно:</w:t>
      </w:r>
    </w:p>
    <w:p w:rsidR="00C600CD" w:rsidRDefault="00DC3F2B">
      <w:pPr>
        <w:pStyle w:val="a3"/>
      </w:pPr>
      <w:bookmarkStart w:id="1045" w:name="anchor7901021"/>
      <w:bookmarkEnd w:id="1045"/>
      <w:r>
        <w:t xml:space="preserve">1) уполномоченным федеральным органом исполнительной власти на </w:t>
      </w:r>
      <w:hyperlink r:id="rId1239" w:history="1">
        <w:r>
          <w:t>официальном сайте</w:t>
        </w:r>
      </w:hyperlink>
      <w:r>
        <w:t xml:space="preserve"> для размещения информации о государственных и муниципальных учреждениях в сети "И</w:t>
      </w:r>
      <w:r>
        <w:t>нтернет";</w:t>
      </w:r>
    </w:p>
    <w:p w:rsidR="00C600CD" w:rsidRDefault="00DC3F2B">
      <w:pPr>
        <w:pStyle w:val="a3"/>
      </w:pPr>
      <w:bookmarkStart w:id="1046" w:name="anchor7901022"/>
      <w:bookmarkEnd w:id="1046"/>
      <w:r>
        <w:t xml:space="preserve">2) органами государственной власти субъектов Российской Федерации и органами местного самоуправления на своих официальных сайтах и </w:t>
      </w:r>
      <w:hyperlink r:id="rId1240" w:history="1">
        <w:r>
          <w:t>официальном сайте</w:t>
        </w:r>
      </w:hyperlink>
      <w:r>
        <w:t xml:space="preserve"> для размещения информации о государственных и муниципальны</w:t>
      </w:r>
      <w:r>
        <w:t>х учреждениях в сети "Интернет".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047" w:name="anchor790103"/>
      <w:bookmarkEnd w:id="1047"/>
      <w:r>
        <w:t xml:space="preserve">Часть 13 изменена с 6 марта 2018 г. - </w:t>
      </w:r>
      <w:hyperlink r:id="rId1241" w:history="1">
        <w:r>
          <w:t>Федеральный закон</w:t>
        </w:r>
      </w:hyperlink>
      <w:r>
        <w:t xml:space="preserve"> от 5 декабря 2017 г. N 392-ФЗ</w:t>
      </w:r>
    </w:p>
    <w:p w:rsidR="00C600CD" w:rsidRDefault="00DC3F2B">
      <w:pPr>
        <w:pStyle w:val="a8"/>
      </w:pPr>
      <w:hyperlink r:id="rId1242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13. </w:t>
      </w:r>
      <w:hyperlink r:id="rId1243" w:history="1">
        <w:r>
          <w:t>Состав</w:t>
        </w:r>
      </w:hyperlink>
      <w:r>
        <w:t xml:space="preserve"> информации о результатах независимой оценки качества условий оказания услуг медицинскими организациями, включая едины</w:t>
      </w:r>
      <w:r>
        <w:t xml:space="preserve">е требования к такой информации, и </w:t>
      </w:r>
      <w:hyperlink r:id="rId1244" w:history="1">
        <w:r>
          <w:t>порядок</w:t>
        </w:r>
      </w:hyperlink>
      <w:r>
        <w:t xml:space="preserve"> ее размещения на </w:t>
      </w:r>
      <w:hyperlink r:id="rId1245" w:history="1">
        <w:r>
          <w:t>официальном сайте</w:t>
        </w:r>
      </w:hyperlink>
      <w:r>
        <w:t xml:space="preserve"> для размещения информации о государственных и муниципальных учреждени</w:t>
      </w:r>
      <w:r>
        <w:t>ях в сети "Интернет" определяются уполномоченным Правительством Российской Федерации федеральным органом исполнительной власти.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048" w:name="anchor790104"/>
      <w:bookmarkEnd w:id="1048"/>
      <w:r>
        <w:t xml:space="preserve">Часть 14 изменена с 6 марта 2018 г. - </w:t>
      </w:r>
      <w:hyperlink r:id="rId1246" w:history="1">
        <w:r>
          <w:t>Федеральный закон</w:t>
        </w:r>
      </w:hyperlink>
      <w:r>
        <w:t xml:space="preserve"> от 5 декабря 2017 г. N 392-ФЗ</w:t>
      </w:r>
    </w:p>
    <w:p w:rsidR="00C600CD" w:rsidRDefault="00DC3F2B">
      <w:pPr>
        <w:pStyle w:val="a8"/>
      </w:pPr>
      <w:hyperlink r:id="rId1247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14. Уполномоченный федеральный орган испо</w:t>
      </w:r>
      <w:r>
        <w:t xml:space="preserve">лнительной власти, органы государственной власти субъектов Российской Федерации, органы местного самоуправления и медицинские организации обеспечивают на своих официальных сайтах в сети "Интернет" </w:t>
      </w:r>
      <w:hyperlink r:id="rId1248" w:history="1">
        <w:r>
          <w:t>техническую возможность</w:t>
        </w:r>
      </w:hyperlink>
      <w:r>
        <w:t xml:space="preserve"> выражения мнений пациентами о качестве условий оказания услуг медицинскими организациями.</w:t>
      </w:r>
    </w:p>
    <w:p w:rsidR="00C600CD" w:rsidRDefault="00DC3F2B">
      <w:pPr>
        <w:pStyle w:val="a3"/>
      </w:pPr>
      <w:bookmarkStart w:id="1049" w:name="anchor790105"/>
      <w:bookmarkEnd w:id="1049"/>
      <w:r>
        <w:t xml:space="preserve">15. </w:t>
      </w:r>
      <w:hyperlink r:id="rId1249" w:history="1">
        <w:r>
          <w:t>Информация</w:t>
        </w:r>
      </w:hyperlink>
      <w:r>
        <w:t xml:space="preserve">, предоставление которой является обязательным в </w:t>
      </w:r>
      <w:r>
        <w:t xml:space="preserve">соответствии с законодательством Российской Федерации, </w:t>
      </w:r>
      <w:hyperlink r:id="rId1250" w:history="1">
        <w:r>
          <w:t>размещается</w:t>
        </w:r>
      </w:hyperlink>
      <w:r>
        <w:t xml:space="preserve"> на официальных сайтах уполномоченного федерального органа исполнительной власти, органов государственной власти субъектов </w:t>
      </w:r>
      <w:r>
        <w:t xml:space="preserve">Российской Федерации, органов местного самоуправления и медицинских организаций в сети "Интернет" в соответствии с </w:t>
      </w:r>
      <w:hyperlink r:id="rId1251" w:history="1">
        <w:r>
          <w:t>требованиями</w:t>
        </w:r>
      </w:hyperlink>
      <w:r>
        <w:t xml:space="preserve"> к ее содержанию и форме предоставления, установленными уп</w:t>
      </w:r>
      <w:r>
        <w:t>олномоченным федеральным органом исполнительной власти.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050" w:name="anchor790106"/>
      <w:bookmarkEnd w:id="1050"/>
      <w:r>
        <w:t xml:space="preserve">Часть 16 изменена с 6 марта 2018 г. - </w:t>
      </w:r>
      <w:hyperlink r:id="rId1252" w:history="1">
        <w:r>
          <w:t>Федеральный закон</w:t>
        </w:r>
      </w:hyperlink>
      <w:r>
        <w:t xml:space="preserve"> от 5 декабря 2017 г. N 392-ФЗ</w:t>
      </w:r>
    </w:p>
    <w:p w:rsidR="00C600CD" w:rsidRDefault="00DC3F2B">
      <w:pPr>
        <w:pStyle w:val="a8"/>
      </w:pPr>
      <w:hyperlink r:id="rId1253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16. Контроль за соблюдением процедур проведения независимой оценки качества условий оказания услуг медицинскими организациями осуществляется в соответствии с законодательством</w:t>
      </w:r>
      <w:r>
        <w:t xml:space="preserve"> Российской Федерации.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051" w:name="anchor790107"/>
      <w:bookmarkEnd w:id="1051"/>
      <w:r>
        <w:t xml:space="preserve">Статья 79.1 дополнена частью 17 с 6 марта 2018 г. - </w:t>
      </w:r>
      <w:hyperlink r:id="rId1254" w:history="1">
        <w:r>
          <w:t>Федеральный закон</w:t>
        </w:r>
      </w:hyperlink>
      <w:r>
        <w:t xml:space="preserve"> от 5 декабря 2017 г. N 392-ФЗ</w:t>
      </w:r>
    </w:p>
    <w:p w:rsidR="00C600CD" w:rsidRDefault="00DC3F2B">
      <w:pPr>
        <w:pStyle w:val="a3"/>
      </w:pPr>
      <w:r>
        <w:t>17. Руководители медицинских орган</w:t>
      </w:r>
      <w:r>
        <w:t>изаций, участвующих в реализации программы государственных гарантий бесплатного оказания гражданам медицинской помощи, несут ответственность за непринятие мер по устранению недостатков, выявленных в ходе независимой оценки качества условий оказания услуг м</w:t>
      </w:r>
      <w:r>
        <w:t xml:space="preserve">едицинскими организациями, в соответствии с </w:t>
      </w:r>
      <w:hyperlink r:id="rId1255" w:history="1">
        <w:r>
          <w:t>трудовым законодательством</w:t>
        </w:r>
      </w:hyperlink>
      <w:r>
        <w:t>. В трудовых договорах с руководителями указанных медицинских организаций в показатели эффективности работы руководител</w:t>
      </w:r>
      <w:r>
        <w:t>ей включаются результаты независимой оценки качества условий оказания услуг медицинскими организациями и выполнения плана по устранению недостатков, выявленных в ходе такой оценки.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052" w:name="anchor790108"/>
      <w:bookmarkEnd w:id="1052"/>
      <w:r>
        <w:t xml:space="preserve">Часть 18 изменена с 19 августа 2024 г. - </w:t>
      </w:r>
      <w:hyperlink r:id="rId1256" w:history="1">
        <w:r>
          <w:t>Федеральный закон</w:t>
        </w:r>
      </w:hyperlink>
      <w:r>
        <w:t xml:space="preserve"> от 8 августа 2024 г. № 232-ФЗ</w:t>
      </w:r>
    </w:p>
    <w:p w:rsidR="00C600CD" w:rsidRDefault="00DC3F2B">
      <w:pPr>
        <w:pStyle w:val="a8"/>
      </w:pPr>
      <w:hyperlink r:id="rId1257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18. Результаты независимой оценки качества услови</w:t>
      </w:r>
      <w:r>
        <w:t>й оказания услуг медицинскими организациями учитываются при оценке эффективности деятельности руководителя уполномоченного федерального органа исполнительной власти, высших должностных лиц субъектов Российской Федерации и руководителей исполнительных орган</w:t>
      </w:r>
      <w:r>
        <w:t>ов субъектов Российской Федерации, руководителей органов местного самоуправления.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r>
        <w:t xml:space="preserve">Федеральный закон дополнен статьей 79.2 с 1 апреля 2026 г. - </w:t>
      </w:r>
      <w:hyperlink r:id="rId1258" w:history="1">
        <w:r>
          <w:t>Федеральный закон</w:t>
        </w:r>
      </w:hyperlink>
      <w:r>
        <w:t xml:space="preserve"> </w:t>
      </w:r>
      <w:r>
        <w:t>от 28 декабря 2025 г. № 515-ФЗ</w:t>
      </w:r>
    </w:p>
    <w:p w:rsidR="00C600CD" w:rsidRDefault="00DC3F2B">
      <w:pPr>
        <w:pStyle w:val="a8"/>
      </w:pPr>
      <w:hyperlink r:id="rId1259" w:history="1">
        <w:r>
          <w:t>См. будущую редакцию</w:t>
        </w:r>
      </w:hyperlink>
    </w:p>
    <w:p w:rsidR="00C600CD" w:rsidRDefault="00C600CD">
      <w:pPr>
        <w:pStyle w:val="a8"/>
      </w:pPr>
    </w:p>
    <w:p w:rsidR="00C600CD" w:rsidRDefault="00DC3F2B">
      <w:pPr>
        <w:pStyle w:val="1"/>
      </w:pPr>
      <w:bookmarkStart w:id="1053" w:name="anchor1000"/>
      <w:bookmarkEnd w:id="1053"/>
      <w:r>
        <w:t>Глава 10. Программа государственных гарантий бесплатного оказания гражданам медицинской помощи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1054" w:name="anchor80"/>
      <w:bookmarkEnd w:id="1054"/>
      <w:r>
        <w:t xml:space="preserve">Статья 80 настоящего </w:t>
      </w:r>
      <w:r>
        <w:t xml:space="preserve">Федерального закона </w:t>
      </w:r>
      <w:hyperlink r:id="rId1260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80</w:t>
      </w:r>
      <w:r>
        <w:t>. Программа государственных гарантий бесплатного оказания гражданам медицинской помощи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80 настоящего Федерального закона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055" w:name="anchor801"/>
    <w:bookmarkEnd w:id="1055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"http://ivo.garant.ru/document/redirect/70885196/16"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8 марта 2015 г. N 55-ФЗ в часть 1 статьи 80 настоящего Федерального закона внесены изменения</w:t>
      </w:r>
    </w:p>
    <w:p w:rsidR="00C600CD" w:rsidRDefault="00DC3F2B">
      <w:pPr>
        <w:pStyle w:val="a8"/>
      </w:pPr>
      <w:hyperlink r:id="rId1261" w:history="1">
        <w:r>
          <w:t>См. текст части в предыдущей редакции</w:t>
        </w:r>
      </w:hyperlink>
    </w:p>
    <w:p w:rsidR="00C600CD" w:rsidRDefault="00DC3F2B">
      <w:pPr>
        <w:pStyle w:val="a3"/>
      </w:pPr>
      <w:r>
        <w:t>1. В рамках программы государственных гарантий бесплатного оказания гражданам медицинской помощи (за исключением медицинской помощи, оказываемой в рамках клинической апробации) предоставляются:</w:t>
      </w:r>
    </w:p>
    <w:p w:rsidR="00C600CD" w:rsidRDefault="00DC3F2B">
      <w:pPr>
        <w:pStyle w:val="a3"/>
      </w:pPr>
      <w:bookmarkStart w:id="1056" w:name="anchor8011"/>
      <w:bookmarkEnd w:id="1056"/>
      <w:r>
        <w:t>1</w:t>
      </w:r>
      <w:r>
        <w:t>) первичная медико-санитарная помощь, в том числе доврачебная, врачебная и специализированная;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057" w:name="anchor8012"/>
    <w:bookmarkEnd w:id="1057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"http://ivo.garant.ru/document/redirect/70514766/59251"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пункт 2 части </w:t>
      </w:r>
      <w:r>
        <w:t>1 статьи 80 настоящего Федерального закона изложен в новой редакции</w:t>
      </w:r>
    </w:p>
    <w:p w:rsidR="00C600CD" w:rsidRDefault="00DC3F2B">
      <w:pPr>
        <w:pStyle w:val="a8"/>
      </w:pPr>
      <w:hyperlink r:id="rId1262" w:history="1">
        <w:r>
          <w:t>См. текст пункта в предыдущей редакции</w:t>
        </w:r>
      </w:hyperlink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 xml:space="preserve">Положения пункта 2 части 1 статьи 80 настоящего Федерального закона (в </w:t>
      </w:r>
      <w:r>
        <w:t xml:space="preserve">редакции </w:t>
      </w:r>
      <w:hyperlink r:id="rId1263" w:history="1">
        <w:r>
          <w:t>Федерального закона</w:t>
        </w:r>
      </w:hyperlink>
      <w:r>
        <w:t xml:space="preserve"> от 25 ноября 2013 г. N 317-ФЗ) </w:t>
      </w:r>
      <w:hyperlink r:id="rId1264" w:history="1">
        <w:r>
          <w:t>применяются</w:t>
        </w:r>
      </w:hyperlink>
      <w:r>
        <w:t xml:space="preserve"> к правоотношениям, возникающим при формирова</w:t>
      </w:r>
      <w:r>
        <w:t>нии, утверждении и реализации программы государственных гарантий бесплатного оказания гражданам медицинской помощи, начиная с программы государственных гарантий бесплатного оказания гражданам медицинской помощи на 2015 г. и на плановый период 2016 и 2017 г</w:t>
      </w:r>
      <w:r>
        <w:t>г.</w:t>
      </w:r>
    </w:p>
    <w:p w:rsidR="00C600CD" w:rsidRDefault="00DC3F2B">
      <w:pPr>
        <w:pStyle w:val="a3"/>
      </w:pPr>
      <w:r>
        <w:t>2) специализированная медицинская помощь, высокотехнологичная медицинская помощь, являющаяся частью специализированной медицинской помощи;</w:t>
      </w:r>
    </w:p>
    <w:p w:rsidR="00C600CD" w:rsidRDefault="00DC3F2B">
      <w:pPr>
        <w:pStyle w:val="a3"/>
      </w:pPr>
      <w:bookmarkStart w:id="1058" w:name="anchor8013"/>
      <w:bookmarkEnd w:id="1058"/>
      <w:r>
        <w:t>3) скорая медицинская помощь, в том числе скорая специализированная;</w:t>
      </w:r>
    </w:p>
    <w:p w:rsidR="00C600CD" w:rsidRDefault="00DC3F2B">
      <w:pPr>
        <w:pStyle w:val="a3"/>
      </w:pPr>
      <w:bookmarkStart w:id="1059" w:name="anchor8014"/>
      <w:bookmarkEnd w:id="1059"/>
      <w:r>
        <w:t>4) паллиативная медицинская помощь в медицинс</w:t>
      </w:r>
      <w:r>
        <w:t>ких организациях.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060" w:name="anchor802"/>
      <w:bookmarkEnd w:id="1060"/>
      <w:r>
        <w:t xml:space="preserve">Часть 2 изменена с 17 марта 2019 г. - </w:t>
      </w:r>
      <w:hyperlink r:id="rId1265" w:history="1">
        <w:r>
          <w:t>Федеральный закон</w:t>
        </w:r>
      </w:hyperlink>
      <w:r>
        <w:t xml:space="preserve"> от 6 марта 2019 г. N 18-ФЗ</w:t>
      </w:r>
    </w:p>
    <w:p w:rsidR="00C600CD" w:rsidRDefault="00DC3F2B">
      <w:pPr>
        <w:pStyle w:val="a8"/>
      </w:pPr>
      <w:hyperlink r:id="rId1266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2. При оказании в рамках программы государственных гарантий бесплатного оказания гражданам медицинской помощи первичной медико-санитарной помощи в условиях дневного стационара и в неотложной форме, специализированной медицинс</w:t>
      </w:r>
      <w:r>
        <w:t>кой помощи, в том числе высокотехнологичной, скорой медицинской помощи, в том числе скорой специализированной, паллиативной медицинской помощи в стационарных условиях, условиях дневного стационара и при посещениях на дому осуществляется обеспечение граждан</w:t>
      </w:r>
      <w:r>
        <w:t xml:space="preserve"> лекарственными препаратами для медицинского применения, включенными в </w:t>
      </w:r>
      <w:hyperlink r:id="rId1267" w:history="1">
        <w:r>
          <w:t>перечень</w:t>
        </w:r>
      </w:hyperlink>
      <w:r>
        <w:t xml:space="preserve"> жизненно необходимых и важнейших лекарственных препаратов в соответствии с </w:t>
      </w:r>
      <w:hyperlink r:id="rId1268" w:history="1">
        <w:r>
          <w:t>Федеральным законом</w:t>
        </w:r>
      </w:hyperlink>
      <w:r>
        <w:t xml:space="preserve"> от 12 апреля 2010 года N 61-ФЗ "Об обращении лекарственных средств", и медицинскими изделиями, включенными в утвержденный Правительством Российской Федерации </w:t>
      </w:r>
      <w:hyperlink r:id="rId1269" w:history="1">
        <w:r>
          <w:t>перечень</w:t>
        </w:r>
      </w:hyperlink>
      <w:r>
        <w:t xml:space="preserve"> медицинских изделий, имплантируемых в организм человека. </w:t>
      </w:r>
      <w:hyperlink r:id="rId1270" w:history="1">
        <w:r>
          <w:t>Порядок</w:t>
        </w:r>
      </w:hyperlink>
      <w:r>
        <w:t xml:space="preserve"> формирования перечня медицинских изделий, имплантируемых в организм человека, устанав</w:t>
      </w:r>
      <w:r>
        <w:t>ливается Правительством Российской Федерации.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061" w:name="anchor8021"/>
    <w:bookmarkEnd w:id="1061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"http://ivo.garant.ru/document/redirect/71434954/501132"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июля 2016 г. N 286-ФЗ часть 2.1 статьи 80 настоящего Федерального закона изложена в </w:t>
      </w:r>
      <w:r>
        <w:t xml:space="preserve">новой редакции, </w:t>
      </w:r>
      <w:hyperlink r:id="rId1271" w:history="1">
        <w:r>
          <w:t>вступающей в силу</w:t>
        </w:r>
      </w:hyperlink>
      <w:r>
        <w:t xml:space="preserve"> с 1 января 2017 г.</w:t>
      </w:r>
    </w:p>
    <w:p w:rsidR="00C600CD" w:rsidRDefault="00DC3F2B">
      <w:pPr>
        <w:pStyle w:val="a8"/>
      </w:pPr>
      <w:hyperlink r:id="rId1272" w:history="1">
        <w:r>
          <w:t>См. текст части в предыдущей редакции</w:t>
        </w:r>
      </w:hyperlink>
    </w:p>
    <w:p w:rsidR="00C600CD" w:rsidRDefault="00DC3F2B">
      <w:pPr>
        <w:pStyle w:val="a3"/>
      </w:pPr>
      <w:r>
        <w:t>2.1. Предельные отпускные ц</w:t>
      </w:r>
      <w:r>
        <w:t xml:space="preserve">ены производителей и предельные размеры оптовых надбавок к фактическим отпускным ценам на медицинские изделия, включенные в утвержденный Правительством Российской Федерации </w:t>
      </w:r>
      <w:hyperlink r:id="rId1273" w:history="1">
        <w:r>
          <w:t>перечень</w:t>
        </w:r>
      </w:hyperlink>
      <w:r>
        <w:t xml:space="preserve"> меди</w:t>
      </w:r>
      <w:r>
        <w:t xml:space="preserve">цинских изделий, имплантируемых в организм человека при оказании медицинской помощи в рамках </w:t>
      </w:r>
      <w:hyperlink r:id="rId1274" w:history="1">
        <w:r>
          <w:t>программы</w:t>
        </w:r>
      </w:hyperlink>
      <w:r>
        <w:t xml:space="preserve"> государственных гарантий бесплатного оказания гражданам медицинской помощи, подлежат </w:t>
      </w:r>
      <w:hyperlink r:id="rId1275" w:history="1">
        <w:r>
          <w:t>государственному регулированию</w:t>
        </w:r>
      </w:hyperlink>
      <w:r>
        <w:t xml:space="preserve"> и определяются в порядке, установленном Правительством Российской Федерации. Государственному регулированию не подлежат предельные отпускные цены производит</w:t>
      </w:r>
      <w:r>
        <w:t>елей и предельные размеры оптовых надбавок к фактическим отпускным ценам на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</w:t>
      </w:r>
      <w:r>
        <w:t>лантируемых в организм человека, и включенные в указанный перечень.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062" w:name="anchor8022"/>
    <w:bookmarkEnd w:id="1062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"http://ivo.garant.ru/document/redirect/70885206/12"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8 марта 2015 г. N 33-ФЗ статья 80 настоящего Федерального закона дополн</w:t>
      </w:r>
      <w:r>
        <w:t xml:space="preserve">ена частью 2.2, </w:t>
      </w:r>
      <w:hyperlink r:id="rId1276" w:history="1">
        <w:r>
          <w:t>вступающей в силу</w:t>
        </w:r>
      </w:hyperlink>
      <w:r>
        <w:t xml:space="preserve"> по истечении шестидесяти дней после дня </w:t>
      </w:r>
      <w:hyperlink r:id="rId1277" w:history="1">
        <w:r>
          <w:t>официального опубликования</w:t>
        </w:r>
      </w:hyperlink>
      <w:r>
        <w:t xml:space="preserve"> названного Федерально</w:t>
      </w:r>
      <w:r>
        <w:t>го закона</w:t>
      </w:r>
    </w:p>
    <w:p w:rsidR="00C600CD" w:rsidRDefault="00DC3F2B">
      <w:pPr>
        <w:pStyle w:val="a3"/>
      </w:pPr>
      <w:r>
        <w:t xml:space="preserve">2.2. </w:t>
      </w:r>
      <w:hyperlink r:id="rId1278" w:history="1">
        <w:r>
          <w:t>Уполномоченный федеральный орган исполнительной власти</w:t>
        </w:r>
      </w:hyperlink>
      <w:r>
        <w:t xml:space="preserve">, осуществляющий функции по контролю и надзору в сфере охраны здоровья, в порядке, установленном Правительством </w:t>
      </w:r>
      <w:r>
        <w:t>Российской Федерации:</w:t>
      </w:r>
    </w:p>
    <w:p w:rsidR="00C600CD" w:rsidRDefault="00DC3F2B">
      <w:pPr>
        <w:pStyle w:val="a3"/>
      </w:pPr>
      <w:bookmarkStart w:id="1063" w:name="anchor80221"/>
      <w:bookmarkEnd w:id="1063"/>
      <w:r>
        <w:t xml:space="preserve">1) </w:t>
      </w:r>
      <w:hyperlink r:id="rId1279" w:history="1">
        <w:r>
          <w:t>осуществляет государственную регистрацию</w:t>
        </w:r>
      </w:hyperlink>
      <w:r>
        <w:t xml:space="preserve"> или перерегистрацию предельных отпускных цен производителей на медицинские изделия, включенные в утвержденный Правительс</w:t>
      </w:r>
      <w:r>
        <w:t xml:space="preserve">твом Российской Федерации </w:t>
      </w:r>
      <w:hyperlink r:id="rId1280" w:history="1">
        <w:r>
          <w:t>перечень</w:t>
        </w:r>
      </w:hyperlink>
      <w:r>
        <w:t xml:space="preserve"> медицинских изделий, имплантируемых в организм человека, при оказании медицинской помощи в рамках </w:t>
      </w:r>
      <w:hyperlink r:id="rId1281" w:history="1">
        <w:r>
          <w:t>программы</w:t>
        </w:r>
      </w:hyperlink>
      <w:r>
        <w:t xml:space="preserve"> государственных гарантий бесплатного оказания гражданам медицинской помощи;</w:t>
      </w:r>
    </w:p>
    <w:p w:rsidR="00C600CD" w:rsidRDefault="00DC3F2B">
      <w:pPr>
        <w:pStyle w:val="a3"/>
      </w:pPr>
      <w:bookmarkStart w:id="1064" w:name="anchor80222"/>
      <w:bookmarkEnd w:id="1064"/>
      <w:r>
        <w:t xml:space="preserve">2) </w:t>
      </w:r>
      <w:hyperlink r:id="rId1282" w:history="1">
        <w:r>
          <w:t>ведет государственный реестр</w:t>
        </w:r>
      </w:hyperlink>
      <w:r>
        <w:t xml:space="preserve"> предельных отпускных цен производителей на медицинские</w:t>
      </w:r>
      <w:r>
        <w:t xml:space="preserve"> изделия, включенные в утвержденный Правительством Российской Федерации </w:t>
      </w:r>
      <w:hyperlink r:id="rId1283" w:history="1">
        <w:r>
          <w:t>перечень</w:t>
        </w:r>
      </w:hyperlink>
      <w:r>
        <w:t xml:space="preserve"> медицинских изделий, имплантируемых в организм человека, при оказании медицинской помощи в рамках програм</w:t>
      </w:r>
      <w:r>
        <w:t>мы государственных гарантий бесплатного оказания гражданам медицинской помощи. Указанный реестр содержит следующие сведения:</w:t>
      </w:r>
    </w:p>
    <w:p w:rsidR="00C600CD" w:rsidRDefault="00DC3F2B">
      <w:pPr>
        <w:pStyle w:val="a3"/>
      </w:pPr>
      <w:bookmarkStart w:id="1065" w:name="anchor802221"/>
      <w:bookmarkEnd w:id="1065"/>
      <w:r>
        <w:t>а) наименование производителя медицинского изделия;</w:t>
      </w:r>
    </w:p>
    <w:p w:rsidR="00C600CD" w:rsidRDefault="00DC3F2B">
      <w:pPr>
        <w:pStyle w:val="a3"/>
      </w:pPr>
      <w:bookmarkStart w:id="1066" w:name="anchor802222"/>
      <w:bookmarkEnd w:id="1066"/>
      <w:r>
        <w:t>б) наименование медицинского изделия;</w:t>
      </w:r>
    </w:p>
    <w:p w:rsidR="00C600CD" w:rsidRDefault="00DC3F2B">
      <w:pPr>
        <w:pStyle w:val="a3"/>
      </w:pPr>
      <w:bookmarkStart w:id="1067" w:name="anchor802223"/>
      <w:bookmarkEnd w:id="1067"/>
      <w:r>
        <w:t xml:space="preserve">в) вид медицинского изделия в </w:t>
      </w:r>
      <w:hyperlink r:id="rId1284" w:history="1">
        <w:r>
          <w:t>номенклатурной классификации</w:t>
        </w:r>
      </w:hyperlink>
      <w:r>
        <w:t xml:space="preserve"> медицинских изделий;</w:t>
      </w:r>
    </w:p>
    <w:p w:rsidR="00C600CD" w:rsidRDefault="00DC3F2B">
      <w:pPr>
        <w:pStyle w:val="a3"/>
      </w:pPr>
      <w:bookmarkStart w:id="1068" w:name="anchor802224"/>
      <w:bookmarkEnd w:id="1068"/>
      <w:r>
        <w:t>г) регистрационный номер медицинского изделия;</w:t>
      </w:r>
    </w:p>
    <w:p w:rsidR="00C600CD" w:rsidRDefault="00DC3F2B">
      <w:pPr>
        <w:pStyle w:val="a3"/>
      </w:pPr>
      <w:bookmarkStart w:id="1069" w:name="anchor802225"/>
      <w:bookmarkEnd w:id="1069"/>
      <w:r>
        <w:t>д) зарегистрированная предельная отпускная цена производителя на медицинское изделие в рублях;</w:t>
      </w:r>
    </w:p>
    <w:p w:rsidR="00C600CD" w:rsidRDefault="00DC3F2B">
      <w:pPr>
        <w:pStyle w:val="a3"/>
      </w:pPr>
      <w:bookmarkStart w:id="1070" w:name="anchor802226"/>
      <w:bookmarkEnd w:id="1070"/>
      <w:r>
        <w:t>е) да</w:t>
      </w:r>
      <w:r>
        <w:t>та государственной регистрации предельной отпускной цены производителя на медицинское изделие.</w:t>
      </w:r>
    </w:p>
    <w:p w:rsidR="00C600CD" w:rsidRDefault="00DC3F2B">
      <w:pPr>
        <w:pStyle w:val="a3"/>
      </w:pPr>
      <w:bookmarkStart w:id="1071" w:name="anchor803"/>
      <w:bookmarkEnd w:id="1071"/>
      <w:r>
        <w:t>3. При оказании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</w:t>
      </w:r>
      <w:r>
        <w:t>арственных гарантий бесплатного оказания гражданам медицинской помощи не подлежат оплате за счет личных средств граждан: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072" w:name="anchor8031"/>
      <w:bookmarkEnd w:id="1072"/>
      <w:r>
        <w:t xml:space="preserve">Пункт 1 изменен с 1 января 2022 г. - </w:t>
      </w:r>
      <w:hyperlink r:id="rId1285" w:history="1">
        <w:r>
          <w:t>Федеральный закон</w:t>
        </w:r>
      </w:hyperlink>
      <w:r>
        <w:t xml:space="preserve"> от 25 декабря 2018 г. N 489-ФЗ</w:t>
      </w:r>
    </w:p>
    <w:p w:rsidR="00C600CD" w:rsidRDefault="00DC3F2B">
      <w:pPr>
        <w:pStyle w:val="a8"/>
      </w:pPr>
      <w:hyperlink r:id="rId1286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1) оказание медицинских услуг, назначение и применение лекарственных препаратов, включенных в </w:t>
      </w:r>
      <w:hyperlink r:id="rId1287" w:history="1">
        <w:r>
          <w:t>перечень</w:t>
        </w:r>
      </w:hyperlink>
      <w:r>
        <w:t xml:space="preserve"> жизненно необходимых и важнейших лекарственных препаратов, медицинских изделий, включенных в перечень медицинских изделий, имплантируемых в организм человека, компонентов крови, лечебного питания, </w:t>
      </w:r>
      <w:r>
        <w:t>в том числе специализированных продуктов лечебного питания, по медицинским показаниям на основе клинических рекомендаций и с учетом стандартов медицинской помощи;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073" w:name="anchor8032"/>
      <w:bookmarkEnd w:id="1073"/>
      <w:r>
        <w:t xml:space="preserve">Пункт 2 изменен с 1 января 2019 г. - </w:t>
      </w:r>
      <w:hyperlink r:id="rId1288" w:history="1">
        <w:r>
          <w:t>Федеральный закон</w:t>
        </w:r>
      </w:hyperlink>
      <w:r>
        <w:t xml:space="preserve"> от 25 декабря 2018 г. N 489-ФЗ</w:t>
      </w:r>
    </w:p>
    <w:p w:rsidR="00C600CD" w:rsidRDefault="00DC3F2B">
      <w:pPr>
        <w:pStyle w:val="a8"/>
      </w:pPr>
      <w:hyperlink r:id="rId1289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2) назначение и применение по медицинским показаниям лекарственных препара</w:t>
      </w:r>
      <w:r>
        <w:t>тов, не входящих в перечень жизненно необходимых и важнейших лекарственных препаратов, медицинских изделий, не входящих в перечень медицинских изделий, имплантируемых в организм человека, - в случаях их замены из-за индивидуальной непереносимости, по жизне</w:t>
      </w:r>
      <w:r>
        <w:t>нным показаниям по решению врачебной комиссии;</w:t>
      </w:r>
    </w:p>
    <w:p w:rsidR="00C600CD" w:rsidRDefault="00DC3F2B">
      <w:pPr>
        <w:pStyle w:val="a3"/>
      </w:pPr>
      <w:bookmarkStart w:id="1074" w:name="anchor8033"/>
      <w:bookmarkEnd w:id="1074"/>
      <w:r>
        <w:t>3) размещение в маломестных палатах (боксах) пациентов - по медицинским и (или) эпидемиологическим показаниям, установленным уполномоченным федеральным органом исполнительной власти;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 xml:space="preserve">См. </w:t>
      </w:r>
      <w:hyperlink r:id="rId1290" w:history="1">
        <w:r>
          <w:t>Перечень</w:t>
        </w:r>
      </w:hyperlink>
      <w:r>
        <w:t xml:space="preserve"> медицинских и эпидемиологических показаний к размещению пациентов в маломестных палатах (боксах), утвержденный </w:t>
      </w:r>
      <w:hyperlink r:id="rId1291" w:history="1">
        <w:r>
          <w:t>приказом</w:t>
        </w:r>
      </w:hyperlink>
      <w:r>
        <w:t xml:space="preserve"> Минз</w:t>
      </w:r>
      <w:r>
        <w:t>дравсоцразвития России от 15 мая 2012 г. N 535н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075" w:name="anchor8034"/>
      <w:bookmarkEnd w:id="1075"/>
      <w:r>
        <w:t xml:space="preserve">Пункт 4 изменен с 1 января 2023 г. - </w:t>
      </w:r>
      <w:hyperlink r:id="rId1292" w:history="1">
        <w:r>
          <w:t>Федеральный закон</w:t>
        </w:r>
      </w:hyperlink>
      <w:r>
        <w:t xml:space="preserve"> от 14 июля 2022 г. N 317-ФЗ</w:t>
      </w:r>
    </w:p>
    <w:p w:rsidR="00C600CD" w:rsidRDefault="00DC3F2B">
      <w:pPr>
        <w:pStyle w:val="a8"/>
      </w:pPr>
      <w:hyperlink r:id="rId1293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4) создание условий пребывания в стационарных условиях, включая предоставление спального места и питания, при совместном нахождении одного из родителей, иного члена семьи или иного законного п</w:t>
      </w:r>
      <w:r>
        <w:t>редставителя в медицинской организации в стационарных условиях с ребенком до достижения им возраста четырех лет, с ребенком старше указанного возраста - при наличии медицинских показаний, а с ребенком-инвалидом, который в соответствии с индивидуальной прог</w:t>
      </w:r>
      <w:r>
        <w:t>раммой реабилитации или абилитации ребенка-инвалида, выданной по результатам проведения медико-социальной экспертизы, имеет ограничения основных категорий жизнедеятельности человека второй и (или) третьей степеней выраженности (ограничения способности к са</w:t>
      </w:r>
      <w:r>
        <w:t>мообслуживанию, и (или) самостоятельному передвижению, и (или) ориентации, и (или) общению, и (или) обучению, и (или) контролю своего поведения), - независимо от возраста ребенка-инвалида;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076" w:name="anchor8035"/>
      <w:bookmarkEnd w:id="1076"/>
      <w:r>
        <w:t xml:space="preserve">Пункт 5 изменен с 1 января 2022 г. - </w:t>
      </w:r>
      <w:hyperlink r:id="rId1294" w:history="1">
        <w:r>
          <w:t>Федеральный закон</w:t>
        </w:r>
      </w:hyperlink>
      <w:r>
        <w:t xml:space="preserve"> от 25 декабря 2018 г. N 489-ФЗ</w:t>
      </w:r>
    </w:p>
    <w:p w:rsidR="00C600CD" w:rsidRDefault="00DC3F2B">
      <w:pPr>
        <w:pStyle w:val="a8"/>
      </w:pPr>
      <w:hyperlink r:id="rId1295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5) транспортные услуги при сопровождении медицин</w:t>
      </w:r>
      <w:r>
        <w:t>ским работником пациента, находящегося на лечении в стационарных условиях, в целях выполнения порядков оказания медицинской помощи, клинических рекомендаций и с учетом стандартов медицинской помощи в случае необходимости проведения такому пациенту диагност</w:t>
      </w:r>
      <w:r>
        <w:t>ических исследований - при отсутствии возможности их проведения медицинской организацией, оказывающей медицинскую помощь пациенту;</w:t>
      </w:r>
    </w:p>
    <w:p w:rsidR="00C600CD" w:rsidRDefault="00DC3F2B">
      <w:pPr>
        <w:pStyle w:val="a3"/>
      </w:pPr>
      <w:bookmarkStart w:id="1077" w:name="anchor8036"/>
      <w:bookmarkEnd w:id="1077"/>
      <w:r>
        <w:t xml:space="preserve">6) транспортировка и хранение в морге поступившего для исследования биологического материала, трупов пациентов, умерших в </w:t>
      </w:r>
      <w:r>
        <w:t>медицинских и иных организациях, и утилизация биологического материала;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078" w:name="anchor8037"/>
      <w:bookmarkEnd w:id="1078"/>
      <w:r>
        <w:t xml:space="preserve">Пункт 7 изменен с 1 сентября 2022 г. - </w:t>
      </w:r>
      <w:hyperlink r:id="rId1296" w:history="1">
        <w:r>
          <w:t>Федеральный закон</w:t>
        </w:r>
      </w:hyperlink>
      <w:r>
        <w:t xml:space="preserve"> от 1 мая 2022 г. N 129-ФЗ</w:t>
      </w:r>
    </w:p>
    <w:p w:rsidR="00C600CD" w:rsidRDefault="00DC3F2B">
      <w:pPr>
        <w:pStyle w:val="a8"/>
      </w:pPr>
      <w:hyperlink r:id="rId1297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7) медицинская деятельность, связанная с донорством органов и тканей человека, в том числе костного мозга и гемопоэтических стволовых клеток, в целях трансплантации (пе</w:t>
      </w:r>
      <w:r>
        <w:t>ресадки), включающая проведение мероприятий по медицинскому обследованию донора, обеспечение сохранности донорских органов и тканей до их изъятия у донора, изъятие донорских органов и тканей, хранение и транспортировку донорских органов и тканей.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bookmarkStart w:id="1079" w:name="anchor804"/>
    <w:bookmarkEnd w:id="1079"/>
    <w:p w:rsidR="00C600CD" w:rsidRDefault="00DC3F2B">
      <w:pPr>
        <w:pStyle w:val="a5"/>
      </w:pPr>
      <w:r>
        <w:fldChar w:fldCharType="begin"/>
      </w:r>
      <w:r>
        <w:instrText xml:space="preserve"> HYPERLINK  "http://ivo.garant.ru/document/redirect/71204882/14"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30 сентября 2015 г. N 273-ФЗ действие части 4 статьи 80 в части утверждения программы государственных гарантий бесплатного оказания гражданам медицинской помощи на пл</w:t>
      </w:r>
      <w:r>
        <w:t>ановый период было приостановлено до 1 января 2016 г.</w:t>
      </w:r>
    </w:p>
    <w:p w:rsidR="00C600CD" w:rsidRDefault="00DC3F2B">
      <w:pPr>
        <w:pStyle w:val="a3"/>
      </w:pPr>
      <w:r>
        <w:t xml:space="preserve">4. </w:t>
      </w:r>
      <w:hyperlink r:id="rId1298" w:history="1">
        <w:r>
          <w:t>Программа</w:t>
        </w:r>
      </w:hyperlink>
      <w:r>
        <w:t xml:space="preserve"> государственных гарантий бесплатного оказания гражданам медицинской помощи утверждается сроком на три года (на очередной ф</w:t>
      </w:r>
      <w:r>
        <w:t>инансовый год и на плановый период) Правительством Российской Федерации, которое ежегодно рассматривает представляемый уполномоченным федеральным органом исполнительной власти доклад о ее реализации.</w:t>
      </w:r>
    </w:p>
    <w:p w:rsidR="00C600CD" w:rsidRDefault="00DC3F2B">
      <w:pPr>
        <w:pStyle w:val="a3"/>
      </w:pPr>
      <w:bookmarkStart w:id="1080" w:name="anchor805"/>
      <w:bookmarkEnd w:id="1080"/>
      <w:r>
        <w:t>5. В рамках программы государственных гарантий бесплатно</w:t>
      </w:r>
      <w:r>
        <w:t>го оказания гражданам медицинской помощи устанавливаются: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081" w:name="anchor8051"/>
    <w:bookmarkEnd w:id="1081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"http://ivo.garant.ru/document/redirect/70514766/59253"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пункт 1 части 5 статьи 80 настоящего Федерального з</w:t>
      </w:r>
      <w:r>
        <w:t>акона изложен в новой редакции</w:t>
      </w:r>
    </w:p>
    <w:p w:rsidR="00C600CD" w:rsidRDefault="00DC3F2B">
      <w:pPr>
        <w:pStyle w:val="a8"/>
      </w:pPr>
      <w:hyperlink r:id="rId1299" w:history="1">
        <w:r>
          <w:t>См. текст пункта в предыдущей редакции</w:t>
        </w:r>
      </w:hyperlink>
    </w:p>
    <w:p w:rsidR="00C600CD" w:rsidRDefault="00DC3F2B">
      <w:pPr>
        <w:pStyle w:val="a3"/>
      </w:pPr>
      <w:r>
        <w:t>1) перечень видов (включая перечень видов высокотехнологичной медицинской помощи, который содержит в том числе метод</w:t>
      </w:r>
      <w:r>
        <w:t>ы лечения и источники финансового обеспечения высокотехнологичной медицинской помощи), форм и условий медицинской помощи, оказание которой осуществляется бесплатно;</w:t>
      </w:r>
    </w:p>
    <w:p w:rsidR="00C600CD" w:rsidRDefault="00DC3F2B">
      <w:pPr>
        <w:pStyle w:val="a3"/>
      </w:pPr>
      <w:bookmarkStart w:id="1082" w:name="anchor8052"/>
      <w:bookmarkEnd w:id="1082"/>
      <w:r>
        <w:t>2) перечень заболеваний и состояний, оказание медицинской помощи при которых осуществляется</w:t>
      </w:r>
      <w:r>
        <w:t xml:space="preserve"> бесплатно;</w:t>
      </w:r>
    </w:p>
    <w:p w:rsidR="00C600CD" w:rsidRDefault="00DC3F2B">
      <w:pPr>
        <w:pStyle w:val="a3"/>
      </w:pPr>
      <w:bookmarkStart w:id="1083" w:name="anchor8053"/>
      <w:bookmarkEnd w:id="1083"/>
      <w:r>
        <w:t>3) категории граждан, оказание медицинской помощи которым осуществляется бесплатно;</w:t>
      </w:r>
    </w:p>
    <w:p w:rsidR="00C600CD" w:rsidRDefault="00DC3F2B">
      <w:pPr>
        <w:pStyle w:val="a3"/>
      </w:pPr>
      <w:bookmarkStart w:id="1084" w:name="anchor8054"/>
      <w:bookmarkEnd w:id="1084"/>
      <w:r>
        <w:t xml:space="preserve">4) базовая программа обязательного медицинского страхования в соответствии с </w:t>
      </w:r>
      <w:hyperlink r:id="rId1300" w:history="1">
        <w:r>
          <w:t>законодательств</w:t>
        </w:r>
        <w:r>
          <w:t>ом</w:t>
        </w:r>
      </w:hyperlink>
      <w:r>
        <w:t xml:space="preserve"> Российской Федерации об обязательном медицинском страховании;</w:t>
      </w:r>
    </w:p>
    <w:p w:rsidR="00C600CD" w:rsidRDefault="00DC3F2B">
      <w:pPr>
        <w:pStyle w:val="a3"/>
      </w:pPr>
      <w:bookmarkStart w:id="1085" w:name="anchor8055"/>
      <w:bookmarkEnd w:id="1085"/>
      <w:r>
        <w:t>5) средние нормативы объема медицинской помощи, средние нормативы финансовых затрат на единицу объема медицинской помощи, средние подушевые нормативы финансирования, а также порядок и структу</w:t>
      </w:r>
      <w:r>
        <w:t>ра формирования тарифов на медицинскую помощь и способы ее оплаты;</w:t>
      </w:r>
    </w:p>
    <w:p w:rsidR="00C600CD" w:rsidRDefault="00DC3F2B">
      <w:pPr>
        <w:pStyle w:val="a3"/>
      </w:pPr>
      <w:bookmarkStart w:id="1086" w:name="anchor8056"/>
      <w:bookmarkEnd w:id="1086"/>
      <w:r>
        <w:t>6) требования к территориальным программам государственных гарантий бесплатного оказания гражданам медицинской помощи в части определения порядка, условий предоставления медицинской помощи,</w:t>
      </w:r>
      <w:r>
        <w:t xml:space="preserve"> критериев доступности медицинской помощи.</w:t>
      </w:r>
    </w:p>
    <w:p w:rsidR="00C600CD" w:rsidRDefault="00DC3F2B">
      <w:pPr>
        <w:pStyle w:val="a3"/>
      </w:pPr>
      <w:bookmarkStart w:id="1087" w:name="anchor806"/>
      <w:bookmarkEnd w:id="1087"/>
      <w:r>
        <w:t>6. В части медицинской помощи, оказание которой осуществляется за счет бюджетных ассигнований федерального бюджета в программе государственных гарантий, устанавливаются:</w:t>
      </w:r>
    </w:p>
    <w:p w:rsidR="00C600CD" w:rsidRDefault="00DC3F2B">
      <w:pPr>
        <w:pStyle w:val="a3"/>
      </w:pPr>
      <w:bookmarkStart w:id="1088" w:name="anchor8061"/>
      <w:bookmarkEnd w:id="1088"/>
      <w:r>
        <w:t>1) перечень видов, форм и условий медицинск</w:t>
      </w:r>
      <w:r>
        <w:t>ой помощи, оказание которой осуществляется за счет бюджетных ассигнований федерального бюджета;</w:t>
      </w:r>
    </w:p>
    <w:p w:rsidR="00C600CD" w:rsidRDefault="00DC3F2B">
      <w:pPr>
        <w:pStyle w:val="a3"/>
      </w:pPr>
      <w:bookmarkStart w:id="1089" w:name="anchor8062"/>
      <w:bookmarkEnd w:id="1089"/>
      <w:r>
        <w:t>2) перечень заболеваний, состояний, оказание медицинской помощи при которых осуществляется за счет бюджетных ассигнований федерального бюджета;</w:t>
      </w:r>
    </w:p>
    <w:p w:rsidR="00C600CD" w:rsidRDefault="00DC3F2B">
      <w:pPr>
        <w:pStyle w:val="a3"/>
      </w:pPr>
      <w:bookmarkStart w:id="1090" w:name="anchor8063"/>
      <w:bookmarkEnd w:id="1090"/>
      <w:r>
        <w:t>3) категории гра</w:t>
      </w:r>
      <w:r>
        <w:t>ждан, оказание медицинской помощи которым осуществляется за счет бюджетных ассигнований федерального бюджета;</w:t>
      </w:r>
    </w:p>
    <w:p w:rsidR="00C600CD" w:rsidRDefault="00DC3F2B">
      <w:pPr>
        <w:pStyle w:val="a3"/>
      </w:pPr>
      <w:bookmarkStart w:id="1091" w:name="anchor8064"/>
      <w:bookmarkEnd w:id="1091"/>
      <w:r>
        <w:t>4) порядок и условия оказания медицинской помощи за счет бюджетных ассигнований федерального бюджета, целевые значения критериев доступности медиц</w:t>
      </w:r>
      <w:r>
        <w:t>инской помощи.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092" w:name="anchor807"/>
      <w:bookmarkEnd w:id="1092"/>
      <w:r>
        <w:t xml:space="preserve">Часть 7 изменена с 1 января 2022 г. - </w:t>
      </w:r>
      <w:hyperlink r:id="rId1301" w:history="1">
        <w:r>
          <w:t>Федеральный закон</w:t>
        </w:r>
      </w:hyperlink>
      <w:r>
        <w:t xml:space="preserve"> от 25 декабря 2018 г. N 489-ФЗ</w:t>
      </w:r>
    </w:p>
    <w:p w:rsidR="00C600CD" w:rsidRDefault="00DC3F2B">
      <w:pPr>
        <w:pStyle w:val="a8"/>
      </w:pPr>
      <w:hyperlink r:id="rId1302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7. Программа государственных гарантий бесплатного оказания гражданам медицинской помощи формируется с учетом порядков оказания медицинской помощи, стандартов медицинской помощи, клинических рекомендаций, а также с учетом </w:t>
      </w:r>
      <w:r>
        <w:t>особенностей половозрастного состава населения, уровня и структуры заболеваемости населения Российской Федерации, основанных на данных медицинской статистики.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1093" w:name="anchor81"/>
      <w:bookmarkEnd w:id="1093"/>
      <w:r>
        <w:t xml:space="preserve">Статья 81 настоящего Федерального закона </w:t>
      </w:r>
      <w:hyperlink r:id="rId1303" w:history="1">
        <w:r>
          <w:t>вступает в силу</w:t>
        </w:r>
      </w:hyperlink>
      <w:r>
        <w:t xml:space="preserve"> с </w:t>
      </w:r>
      <w:r>
        <w:t>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81</w:t>
      </w:r>
      <w:r>
        <w:t>. Территориальная программа государственных гарантий бесплатного оказания гражданам медицинской помощи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81 настоящего Федерального закона</w:t>
      </w:r>
    </w:p>
    <w:p w:rsidR="00C600CD" w:rsidRDefault="00DC3F2B">
      <w:pPr>
        <w:pStyle w:val="a3"/>
      </w:pPr>
      <w:bookmarkStart w:id="1094" w:name="anchor811"/>
      <w:bookmarkEnd w:id="1094"/>
      <w:r>
        <w:t xml:space="preserve">1. В соответствии с </w:t>
      </w:r>
      <w:hyperlink r:id="rId1304" w:history="1">
        <w:r>
          <w:t>программой</w:t>
        </w:r>
      </w:hyperlink>
      <w:r>
        <w:t xml:space="preserve"> государственных гарантий бесплатного оказания гражданам медицинской помощи органы государственной власти субъектов Российской Федерации утверждают территориальные программы государственных гарантий бесплатного оказания</w:t>
      </w:r>
      <w:r>
        <w:t xml:space="preserve"> гражданам медицинской помощи, включающие в себя территориальные программы обязательного медицинского страхования, установленные в соответствии с </w:t>
      </w:r>
      <w:hyperlink r:id="rId1305" w:history="1">
        <w:r>
          <w:t>законодательством</w:t>
        </w:r>
      </w:hyperlink>
      <w:r>
        <w:t xml:space="preserve"> Российской Федерации об </w:t>
      </w:r>
      <w:r>
        <w:t>обязательном медицинском страховании.</w:t>
      </w:r>
    </w:p>
    <w:p w:rsidR="00C600CD" w:rsidRDefault="00DC3F2B">
      <w:pPr>
        <w:pStyle w:val="a3"/>
      </w:pPr>
      <w:bookmarkStart w:id="1095" w:name="anchor812"/>
      <w:bookmarkEnd w:id="1095"/>
      <w:r>
        <w:t>2. В рамках территориальной программы государственных гарантий бесплатного оказания гражданам медицинской помощи органы государственной власти субъектов Российской Федерации устанавливают:</w:t>
      </w:r>
    </w:p>
    <w:p w:rsidR="00C600CD" w:rsidRDefault="00DC3F2B">
      <w:pPr>
        <w:pStyle w:val="a3"/>
      </w:pPr>
      <w:bookmarkStart w:id="1096" w:name="anchor8121"/>
      <w:bookmarkEnd w:id="1096"/>
      <w:r>
        <w:t>1) целевые значения критериев</w:t>
      </w:r>
      <w:r>
        <w:t xml:space="preserve"> доступности медицинской помощи в соответствии с критериями, установленными программой государственных гарантий бесплатного оказания гражданам медицинской помощи;</w:t>
      </w:r>
    </w:p>
    <w:p w:rsidR="00C600CD" w:rsidRDefault="00DC3F2B">
      <w:pPr>
        <w:pStyle w:val="a3"/>
      </w:pPr>
      <w:bookmarkStart w:id="1097" w:name="anchor8122"/>
      <w:bookmarkEnd w:id="1097"/>
      <w:r>
        <w:t>2) перечень заболеваний (состояний) и перечень видов медицинской помощи, оказываемой граждана</w:t>
      </w:r>
      <w:r>
        <w:t>м без взимания с них платы за счет бюджетных ассигнований бюджета субъекта Российской Федерации и средств бюджета территориального фонда обязательного медицинского страхования;</w:t>
      </w:r>
    </w:p>
    <w:p w:rsidR="00C600CD" w:rsidRDefault="00DC3F2B">
      <w:pPr>
        <w:pStyle w:val="a3"/>
      </w:pPr>
      <w:bookmarkStart w:id="1098" w:name="anchor8123"/>
      <w:bookmarkEnd w:id="1098"/>
      <w:r>
        <w:t>3) порядок и условия предоставления медицинской помощи, в том числе сроки ожида</w:t>
      </w:r>
      <w:r>
        <w:t>ния медицинской помощи, оказываемой в плановом порядке;</w:t>
      </w:r>
    </w:p>
    <w:p w:rsidR="00C600CD" w:rsidRDefault="00DC3F2B">
      <w:pPr>
        <w:pStyle w:val="a3"/>
      </w:pPr>
      <w:bookmarkStart w:id="1099" w:name="anchor8124"/>
      <w:bookmarkEnd w:id="1099"/>
      <w:r>
        <w:t>4) 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организациях, находящихся на терр</w:t>
      </w:r>
      <w:r>
        <w:t>итории субъекта Российской Федерации;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100" w:name="anchor8125"/>
      <w:bookmarkEnd w:id="1100"/>
      <w:r>
        <w:t xml:space="preserve">Пункт 5 изменен с 1 сентября 2020 г. - </w:t>
      </w:r>
      <w:hyperlink r:id="rId1306" w:history="1">
        <w:r>
          <w:t>Федеральный закон</w:t>
        </w:r>
      </w:hyperlink>
      <w:r>
        <w:t xml:space="preserve"> от 13 июля 2020 г. N 206-ФЗ</w:t>
      </w:r>
    </w:p>
    <w:p w:rsidR="00C600CD" w:rsidRDefault="00DC3F2B">
      <w:pPr>
        <w:pStyle w:val="a8"/>
      </w:pPr>
      <w:hyperlink r:id="rId1307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5) перечень лекарственных препаратов, отпускаемых населению в соответствии с </w:t>
      </w:r>
      <w:hyperlink r:id="rId1308" w:history="1">
        <w:r>
          <w:t>Перечнем</w:t>
        </w:r>
      </w:hyperlink>
      <w:r>
        <w:t xml:space="preserve"> групп населения и категорий заболеваний, при ам</w:t>
      </w:r>
      <w:r>
        <w:t xml:space="preserve">булаторном лечении которых лекарственные средства и изделия медицинского назначения отпускаются по рецептам врачей бесплатно, а также в соответствии с </w:t>
      </w:r>
      <w:hyperlink r:id="rId1309" w:history="1">
        <w:r>
          <w:t>Перечнем</w:t>
        </w:r>
      </w:hyperlink>
      <w:r>
        <w:t xml:space="preserve"> групп населения, при амбулат</w:t>
      </w:r>
      <w:r>
        <w:t xml:space="preserve">орном лечении которых лекарственные средства отпускаются по рецептам врачей с пятидесятипроцентной скидкой, сформированный в объеме не менее, чем это предусмотрено </w:t>
      </w:r>
      <w:hyperlink r:id="rId1310" w:history="1">
        <w:r>
          <w:t>перечнем</w:t>
        </w:r>
      </w:hyperlink>
      <w:r>
        <w:t xml:space="preserve"> жизненно необх</w:t>
      </w:r>
      <w:r>
        <w:t xml:space="preserve">одимых и важнейших лекарственных препаратов, утверждаемым Правительством Российской Федерации в соответствии с </w:t>
      </w:r>
      <w:hyperlink r:id="rId1311" w:history="1">
        <w:r>
          <w:t>Федеральным законом</w:t>
        </w:r>
      </w:hyperlink>
      <w:r>
        <w:t xml:space="preserve"> от 12 апреля 2010 года N 61-ФЗ "Об обращении лекарственных</w:t>
      </w:r>
      <w:r>
        <w:t xml:space="preserve"> средств";</w:t>
      </w:r>
    </w:p>
    <w:p w:rsidR="00C600CD" w:rsidRDefault="00DC3F2B">
      <w:pPr>
        <w:pStyle w:val="a3"/>
      </w:pPr>
      <w:bookmarkStart w:id="1101" w:name="anchor8126"/>
      <w:bookmarkEnd w:id="1101"/>
      <w:r>
        <w:t>6) перечень медицинских организаций, участвующих в реализации территориальной программы государственных гарантий бесплатного оказания гражданам медицинской помощи;</w:t>
      </w:r>
    </w:p>
    <w:p w:rsidR="00C600CD" w:rsidRDefault="00DC3F2B">
      <w:pPr>
        <w:pStyle w:val="a3"/>
      </w:pPr>
      <w:bookmarkStart w:id="1102" w:name="anchor8127"/>
      <w:bookmarkEnd w:id="1102"/>
      <w:r>
        <w:t>7) объем медицинской помощи, оказываемой в рамках территориальной программы госуд</w:t>
      </w:r>
      <w:r>
        <w:t xml:space="preserve">арственных гарантий бесплатного оказания гражданам медицинской помощи в соответствии с </w:t>
      </w:r>
      <w:hyperlink r:id="rId1312" w:history="1">
        <w:r>
          <w:t>законодательством</w:t>
        </w:r>
      </w:hyperlink>
      <w:r>
        <w:t xml:space="preserve"> Российской Федерации об обязательном медицинском страховании;</w:t>
      </w:r>
    </w:p>
    <w:p w:rsidR="00C600CD" w:rsidRDefault="00DC3F2B">
      <w:pPr>
        <w:pStyle w:val="a3"/>
      </w:pPr>
      <w:bookmarkStart w:id="1103" w:name="anchor8128"/>
      <w:bookmarkEnd w:id="1103"/>
      <w:r>
        <w:t xml:space="preserve">8) объем медицинской </w:t>
      </w:r>
      <w:r>
        <w:t>помощи в расчете на одного жителя, стоимость объема медицинской помощи с учетом условий ее оказания, подушевой норматив финансирования;</w:t>
      </w:r>
    </w:p>
    <w:p w:rsidR="00C600CD" w:rsidRDefault="00DC3F2B">
      <w:pPr>
        <w:pStyle w:val="a3"/>
      </w:pPr>
      <w:bookmarkStart w:id="1104" w:name="anchor8129"/>
      <w:bookmarkEnd w:id="1104"/>
      <w:r>
        <w:t>9) перечень мероприятий по профилактике заболеваний и формированию здорового образа жизни, осуществляемых в рамках терри</w:t>
      </w:r>
      <w:r>
        <w:t>ториальной программы государственных гарантий бесплатного оказания гражданам медицинской помощи;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105" w:name="anchor81210"/>
    <w:bookmarkEnd w:id="1105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"http://ivo.garant.ru/document/redirect/70514766/59026"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часть 2 стат</w:t>
      </w:r>
      <w:r>
        <w:t>ьи 81 настоящего Федерального закона дополнена пунктом 10</w:t>
      </w:r>
    </w:p>
    <w:p w:rsidR="00C600CD" w:rsidRDefault="00DC3F2B">
      <w:pPr>
        <w:pStyle w:val="a3"/>
      </w:pPr>
      <w:r>
        <w:t>10) порядок и размеры возмещения расходов, связанных с оказанием гражданам медицинской помощи в экстренной форме.</w:t>
      </w:r>
    </w:p>
    <w:p w:rsidR="00C600CD" w:rsidRDefault="00DC3F2B">
      <w:pPr>
        <w:pStyle w:val="a3"/>
      </w:pPr>
      <w:bookmarkStart w:id="1106" w:name="anchor813"/>
      <w:bookmarkEnd w:id="1106"/>
      <w:r>
        <w:t>3. Территориальные программы государственных гарантий бесплатного оказания гражданам</w:t>
      </w:r>
      <w:r>
        <w:t xml:space="preserve"> медицинской помощи при условии выполнения финансовых нормативов, установленных программой государственных гарантий бесплатного оказания гражданам медицинской помощи могут содержать дополнительные виды и условия оказания медицинской помощи, а также дополни</w:t>
      </w:r>
      <w:r>
        <w:t>тельные объемы медицинской помощи, в том числе предусматривающие возможность превышения усредненных показателей, установленных стандартами медицинской помощи.</w:t>
      </w:r>
    </w:p>
    <w:p w:rsidR="00C600CD" w:rsidRDefault="00DC3F2B">
      <w:pPr>
        <w:pStyle w:val="a3"/>
      </w:pPr>
      <w:bookmarkStart w:id="1107" w:name="anchor814"/>
      <w:bookmarkEnd w:id="1107"/>
      <w:r>
        <w:t>4. При формировании территориальной программы государственных гарантий бесплатного оказания гражд</w:t>
      </w:r>
      <w:r>
        <w:t>анам медицинской помощи учитываются:</w:t>
      </w:r>
    </w:p>
    <w:p w:rsidR="00C600CD" w:rsidRDefault="00DC3F2B">
      <w:pPr>
        <w:pStyle w:val="a3"/>
      </w:pPr>
      <w:bookmarkStart w:id="1108" w:name="anchor8141"/>
      <w:bookmarkEnd w:id="1108"/>
      <w:r>
        <w:t>1) порядки оказания медицинской помощи и стандарты медицинской помощи;</w:t>
      </w:r>
    </w:p>
    <w:p w:rsidR="00C600CD" w:rsidRDefault="00DC3F2B">
      <w:pPr>
        <w:pStyle w:val="a3"/>
      </w:pPr>
      <w:bookmarkStart w:id="1109" w:name="anchor8142"/>
      <w:bookmarkEnd w:id="1109"/>
      <w:r>
        <w:t>2) особенности половозрастного состава населения;</w:t>
      </w:r>
    </w:p>
    <w:p w:rsidR="00C600CD" w:rsidRDefault="00DC3F2B">
      <w:pPr>
        <w:pStyle w:val="a3"/>
      </w:pPr>
      <w:bookmarkStart w:id="1110" w:name="anchor8143"/>
      <w:bookmarkEnd w:id="1110"/>
      <w:r>
        <w:t>3) уровень и структура заболеваемости населения субъекта Российской Федерации, основанные на данны</w:t>
      </w:r>
      <w:r>
        <w:t>х медицинской статистики;</w:t>
      </w:r>
    </w:p>
    <w:p w:rsidR="00C600CD" w:rsidRDefault="00DC3F2B">
      <w:pPr>
        <w:pStyle w:val="a3"/>
      </w:pPr>
      <w:bookmarkStart w:id="1111" w:name="anchor8144"/>
      <w:bookmarkEnd w:id="1111"/>
      <w:r>
        <w:t>4) климатические и географические особенности региона и транспортная доступность медицинских организаций;</w:t>
      </w:r>
    </w:p>
    <w:p w:rsidR="00C600CD" w:rsidRDefault="00DC3F2B">
      <w:pPr>
        <w:pStyle w:val="a3"/>
      </w:pPr>
      <w:bookmarkStart w:id="1112" w:name="anchor8145"/>
      <w:bookmarkEnd w:id="1112"/>
      <w:r>
        <w:t>5) сбалансированность объема медицинской помощи и ее финансового обеспечения, в том числе уплата страховых взносов на обязат</w:t>
      </w:r>
      <w:r>
        <w:t xml:space="preserve">ельное медицинское страхование неработающего населения в порядке, установленном </w:t>
      </w:r>
      <w:hyperlink r:id="rId1313" w:history="1">
        <w:r>
          <w:t>законодательством</w:t>
        </w:r>
      </w:hyperlink>
      <w:r>
        <w:t xml:space="preserve"> Российской Федерации об обязательном медицинском страховании.</w:t>
      </w:r>
    </w:p>
    <w:p w:rsidR="00C600CD" w:rsidRDefault="00DC3F2B">
      <w:pPr>
        <w:pStyle w:val="a3"/>
      </w:pPr>
      <w:bookmarkStart w:id="1113" w:name="anchor815"/>
      <w:bookmarkEnd w:id="1113"/>
      <w:r>
        <w:t xml:space="preserve">5. Уполномоченный </w:t>
      </w:r>
      <w:r>
        <w:t xml:space="preserve">федеральный орган исполнительной власти ежегодно </w:t>
      </w:r>
      <w:hyperlink r:id="rId1314" w:history="1">
        <w:r>
          <w:t>осуществляет</w:t>
        </w:r>
      </w:hyperlink>
      <w:r>
        <w:t xml:space="preserve"> мониторинг формирования, экономического обоснования территориальных программ государственных гарантий бесплатного оказания г</w:t>
      </w:r>
      <w:r>
        <w:t>ражданам медицинской помощи и производит оценку реализации таких программ, а совместно с Федеральным фондом обязательного медицинского страхования - территориальных программ обязательного медицинского страхования.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114" w:name="anchor816"/>
      <w:bookmarkEnd w:id="1114"/>
      <w:r>
        <w:t>Часть 6 изменена</w:t>
      </w:r>
      <w:r>
        <w:t xml:space="preserve"> с 19 августа 2024 г. - </w:t>
      </w:r>
      <w:hyperlink r:id="rId1315" w:history="1">
        <w:r>
          <w:t>Федеральный закон</w:t>
        </w:r>
      </w:hyperlink>
      <w:r>
        <w:t xml:space="preserve"> от 8 августа 2024 г. № 232-ФЗ</w:t>
      </w:r>
    </w:p>
    <w:p w:rsidR="00C600CD" w:rsidRDefault="00DC3F2B">
      <w:pPr>
        <w:pStyle w:val="a8"/>
      </w:pPr>
      <w:hyperlink r:id="rId1316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6. Уполномоченный </w:t>
      </w:r>
      <w:r>
        <w:t>федеральный орган исполнительной власти, Федеральный фонд обязательного медицинского страхования и высшие исполнительные органы субъектов Российской Федерации заключают соглашения о реализации территориальных программ государственных гарантий бесплатного о</w:t>
      </w:r>
      <w:r>
        <w:t xml:space="preserve">казания гражданам медицинской помощи, в том числе территориальных программ обязательного медицинского страхования, в </w:t>
      </w:r>
      <w:hyperlink r:id="rId1317" w:history="1">
        <w:r>
          <w:t>порядке</w:t>
        </w:r>
      </w:hyperlink>
      <w:r>
        <w:t>, установленном Правительством Российской Федерации. Указанные в</w:t>
      </w:r>
      <w:r>
        <w:t xml:space="preserve"> настоящей части соглашения заключаются по </w:t>
      </w:r>
      <w:hyperlink r:id="rId1318" w:history="1">
        <w:r>
          <w:t>форме</w:t>
        </w:r>
      </w:hyperlink>
      <w:r>
        <w:t>, утвержденной уполномоченным федеральным органом исполнительной власти.</w:t>
      </w:r>
    </w:p>
    <w:p w:rsidR="00C600CD" w:rsidRDefault="00C600CD">
      <w:pPr>
        <w:pStyle w:val="a3"/>
      </w:pPr>
    </w:p>
    <w:p w:rsidR="00C600CD" w:rsidRDefault="00DC3F2B">
      <w:pPr>
        <w:pStyle w:val="1"/>
      </w:pPr>
      <w:bookmarkStart w:id="1115" w:name="anchor1100"/>
      <w:bookmarkEnd w:id="1115"/>
      <w:r>
        <w:t>Глава 11. Финансовое обеспечение в сфере охраны здоровья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</w:t>
      </w:r>
      <w:r>
        <w:rPr>
          <w:sz w:val="16"/>
        </w:rPr>
        <w:t>:</w:t>
      </w:r>
    </w:p>
    <w:p w:rsidR="00C600CD" w:rsidRDefault="00DC3F2B">
      <w:pPr>
        <w:pStyle w:val="a5"/>
      </w:pPr>
      <w:bookmarkStart w:id="1116" w:name="anchor82"/>
      <w:bookmarkEnd w:id="1116"/>
      <w:r>
        <w:t xml:space="preserve">Статья 82 настоящего Федерального закона </w:t>
      </w:r>
      <w:hyperlink r:id="rId1319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82</w:t>
      </w:r>
      <w:r>
        <w:t>. Источники финансового обеспечения в сфере охраны здоровья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82 настоящего Федерального закона</w:t>
      </w:r>
    </w:p>
    <w:p w:rsidR="00C600CD" w:rsidRDefault="00DC3F2B">
      <w:pPr>
        <w:pStyle w:val="a3"/>
      </w:pPr>
      <w:r>
        <w:t>Источниками ф</w:t>
      </w:r>
      <w:r>
        <w:t>инансового обеспечения в сфере охраны здоровья являются средства федерального бюджета, бюджетов субъектов Российской Федерации, местных бюджетов, средства обязательного медицинского страхования, средства организаций и граждан, средства, поступившие от физи</w:t>
      </w:r>
      <w:r>
        <w:t>ческих и юридических лиц, в том числе добровольные пожертвования, и иные не запрещенные законодательством Российской Федерации источники.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1117" w:name="anchor83"/>
      <w:bookmarkEnd w:id="1117"/>
      <w:r>
        <w:t xml:space="preserve">Статья 83 настоящего Федерального закона </w:t>
      </w:r>
      <w:hyperlink r:id="rId1320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</w:t>
      </w:r>
      <w:r>
        <w:rPr>
          <w:b/>
          <w:color w:val="26282F"/>
        </w:rPr>
        <w:t>ья 83</w:t>
      </w:r>
      <w:r>
        <w:t>. Финансовое обеспечение оказания гражданам медицинской помощи и санаторно-курортного лечения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83 настоящего Федерального закона</w:t>
      </w:r>
    </w:p>
    <w:p w:rsidR="00C600CD" w:rsidRDefault="00DC3F2B">
      <w:pPr>
        <w:pStyle w:val="a3"/>
      </w:pPr>
      <w:bookmarkStart w:id="1118" w:name="anchor831"/>
      <w:bookmarkEnd w:id="1118"/>
      <w:r>
        <w:t>1. Финансовое обеспечение оказания гражданам первичной медико-санитарной помощи осуществля</w:t>
      </w:r>
      <w:r>
        <w:t>ется за счет:</w:t>
      </w:r>
    </w:p>
    <w:p w:rsidR="00C600CD" w:rsidRDefault="00DC3F2B">
      <w:pPr>
        <w:pStyle w:val="a3"/>
      </w:pPr>
      <w:bookmarkStart w:id="1119" w:name="anchor8311"/>
      <w:bookmarkEnd w:id="1119"/>
      <w:r>
        <w:t>1) средств обязательного медицинского страхования;</w:t>
      </w:r>
    </w:p>
    <w:p w:rsidR="00C600CD" w:rsidRDefault="00DC3F2B">
      <w:pPr>
        <w:pStyle w:val="a3"/>
      </w:pPr>
      <w:bookmarkStart w:id="1120" w:name="anchor8312"/>
      <w:bookmarkEnd w:id="1120"/>
      <w:r>
        <w:t>2) бюджетных ассигнований федерального бюджета, бюджетов субъектов Российской Федерации, выделяемых на финансовое обеспечение реализации территориальных программ государственных гарантий бесп</w:t>
      </w:r>
      <w:r>
        <w:t>латного оказания гражданам медицинской помощи (в части медицинской помощи, не включенной в программы обязательного медицинского страхования, а также расходов, не включенных в структуру тарифов на оплату медицинской помощи, предусмотренную в программах обяз</w:t>
      </w:r>
      <w:r>
        <w:t>ательного медицинского страхования);</w:t>
      </w:r>
    </w:p>
    <w:p w:rsidR="00C600CD" w:rsidRDefault="00DC3F2B">
      <w:pPr>
        <w:pStyle w:val="a3"/>
      </w:pPr>
      <w:bookmarkStart w:id="1121" w:name="anchor8313"/>
      <w:bookmarkEnd w:id="1121"/>
      <w:r>
        <w:t>3) иных источников в соответствии с настоящим Федеральным законом.</w:t>
      </w:r>
    </w:p>
    <w:p w:rsidR="00C600CD" w:rsidRDefault="00DC3F2B">
      <w:pPr>
        <w:pStyle w:val="a3"/>
      </w:pPr>
      <w:bookmarkStart w:id="1122" w:name="anchor832"/>
      <w:bookmarkEnd w:id="1122"/>
      <w:r>
        <w:t>2. Финансовое обеспечение оказания гражданам специализированной, в том числе высокотехнологичной, медицинской помощи осуществляется за счет:</w:t>
      </w:r>
    </w:p>
    <w:p w:rsidR="00C600CD" w:rsidRDefault="00DC3F2B">
      <w:pPr>
        <w:pStyle w:val="a3"/>
      </w:pPr>
      <w:bookmarkStart w:id="1123" w:name="anchor8321"/>
      <w:bookmarkEnd w:id="1123"/>
      <w:r>
        <w:t xml:space="preserve">1) средств </w:t>
      </w:r>
      <w:r>
        <w:t>обязательного медицинского страхования;</w:t>
      </w:r>
    </w:p>
    <w:p w:rsidR="00C600CD" w:rsidRDefault="00DC3F2B">
      <w:pPr>
        <w:pStyle w:val="a3"/>
      </w:pPr>
      <w:bookmarkStart w:id="1124" w:name="anchor8322"/>
      <w:bookmarkEnd w:id="1124"/>
      <w:r>
        <w:t xml:space="preserve">2) бюджетных ассигнований бюджетов субъектов Российской Федерации, выделяемых в рамках территориальных программ государственных гарантий бесплатного оказания гражданам медицинской помощи (в части медицинской помощи, </w:t>
      </w:r>
      <w:r>
        <w:t>не включенной в территориальные программы обязательного медицинского страхования, а также расходов, не включенных в структуру тарифов на оплату медицинской помощи, предусмотренную в территориальных программах обязательного медицинского страхования);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</w:t>
      </w:r>
      <w:r>
        <w:rPr>
          <w:sz w:val="16"/>
        </w:rPr>
        <w:t>ация об изменениях:</w:t>
      </w:r>
    </w:p>
    <w:bookmarkStart w:id="1125" w:name="anchor8323"/>
    <w:bookmarkEnd w:id="1125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"http://ivo.garant.ru/document/redirect/71434954/501139"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июля 2016 г. N 286-ФЗ в пункт 3 части 2 статьи 83 настоящего Федерального закона внесены изменения, </w:t>
      </w:r>
      <w:hyperlink r:id="rId1321" w:history="1">
        <w:r>
          <w:t>вступающие в силу</w:t>
        </w:r>
      </w:hyperlink>
      <w:r>
        <w:t xml:space="preserve"> с 1 января 2017 г.</w:t>
      </w:r>
    </w:p>
    <w:p w:rsidR="00C600CD" w:rsidRDefault="00DC3F2B">
      <w:pPr>
        <w:pStyle w:val="a8"/>
      </w:pPr>
      <w:hyperlink r:id="rId1322" w:history="1">
        <w:r>
          <w:t>См. текст пункта в предыдущей редакции</w:t>
        </w:r>
      </w:hyperlink>
    </w:p>
    <w:p w:rsidR="00C600CD" w:rsidRDefault="00DC3F2B">
      <w:pPr>
        <w:pStyle w:val="a3"/>
      </w:pPr>
      <w:r>
        <w:t>3) бюджетных ассигнований федерального бюдже</w:t>
      </w:r>
      <w:r>
        <w:t>та, выделяемых медицинским организациям, подведомственным федеральным органам исполнительной власти (в части медицинской помощи, не включенной в базовую программу обязательного медицинского страхования, а также расходов, не включенных в структуру тарифов н</w:t>
      </w:r>
      <w:r>
        <w:t>а оплату медицинской помощи, предусмотренную в базовой программе обязательного медицинского страхования);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126" w:name="anchor83231"/>
    <w:bookmarkEnd w:id="1126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"http://ivo.garant.ru/document/redirect/71434954/501140"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июля 2016 г. N 286-ФЗ часть</w:t>
      </w:r>
      <w:r>
        <w:t xml:space="preserve"> 2 статьи 83 настоящего Федерального закона дополнена пунктом 3.1, </w:t>
      </w:r>
      <w:hyperlink r:id="rId1323" w:history="1">
        <w:r>
          <w:t>вступающим в силу</w:t>
        </w:r>
      </w:hyperlink>
      <w:r>
        <w:t xml:space="preserve"> с 1 января 2017 г.</w:t>
      </w:r>
    </w:p>
    <w:p w:rsidR="00C600CD" w:rsidRDefault="00DC3F2B">
      <w:pPr>
        <w:pStyle w:val="a3"/>
      </w:pPr>
      <w:r>
        <w:t xml:space="preserve">3.1) бюджетных ассигнований бюджета Федерального фонда обязательного медицинского </w:t>
      </w:r>
      <w:r>
        <w:t xml:space="preserve">страхования на финансовое обеспечение высокотехнологичной медицинской помощи, не включенной в </w:t>
      </w:r>
      <w:hyperlink r:id="rId1324" w:history="1">
        <w:r>
          <w:t>базовую программу</w:t>
        </w:r>
      </w:hyperlink>
      <w:r>
        <w:t xml:space="preserve"> обязательного медицинского страхования, оказываемой гражданам Российской Фед</w:t>
      </w:r>
      <w:r>
        <w:t>ерации федеральными государственными учреждениями, функции и полномочия учредителя которых осуществляют федеральные органы исполнительной власти;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127" w:name="anchor83232"/>
      <w:bookmarkEnd w:id="1127"/>
      <w:r>
        <w:t xml:space="preserve">Пункт 3.2 изменен с 1 января 2020 г. - </w:t>
      </w:r>
      <w:hyperlink r:id="rId1325" w:history="1">
        <w:r>
          <w:t>Федеральный закон</w:t>
        </w:r>
      </w:hyperlink>
      <w:r>
        <w:t xml:space="preserve"> от 2 декабря 2019 г. N 399-ФЗ</w:t>
      </w:r>
    </w:p>
    <w:p w:rsidR="00C600CD" w:rsidRDefault="00DC3F2B">
      <w:pPr>
        <w:pStyle w:val="a8"/>
      </w:pPr>
      <w:hyperlink r:id="rId1326" w:history="1">
        <w:r>
          <w:t>См. предыдущую редакцию</w:t>
        </w:r>
      </w:hyperlink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 xml:space="preserve">Положения пункта 3.2 части 2 статьи 83 (в редакции </w:t>
      </w:r>
      <w:hyperlink r:id="rId1327" w:history="1">
        <w:r>
          <w:t>Федерального закона</w:t>
        </w:r>
      </w:hyperlink>
      <w:r>
        <w:t xml:space="preserve"> от 2 декабря 2019 г. N 399-ФЗ) </w:t>
      </w:r>
      <w:hyperlink r:id="rId1328" w:history="1">
        <w:r>
          <w:t>применяются</w:t>
        </w:r>
      </w:hyperlink>
      <w:r>
        <w:t xml:space="preserve"> к правоотношениям, возникающим в процессе составления и исполнения федерального бюджета,</w:t>
      </w:r>
      <w:r>
        <w:t xml:space="preserve"> бюджета ФФОМС, бюджетов субъектов РФ, начиная с бюджетов на 2020 г. и на плановый период 2021 и 2022 гг.</w:t>
      </w:r>
    </w:p>
    <w:p w:rsidR="00C600CD" w:rsidRDefault="00DC3F2B">
      <w:pPr>
        <w:pStyle w:val="a3"/>
      </w:pPr>
      <w:r>
        <w:t>3.2) бюджетных ассигнований федерального бюджета на софинансирование расходов субъектов Российской Федерации, возникающих при оказании гражданам Росси</w:t>
      </w:r>
      <w:r>
        <w:t>йской Федерации высокотехнологичной медицинской помощи, не включенной в базовую программу обязательного медицинского страхования. Порядок софинансирования указанных в настоящем пункте расходов субъектов Российской Федерации устанавливается Правительством Р</w:t>
      </w:r>
      <w:r>
        <w:t>оссийской Федерации;</w:t>
      </w:r>
    </w:p>
    <w:p w:rsidR="00C600CD" w:rsidRDefault="00DC3F2B">
      <w:pPr>
        <w:pStyle w:val="a3"/>
      </w:pPr>
      <w:bookmarkStart w:id="1128" w:name="anchor8324"/>
      <w:bookmarkEnd w:id="1128"/>
      <w:r>
        <w:t>4) иных источников в соответствии с настоящим Федеральным законом.</w:t>
      </w:r>
    </w:p>
    <w:p w:rsidR="00C600CD" w:rsidRDefault="00DC3F2B">
      <w:pPr>
        <w:pStyle w:val="a3"/>
      </w:pPr>
      <w:bookmarkStart w:id="1129" w:name="anchor833"/>
      <w:bookmarkEnd w:id="1129"/>
      <w:r>
        <w:t>3. Финансовое обеспечение оказания гражданам скорой, в том числе скорой специализированной, медицинской помощи осуществляется за счет:</w:t>
      </w:r>
    </w:p>
    <w:p w:rsidR="00C600CD" w:rsidRDefault="00DC3F2B">
      <w:pPr>
        <w:pStyle w:val="a3"/>
      </w:pPr>
      <w:bookmarkStart w:id="1130" w:name="anchor8331"/>
      <w:bookmarkEnd w:id="1130"/>
      <w:r>
        <w:t>1) средств обязательного медицинс</w:t>
      </w:r>
      <w:r>
        <w:t>кого страхования;</w:t>
      </w:r>
    </w:p>
    <w:p w:rsidR="00C600CD" w:rsidRDefault="00DC3F2B">
      <w:pPr>
        <w:pStyle w:val="a3"/>
      </w:pPr>
      <w:bookmarkStart w:id="1131" w:name="anchor8332"/>
      <w:bookmarkEnd w:id="1131"/>
      <w:r>
        <w:t>2) бюджетных ассигнований бюджетов субъектов Российской Федерации,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(в части медицинской по</w:t>
      </w:r>
      <w:r>
        <w:t>мощи, не включенной в территориальные программы обязательного медицинского страхования, а также расходов, не включенных в структуру тарифов на оплату медицинской помощи, предусмотренную в территориальных программах обязательного медицинского страхования);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132" w:name="anchor8333"/>
    <w:bookmarkEnd w:id="1132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"http://ivo.garant.ru/document/redirect/70809060/2172"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1 декабря 2014 г. N 418-ФЗ в пункт 3 части 3 статьи 83 настоящего Федерального закона внесены изменения, </w:t>
      </w:r>
      <w:hyperlink r:id="rId1329" w:history="1">
        <w:r>
          <w:t>вступающие в силу</w:t>
        </w:r>
      </w:hyperlink>
      <w:r>
        <w:t xml:space="preserve"> с 1 января 2015 г.</w:t>
      </w:r>
    </w:p>
    <w:p w:rsidR="00C600CD" w:rsidRDefault="00DC3F2B">
      <w:pPr>
        <w:pStyle w:val="a8"/>
      </w:pPr>
      <w:hyperlink r:id="rId1330" w:history="1">
        <w:r>
          <w:t>См. текст пункта в предыдущей редакции</w:t>
        </w:r>
      </w:hyperlink>
    </w:p>
    <w:p w:rsidR="00C600CD" w:rsidRDefault="00DC3F2B">
      <w:pPr>
        <w:pStyle w:val="a3"/>
      </w:pPr>
      <w:r>
        <w:t>3) бюджетных ассигнований федерального бюджета, выделяемых медицинским орг</w:t>
      </w:r>
      <w:r>
        <w:t xml:space="preserve">анизациям, подведомственным федеральным органам исполнительной власти, и включенным в перечень, утвержденный уполномоченным федеральным органом исполнительной власти (в части медицинской помощи, не включенной в базовую программу обязательного медицинского </w:t>
      </w:r>
      <w:r>
        <w:t>страхования, а также расходов, не включенных в структуру тарифов на оплату медицинской помощи, предусмотренную в базовую программу обязательного медицинского страхования).</w:t>
      </w:r>
    </w:p>
    <w:p w:rsidR="00C600CD" w:rsidRDefault="00DC3F2B">
      <w:pPr>
        <w:pStyle w:val="a3"/>
      </w:pPr>
      <w:bookmarkStart w:id="1133" w:name="anchor834"/>
      <w:bookmarkEnd w:id="1133"/>
      <w:r>
        <w:t>4. Финансовое обеспечение оказания гражданам паллиативной медицинской помощи осущест</w:t>
      </w:r>
      <w:r>
        <w:t>вляется за счет:</w:t>
      </w:r>
    </w:p>
    <w:p w:rsidR="00C600CD" w:rsidRDefault="00DC3F2B">
      <w:pPr>
        <w:pStyle w:val="a3"/>
      </w:pPr>
      <w:bookmarkStart w:id="1134" w:name="anchor8341"/>
      <w:bookmarkEnd w:id="1134"/>
      <w:r>
        <w:t>1) бюджетных ассигнований бюджетов субъектов Российской Федерации, выделяемых в рамках территориальных программ государственных гарантий бесплатного оказания гражданам медицинской помощи;</w:t>
      </w:r>
    </w:p>
    <w:p w:rsidR="00C600CD" w:rsidRDefault="00DC3F2B">
      <w:pPr>
        <w:pStyle w:val="a3"/>
      </w:pPr>
      <w:bookmarkStart w:id="1135" w:name="anchor8342"/>
      <w:bookmarkEnd w:id="1135"/>
      <w:r>
        <w:t>2) иных источников в соответствии с настоящим Федер</w:t>
      </w:r>
      <w:r>
        <w:t>альным законом.</w:t>
      </w:r>
    </w:p>
    <w:p w:rsidR="00C600CD" w:rsidRDefault="00DC3F2B">
      <w:pPr>
        <w:pStyle w:val="a3"/>
      </w:pPr>
      <w:bookmarkStart w:id="1136" w:name="anchor835"/>
      <w:bookmarkEnd w:id="1136"/>
      <w:r>
        <w:t>5. Финансовое обеспечение санаторно-курортного лечения граждан, за исключением медицинской реабилитации, осуществляется за счет:</w:t>
      </w:r>
    </w:p>
    <w:p w:rsidR="00C600CD" w:rsidRDefault="00DC3F2B">
      <w:pPr>
        <w:pStyle w:val="a3"/>
      </w:pPr>
      <w:bookmarkStart w:id="1137" w:name="anchor8351"/>
      <w:bookmarkEnd w:id="1137"/>
      <w:r>
        <w:t>1) бюджетных ассигнований соответствующих бюджетов, выделяемых для отдельных категорий граждан, установленных з</w:t>
      </w:r>
      <w:r>
        <w:t>аконодательством Российской Федерации, и бюджетных ассигнований федерального бюджета, выделяемых федеральным органам исполнительной власти на оказание государственных услуг по санаторно-курортному лечению;</w:t>
      </w:r>
    </w:p>
    <w:p w:rsidR="00C600CD" w:rsidRDefault="00DC3F2B">
      <w:pPr>
        <w:pStyle w:val="a3"/>
      </w:pPr>
      <w:bookmarkStart w:id="1138" w:name="anchor8352"/>
      <w:bookmarkEnd w:id="1138"/>
      <w:r>
        <w:t>2) иных источников в соответствии с настоящим Феде</w:t>
      </w:r>
      <w:r>
        <w:t>ральным законом.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139" w:name="anchor83501"/>
    <w:bookmarkEnd w:id="1139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"http://ivo.garant.ru/document/redirect/70885196/17"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8 марта 2015 г. N 55-ФЗ статья 83 настоящего Федерального закона дополнена частью 5.1</w:t>
      </w:r>
    </w:p>
    <w:p w:rsidR="00C600CD" w:rsidRDefault="00DC3F2B">
      <w:pPr>
        <w:pStyle w:val="a3"/>
      </w:pPr>
      <w:r>
        <w:t>5.1. Финансовое обеспечение оказания</w:t>
      </w:r>
      <w:r>
        <w:t xml:space="preserve"> медицинской помощи в рамках клинической апробации осуществляется за счет бюджетных ассигнований федерального бюджета, предусмотренных на указанные цели.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140" w:name="anchor836"/>
    <w:bookmarkEnd w:id="1140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"http://ivo.garant.ru/document/redirect/70771756/41"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22 октября 2014 г. N 314-Ф3 в часть 6 статьи 83 настоящего Федерального закона внесены изменения</w:t>
      </w:r>
    </w:p>
    <w:p w:rsidR="00C600CD" w:rsidRDefault="00DC3F2B">
      <w:pPr>
        <w:pStyle w:val="a8"/>
      </w:pPr>
      <w:hyperlink r:id="rId1331" w:history="1">
        <w:r>
          <w:t>См. текст части в предыдущей редакции</w:t>
        </w:r>
      </w:hyperlink>
    </w:p>
    <w:p w:rsidR="00C600CD" w:rsidRDefault="00DC3F2B">
      <w:pPr>
        <w:pStyle w:val="a3"/>
      </w:pPr>
      <w:r>
        <w:t xml:space="preserve">6. Финансовое обеспечение </w:t>
      </w:r>
      <w:r>
        <w:t xml:space="preserve">оказания медицинской помощи населению отдельных территорий и работникам отдельных организаций, указанных в </w:t>
      </w:r>
      <w:hyperlink r:id="rId1332" w:history="1">
        <w:r>
          <w:t>части 1 статьи 42</w:t>
        </w:r>
      </w:hyperlink>
      <w:r>
        <w:t xml:space="preserve"> настоящего Федерального закона, осуществляется за счет:</w:t>
      </w:r>
    </w:p>
    <w:p w:rsidR="00C600CD" w:rsidRDefault="00DC3F2B">
      <w:pPr>
        <w:pStyle w:val="a3"/>
      </w:pPr>
      <w:bookmarkStart w:id="1141" w:name="anchor8361"/>
      <w:bookmarkEnd w:id="1141"/>
      <w:r>
        <w:t>1) средств обязательного медицинского страхован</w:t>
      </w:r>
      <w:r>
        <w:t>ия, выделяемых в рамках территориальных программ обязательного медицинского страхования;</w:t>
      </w:r>
    </w:p>
    <w:p w:rsidR="00C600CD" w:rsidRDefault="00DC3F2B">
      <w:pPr>
        <w:pStyle w:val="a3"/>
      </w:pPr>
      <w:bookmarkStart w:id="1142" w:name="anchor8362"/>
      <w:bookmarkEnd w:id="1142"/>
      <w:r>
        <w:t>2) бюджетных ассигнований федерального бюджета (в части медицинской помощи, не включенной в базовую программу обязательного медицинского страхования, а также расходов,</w:t>
      </w:r>
      <w:r>
        <w:t xml:space="preserve"> не включенных в структуру тарифов на оплату медицинской помощи, предусмотренную в базовой программе обязательного медицинского страхования).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143" w:name="anchor7901023"/>
    <w:bookmarkEnd w:id="1143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"http://ivo.garant.ru/document/redirect/70771756/421"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22 октября 2014 г. N 314-Ф3 статья 83 настоящего Федерального закона дополнена частью 6.1</w:t>
      </w:r>
    </w:p>
    <w:p w:rsidR="00C600CD" w:rsidRDefault="00DC3F2B">
      <w:pPr>
        <w:pStyle w:val="a3"/>
      </w:pPr>
      <w:r>
        <w:t xml:space="preserve">6.1. Финансовое обеспечение оказания медицинской помощи лицам, указанным в </w:t>
      </w:r>
      <w:hyperlink r:id="rId1333" w:history="1">
        <w:r>
          <w:t>части 3 статьи 42</w:t>
        </w:r>
      </w:hyperlink>
      <w:r>
        <w:t xml:space="preserve"> настоящего Федерального закона, осуществл</w:t>
      </w:r>
      <w:r>
        <w:t>яется за счет:</w:t>
      </w:r>
    </w:p>
    <w:p w:rsidR="00C600CD" w:rsidRDefault="00DC3F2B">
      <w:pPr>
        <w:pStyle w:val="a3"/>
      </w:pPr>
      <w:bookmarkStart w:id="1144" w:name="anchor83611"/>
      <w:bookmarkEnd w:id="1144"/>
      <w:r>
        <w:t>1) бюджетных ассигнований федерального бюджета;</w:t>
      </w:r>
    </w:p>
    <w:p w:rsidR="00C600CD" w:rsidRDefault="00DC3F2B">
      <w:pPr>
        <w:pStyle w:val="a3"/>
      </w:pPr>
      <w:bookmarkStart w:id="1145" w:name="anchor83612"/>
      <w:bookmarkEnd w:id="1145"/>
      <w:r>
        <w:t>2) средств обязательного медицинского страхования.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146" w:name="anchor83602"/>
      <w:bookmarkEnd w:id="1146"/>
      <w:r>
        <w:t xml:space="preserve">Статья 83 дополнена частью 6.2 с 16 декабря 2017 г. - </w:t>
      </w:r>
      <w:hyperlink r:id="rId1334" w:history="1">
        <w:r>
          <w:t>Федеральный закон</w:t>
        </w:r>
      </w:hyperlink>
      <w:r>
        <w:t xml:space="preserve"> от 5 декабря 2017 г. N 373-ФЗ</w:t>
      </w:r>
    </w:p>
    <w:p w:rsidR="00C600CD" w:rsidRDefault="00DC3F2B">
      <w:pPr>
        <w:pStyle w:val="a3"/>
      </w:pPr>
      <w:r>
        <w:t xml:space="preserve">6.2. Финансовое обеспечение медико-биологического обеспечения лиц, указанных в </w:t>
      </w:r>
      <w:hyperlink r:id="rId1335" w:history="1">
        <w:r>
          <w:t>части 1 статьи 42.1</w:t>
        </w:r>
      </w:hyperlink>
      <w:r>
        <w:t xml:space="preserve"> настоящего Федерального закона, осуществляется:</w:t>
      </w:r>
    </w:p>
    <w:p w:rsidR="00C600CD" w:rsidRDefault="00DC3F2B">
      <w:pPr>
        <w:pStyle w:val="a3"/>
      </w:pPr>
      <w:bookmarkStart w:id="1147" w:name="anchor836021"/>
      <w:bookmarkEnd w:id="1147"/>
      <w:r>
        <w:t>1) в отношении спортсмено</w:t>
      </w:r>
      <w:r>
        <w:t>в спортивных сборных команд Российской Федерации - за счет бюджетных ассигнований, предусмотренных в федеральном бюджете федеральному органу исполнительной власти, осуществляющему полномочия по организации медико-биологического обеспечения спортсменов спор</w:t>
      </w:r>
      <w:r>
        <w:t>тивных сборных команд Российской Федерации;</w:t>
      </w:r>
    </w:p>
    <w:p w:rsidR="00C600CD" w:rsidRDefault="00DC3F2B">
      <w:pPr>
        <w:pStyle w:val="a3"/>
      </w:pPr>
      <w:bookmarkStart w:id="1148" w:name="anchor836022"/>
      <w:bookmarkEnd w:id="1148"/>
      <w:r>
        <w:t>2) в отношении спортсменов спортивных сборных команд субъектов Российской Федерации - за счет бюджетных ассигнований бюджетов субъектов Российской Федерации.</w:t>
      </w:r>
    </w:p>
    <w:p w:rsidR="00C600CD" w:rsidRDefault="00DC3F2B">
      <w:pPr>
        <w:pStyle w:val="a3"/>
      </w:pPr>
      <w:bookmarkStart w:id="1149" w:name="anchor837"/>
      <w:bookmarkEnd w:id="1149"/>
      <w:r>
        <w:t xml:space="preserve">7. Финансовое обеспечение оказания медицинской помощи </w:t>
      </w:r>
      <w:r>
        <w:t xml:space="preserve">военнослужащим и приравненным к ним лицам осуществляется в соответствии с </w:t>
      </w:r>
      <w:hyperlink r:id="rId1336" w:history="1">
        <w:r>
          <w:t>законодательством</w:t>
        </w:r>
      </w:hyperlink>
      <w:r>
        <w:t xml:space="preserve"> Российской Федерации.</w:t>
      </w:r>
    </w:p>
    <w:p w:rsidR="00C600CD" w:rsidRDefault="00DC3F2B">
      <w:pPr>
        <w:pStyle w:val="a3"/>
      </w:pPr>
      <w:bookmarkStart w:id="1150" w:name="anchor838"/>
      <w:bookmarkEnd w:id="1150"/>
      <w:r>
        <w:t>8. Финансовое обеспечение оказания медицинской помощи лицам, задержанным, за</w:t>
      </w:r>
      <w:r>
        <w:t>ключенным под стражу, отбывающим наказание в виде ограничения свободы, ареста, лишения свободы или административного ареста, осуществляется в соответствии с законодательством Российской Федерации.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151" w:name="anchor839"/>
      <w:bookmarkEnd w:id="1151"/>
      <w:r>
        <w:t>Часть 9 изменена с 1 января 2026 </w:t>
      </w:r>
      <w:r>
        <w:t xml:space="preserve">г. - </w:t>
      </w:r>
      <w:hyperlink r:id="rId1337" w:history="1">
        <w:r>
          <w:t>Федеральный закон</w:t>
        </w:r>
      </w:hyperlink>
      <w:r>
        <w:t xml:space="preserve"> от 23 июля 2025 г. № 252-ФЗ</w:t>
      </w:r>
    </w:p>
    <w:p w:rsidR="00C600CD" w:rsidRDefault="00DC3F2B">
      <w:pPr>
        <w:pStyle w:val="a8"/>
      </w:pPr>
      <w:hyperlink r:id="rId1338" w:history="1">
        <w:r>
          <w:t>См. предыдущую редакцию</w:t>
        </w:r>
      </w:hyperlink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hyperlink r:id="rId1339" w:history="1">
        <w:r>
          <w:t>Постановлением</w:t>
        </w:r>
      </w:hyperlink>
      <w:r>
        <w:t xml:space="preserve"> Конституционного Суда Российской Федерации от 26 сентября 2024 г. N 41-П часть 9 статьи 83 признан частично соответствующим и частично не соответствующим Конституции РФ</w:t>
      </w:r>
    </w:p>
    <w:p w:rsidR="00C600CD" w:rsidRDefault="00DC3F2B">
      <w:pPr>
        <w:pStyle w:val="a3"/>
      </w:pPr>
      <w:r>
        <w:t>9. Обеспечение граждан зарегистриров</w:t>
      </w:r>
      <w:r>
        <w:t xml:space="preserve">анными в установленном порядке на территории Российской Федерации лекарственными препаратами для лечения заболеваний, включенных в </w:t>
      </w:r>
      <w:hyperlink r:id="rId1340" w:history="1">
        <w:r>
          <w:t>перечень</w:t>
        </w:r>
      </w:hyperlink>
      <w:r>
        <w:t xml:space="preserve"> жизнеугрожающих и хронических прогрессирующих </w:t>
      </w:r>
      <w:r>
        <w:t xml:space="preserve">редких (орфанных) заболеваний, приводящих к сокращению продолжительности жизни граждан или их инвалидности (за исключением заболеваний, указанных в </w:t>
      </w:r>
      <w:hyperlink r:id="rId1341" w:history="1">
        <w:r>
          <w:t>пункте 21 части 2 статьи 14</w:t>
        </w:r>
      </w:hyperlink>
      <w:r>
        <w:t xml:space="preserve"> настоящего Федерального закона), осуществляется за</w:t>
      </w:r>
      <w:r>
        <w:t xml:space="preserve"> счет средств бюджетов субъектов Российской Федерации. В случае невозможности исполнения субъектом Российской Федерации указанных полномочий при подтверждении данного факта в </w:t>
      </w:r>
      <w:hyperlink r:id="rId1342" w:history="1">
        <w:r>
          <w:t>порядке</w:t>
        </w:r>
      </w:hyperlink>
      <w:r>
        <w:t xml:space="preserve"> и </w:t>
      </w:r>
      <w:r>
        <w:t xml:space="preserve">на основании </w:t>
      </w:r>
      <w:hyperlink r:id="rId1343" w:history="1">
        <w:r>
          <w:t>критериев</w:t>
        </w:r>
      </w:hyperlink>
      <w:r>
        <w:t>, которые устанавливаются Правительством Российской Федерации, в качестве дополнительного механизма обеспечения граждан зарегистрированными в установленном порядке</w:t>
      </w:r>
      <w:r>
        <w:t xml:space="preserve"> на территории Российской Федерации лекарственными препаратами для лечения заболеваний, включенных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</w:t>
      </w:r>
      <w:r>
        <w:t>дности, бюджету субъекта Российской Федерации предоставляются межбюджетные трансферты из федерального бюджета на софинансирование расходных обязательств субъекта Российской Федерации по обеспечению граждан указанными лекарственными препаратами. Размер таки</w:t>
      </w:r>
      <w:r>
        <w:t xml:space="preserve">х межбюджетных трансфертов и </w:t>
      </w:r>
      <w:hyperlink r:id="rId1344" w:history="1">
        <w:r>
          <w:t>порядок</w:t>
        </w:r>
      </w:hyperlink>
      <w:r>
        <w:t xml:space="preserve"> их предоставления устанавливаются Правительством Российской Федерации.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152" w:name="anchor8391"/>
      <w:bookmarkEnd w:id="1152"/>
      <w:r>
        <w:t xml:space="preserve">Часть 9.1 изменена с 1 сентября 2022 г. - </w:t>
      </w:r>
      <w:hyperlink r:id="rId1345" w:history="1">
        <w:r>
          <w:t>Федеральный закон</w:t>
        </w:r>
      </w:hyperlink>
      <w:r>
        <w:t xml:space="preserve"> от 1 мая 2022 г. N 129-ФЗ</w:t>
      </w:r>
    </w:p>
    <w:p w:rsidR="00C600CD" w:rsidRDefault="00DC3F2B">
      <w:pPr>
        <w:pStyle w:val="a8"/>
      </w:pPr>
      <w:hyperlink r:id="rId1346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9.1. Финансовое обеспечение медицинской деятельност</w:t>
      </w:r>
      <w:r>
        <w:t>и, связанной с донорством органов человека, костного мозга и гемопоэтических стволовых клеток в целях трансплантации (пересадки), осуществляется за счет:</w:t>
      </w:r>
    </w:p>
    <w:p w:rsidR="00C600CD" w:rsidRDefault="00DC3F2B">
      <w:pPr>
        <w:pStyle w:val="a3"/>
      </w:pPr>
      <w:bookmarkStart w:id="1153" w:name="anchor83911"/>
      <w:bookmarkEnd w:id="1153"/>
      <w:r>
        <w:t>1) бюджетных ассигнований, предусмотренных в федеральном бюджете уполномоченному федеральному органу и</w:t>
      </w:r>
      <w:r>
        <w:t>сполнительной власти;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154" w:name="anchor83912"/>
      <w:bookmarkEnd w:id="1154"/>
      <w:r>
        <w:t xml:space="preserve">Пункт 2 изменен с 19 августа 2024 г. - </w:t>
      </w:r>
      <w:hyperlink r:id="rId1347" w:history="1">
        <w:r>
          <w:t>Федеральный закон</w:t>
        </w:r>
      </w:hyperlink>
      <w:r>
        <w:t xml:space="preserve"> от 8 августа 2024 г. № 232-ФЗ</w:t>
      </w:r>
    </w:p>
    <w:p w:rsidR="00C600CD" w:rsidRDefault="00DC3F2B">
      <w:pPr>
        <w:pStyle w:val="a8"/>
      </w:pPr>
      <w:hyperlink r:id="rId1348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2) бюджетных ассигнований бюджетов субъектов Российской Федерации, предусмотренных для выделения медицинским организациям, подведомственным исполнительным органам </w:t>
      </w:r>
      <w:r>
        <w:t>субъектов Российской Федерации.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155" w:name="anchor8392"/>
      <w:bookmarkEnd w:id="1155"/>
      <w:r>
        <w:t xml:space="preserve">Часть 9.2 изменена с 1 января 2023 г. - </w:t>
      </w:r>
      <w:hyperlink r:id="rId1349" w:history="1">
        <w:r>
          <w:t>Федеральный закон</w:t>
        </w:r>
      </w:hyperlink>
      <w:r>
        <w:t xml:space="preserve"> от 5 декабря 2022 г. № 469-ФЗ</w:t>
      </w:r>
    </w:p>
    <w:p w:rsidR="00C600CD" w:rsidRDefault="00DC3F2B">
      <w:pPr>
        <w:pStyle w:val="a8"/>
      </w:pPr>
      <w:hyperlink r:id="rId1350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9.2. Обеспечение лекарственными препаратами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</w:t>
      </w:r>
      <w:r>
        <w:t>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</w:t>
      </w:r>
      <w:r>
        <w:t>рауэра), лиц после трансплантации органов и (или) тканей осуществляется:</w:t>
      </w:r>
    </w:p>
    <w:p w:rsidR="00C600CD" w:rsidRDefault="00DC3F2B">
      <w:pPr>
        <w:pStyle w:val="a3"/>
      </w:pPr>
      <w:bookmarkStart w:id="1156" w:name="anchor83921"/>
      <w:bookmarkEnd w:id="1156"/>
      <w:r>
        <w:t>1) в отношении взрослых в возрасте 18 лет и старше - за счет бюджетных ассигнований, предусмотренных в федеральном бюджете уполномоченному федеральному органу исполнительной власти;</w:t>
      </w:r>
    </w:p>
    <w:p w:rsidR="00C600CD" w:rsidRDefault="00DC3F2B">
      <w:pPr>
        <w:pStyle w:val="a3"/>
      </w:pPr>
      <w:bookmarkStart w:id="1157" w:name="anchor83922"/>
      <w:bookmarkEnd w:id="1157"/>
      <w:r>
        <w:t>2</w:t>
      </w:r>
      <w:r>
        <w:t>) в отношении детей в возрасте от 0 до 18 лет - за счет бюджетных ассигнований, предусмотренных в федеральном бюджете уполномоченному федеральному органу исполнительной власти для нужд Фонда поддержки детей с тяжелыми жизнеугрожающими и хроническими заболе</w:t>
      </w:r>
      <w:r>
        <w:t xml:space="preserve">ваниями, в том числе редкими (орфанными) заболеваниями, "Круг добра", в соответствии с </w:t>
      </w:r>
      <w:hyperlink r:id="rId1351" w:history="1">
        <w:r>
          <w:t>порядком</w:t>
        </w:r>
      </w:hyperlink>
      <w:r>
        <w:t xml:space="preserve"> приобретения лекарственных препаратов и медицинских изделий для конкретного ребенка с тяж</w:t>
      </w:r>
      <w:r>
        <w:t>елым жизнеугрожающим или хроническим заболеванием, в том числе редким (орфанным) заболеванием, либо для групп таких детей, установленным Правительством Российской Федерации.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158" w:name="anchor8393"/>
    <w:bookmarkEnd w:id="1158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"http://ivo.garant.ru/document/redirect/71</w:instrText>
      </w:r>
      <w:r>
        <w:instrText xml:space="preserve">434954/501134"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июля 2016 г. N 286-ФЗ статья 83 настоящего Федерального закона дополнена частью 9.3, </w:t>
      </w:r>
      <w:hyperlink r:id="rId1352" w:history="1">
        <w:r>
          <w:t>вступающей в силу</w:t>
        </w:r>
      </w:hyperlink>
      <w:r>
        <w:t xml:space="preserve"> с 1 января 2017 г.</w:t>
      </w:r>
    </w:p>
    <w:p w:rsidR="00C600CD" w:rsidRDefault="00DC3F2B">
      <w:pPr>
        <w:pStyle w:val="a3"/>
      </w:pPr>
      <w:r>
        <w:t>9.3. Обеспечение лиц, инф</w:t>
      </w:r>
      <w:r>
        <w:t xml:space="preserve">ицированных вирусом иммунодефицита человека, в том числе в сочетании с вирусами гепатитов B и C, антивирусными лекарственными препаратами для медицинского применения, включенными в </w:t>
      </w:r>
      <w:hyperlink r:id="rId1353" w:history="1">
        <w:r>
          <w:t>перече</w:t>
        </w:r>
        <w:r>
          <w:t>нь</w:t>
        </w:r>
      </w:hyperlink>
      <w:r>
        <w:t xml:space="preserve"> жизненно необходимых и важнейших лекарственных препаратов, осуществляется за счет бюджетных ассигнований, предусмотренных в федеральном бюджете на указанные цели.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159" w:name="anchor8394"/>
    <w:bookmarkEnd w:id="1159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"http://ivo.garant.ru/document/redirect/71434954/5</w:instrText>
      </w:r>
      <w:r>
        <w:instrText xml:space="preserve">01134"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июля 2016 г. N 286-ФЗ статья 83 настоящего Федерального закона дополнена частью 9.4, </w:t>
      </w:r>
      <w:hyperlink r:id="rId1354" w:history="1">
        <w:r>
          <w:t>вступающей в силу</w:t>
        </w:r>
      </w:hyperlink>
      <w:r>
        <w:t xml:space="preserve"> с 1 января 2017 г.</w:t>
      </w:r>
    </w:p>
    <w:p w:rsidR="00C600CD" w:rsidRDefault="00DC3F2B">
      <w:pPr>
        <w:pStyle w:val="a3"/>
      </w:pPr>
      <w:r>
        <w:t>9.4. Обеспечение лиц, больных туб</w:t>
      </w:r>
      <w:r>
        <w:t xml:space="preserve">еркулезом с множественной лекарственной устойчивостью возбудителя, антибактериальными и противотуберкулезными лекарственными препаратами для медицинского применения, включенными в </w:t>
      </w:r>
      <w:hyperlink r:id="rId1355" w:history="1">
        <w:r>
          <w:t>перечен</w:t>
        </w:r>
        <w:r>
          <w:t>ь</w:t>
        </w:r>
      </w:hyperlink>
      <w:r>
        <w:t xml:space="preserve"> жизненно необходимых и важнейших лекарственных препаратов, осуществляется за счет бюджетных ассигнований, предусмотренных в федеральном бюджете на указанные цели.</w:t>
      </w:r>
    </w:p>
    <w:p w:rsidR="00C600CD" w:rsidRDefault="00DC3F2B">
      <w:pPr>
        <w:pStyle w:val="a3"/>
      </w:pPr>
      <w:bookmarkStart w:id="1160" w:name="anchor8310"/>
      <w:bookmarkEnd w:id="1160"/>
      <w:r>
        <w:t>10. Расходы, связанные с оказанием гражданам бесплатной медицинской помощи в экстренной фор</w:t>
      </w:r>
      <w:r>
        <w:t>ме медицинской организацией, в том числе медицинской организацией частной системы здравоохранения, подлежат возмещению в порядке и в размерах, установленных программой государственных гарантий бесплатного оказания гражданам медицинской помощи.</w:t>
      </w:r>
    </w:p>
    <w:p w:rsidR="00C600CD" w:rsidRDefault="00DC3F2B">
      <w:pPr>
        <w:pStyle w:val="a3"/>
      </w:pPr>
      <w:bookmarkStart w:id="1161" w:name="anchor83110"/>
      <w:bookmarkEnd w:id="1161"/>
      <w:r>
        <w:t xml:space="preserve">11. </w:t>
      </w:r>
      <w:r>
        <w:t>Источники финансового обеспечения оказания медицинской помощи в случаях, прямо не урегулированных настоящим Федеральным законом либо другими федеральными законами, определяются с учетом положений программы государственных гарантий бесплатного оказания граж</w:t>
      </w:r>
      <w:r>
        <w:t>данам медицинской помощи.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 xml:space="preserve">О финансовом обеспечении отдельных видов медицинской помощи до 1 января 2015 г. см. </w:t>
      </w:r>
      <w:hyperlink r:id="rId1356" w:history="1">
        <w:r>
          <w:t>часть 7 статьи 100</w:t>
        </w:r>
      </w:hyperlink>
      <w:r>
        <w:t xml:space="preserve"> настоящего Федерального закона</w:t>
      </w:r>
    </w:p>
    <w:p w:rsidR="00C600CD" w:rsidRDefault="00C600CD">
      <w:pPr>
        <w:pStyle w:val="a5"/>
      </w:pPr>
    </w:p>
    <w:p w:rsidR="00C600CD" w:rsidRDefault="00C600CD">
      <w:pPr>
        <w:pStyle w:val="a5"/>
      </w:pPr>
    </w:p>
    <w:p w:rsidR="00C600CD" w:rsidRDefault="00DC3F2B">
      <w:pPr>
        <w:pStyle w:val="a6"/>
      </w:pPr>
      <w:bookmarkStart w:id="1162" w:name="anchor84"/>
      <w:bookmarkEnd w:id="1162"/>
      <w:r>
        <w:rPr>
          <w:b/>
          <w:color w:val="26282F"/>
        </w:rPr>
        <w:t>Статья 84</w:t>
      </w:r>
      <w:r>
        <w:t>. Оплата медицинских услуг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</w:t>
      </w:r>
      <w:r>
        <w:t>рии к статье 84 настоящего Федерального закона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1163" w:name="anchor841"/>
      <w:bookmarkEnd w:id="1163"/>
      <w:r>
        <w:t xml:space="preserve">Часть 1 статьи 84 настоящего Федерального закона </w:t>
      </w:r>
      <w:hyperlink r:id="rId1357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3"/>
      </w:pPr>
      <w:r>
        <w:t>1. Граждане имеют право на получение платных медицинских услуг, предоставляемых по их же</w:t>
      </w:r>
      <w:r>
        <w:t>ланию при оказании медицинской помощи, и платных немедицинских услуг (бытовых, сервисных, транспортных и иных услуг), предоставляемых дополнительно при оказании медицинской помощи.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1164" w:name="anchor842"/>
      <w:bookmarkEnd w:id="1164"/>
      <w:r>
        <w:t xml:space="preserve">Часть 2 статьи 84 настоящего Федерального закона </w:t>
      </w:r>
      <w:hyperlink r:id="rId1358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3"/>
      </w:pPr>
      <w:r>
        <w:t xml:space="preserve">2. Платные медицинские услуги оказываются пациентам за счет личных средств граждан, средств работодателей и иных средств на основании договоров, в том числе договоров добровольного медицинского </w:t>
      </w:r>
      <w:r>
        <w:t>страхования.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1165" w:name="anchor843"/>
      <w:bookmarkEnd w:id="1165"/>
      <w:r>
        <w:t xml:space="preserve">Часть 3 статьи 84 настоящего Федерального закона </w:t>
      </w:r>
      <w:hyperlink r:id="rId1359" w:history="1">
        <w:r>
          <w:t>вступает в силу</w:t>
        </w:r>
      </w:hyperlink>
      <w:r>
        <w:t xml:space="preserve"> с 1 января 2013 г.</w:t>
      </w:r>
    </w:p>
    <w:p w:rsidR="00C600CD" w:rsidRDefault="00DC3F2B">
      <w:pPr>
        <w:pStyle w:val="a3"/>
      </w:pPr>
      <w:r>
        <w:t>3. При оказании платных медицинских услуг должны соблюдаться порядки оказания медицинской помощи.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1166" w:name="anchor844"/>
      <w:bookmarkEnd w:id="1166"/>
      <w:r>
        <w:t>Часть 4 статьи 8</w:t>
      </w:r>
      <w:r>
        <w:t xml:space="preserve">4 настоящего Федерального закона </w:t>
      </w:r>
      <w:hyperlink r:id="rId1360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3"/>
      </w:pPr>
      <w:r>
        <w:t>4. Платные медицинские услуги могут оказываться в полном объеме стандарта медицинской помощи либо по просьбе пациента в виде осуществления отдельных консультац</w:t>
      </w:r>
      <w:r>
        <w:t>ий или медицинских вмешательств, в том числе в объеме, превышающем объем выполняемого стандарта медицинской помощи.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1167" w:name="anchor845"/>
      <w:bookmarkEnd w:id="1167"/>
      <w:r>
        <w:t xml:space="preserve">Часть 5 статьи 84 настоящего Федерального закона </w:t>
      </w:r>
      <w:hyperlink r:id="rId1361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3"/>
      </w:pPr>
      <w:r>
        <w:t>5. Медицинские орга</w:t>
      </w:r>
      <w:r>
        <w:t>низации, участвующие в реализации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помощи, имеют право оказывать пациентам п</w:t>
      </w:r>
      <w:r>
        <w:t>латные медицинские услуги:</w:t>
      </w:r>
    </w:p>
    <w:p w:rsidR="00C600CD" w:rsidRDefault="00DC3F2B">
      <w:pPr>
        <w:pStyle w:val="a3"/>
      </w:pPr>
      <w:bookmarkStart w:id="1168" w:name="anchor8451"/>
      <w:bookmarkEnd w:id="1168"/>
      <w:r>
        <w:t>1) на иных условиях, чем предусмотрено программой государственных гарантий бесплатного оказания гражданам медицинской помощи, территориальными программами государственных гарантий бесплатного оказания гражданам медицинской помощи</w:t>
      </w:r>
      <w:r>
        <w:t xml:space="preserve"> и (или) целевыми программами;</w:t>
      </w:r>
    </w:p>
    <w:p w:rsidR="00C600CD" w:rsidRDefault="00DC3F2B">
      <w:pPr>
        <w:pStyle w:val="a3"/>
      </w:pPr>
      <w:bookmarkStart w:id="1169" w:name="anchor8452"/>
      <w:bookmarkEnd w:id="1169"/>
      <w:r>
        <w:t>2) при оказании медицинских услуг анонимно, за исключением случаев, предусмотренных законодательством Российской Федерации;</w:t>
      </w:r>
    </w:p>
    <w:p w:rsidR="00C600CD" w:rsidRDefault="00DC3F2B">
      <w:pPr>
        <w:pStyle w:val="a3"/>
      </w:pPr>
      <w:bookmarkStart w:id="1170" w:name="anchor8453"/>
      <w:bookmarkEnd w:id="1170"/>
      <w:r>
        <w:t>3) гражданам иностранных государств, лицам без гражданства, за исключением лиц, застрахованных по обя</w:t>
      </w:r>
      <w:r>
        <w:t>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</w:t>
      </w:r>
      <w:r>
        <w:t>рации;</w:t>
      </w:r>
    </w:p>
    <w:p w:rsidR="00C600CD" w:rsidRDefault="00DC3F2B">
      <w:pPr>
        <w:pStyle w:val="a3"/>
      </w:pPr>
      <w:bookmarkStart w:id="1171" w:name="anchor8454"/>
      <w:bookmarkEnd w:id="1171"/>
      <w:r>
        <w:t xml:space="preserve">4) при самостоятельном обращении за получением медицинских услуг, за исключением случаев и порядка, предусмотренных </w:t>
      </w:r>
      <w:hyperlink r:id="rId1362" w:history="1">
        <w:r>
          <w:t>статьей 21</w:t>
        </w:r>
      </w:hyperlink>
      <w:r>
        <w:t xml:space="preserve"> настоящего Федерального закона.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1172" w:name="anchor846"/>
      <w:bookmarkEnd w:id="1172"/>
      <w:r>
        <w:t xml:space="preserve">Часть 6 статьи 84 настоящего Федерального закона </w:t>
      </w:r>
      <w:hyperlink r:id="rId1363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3"/>
      </w:pPr>
      <w:r>
        <w:t>6. Отказ пациента от предлагаемых платных медицинских услуг не может быть причиной уменьшения видов и объема оказываемой медицинской помощи, предоставляемых такому пациенту без взимания платы в рамк</w:t>
      </w:r>
      <w:r>
        <w:t xml:space="preserve">ах </w:t>
      </w:r>
      <w:hyperlink r:id="rId1364" w:history="1">
        <w:r>
          <w:t>программы</w:t>
        </w:r>
      </w:hyperlink>
      <w:r>
        <w:t xml:space="preserve">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</w:t>
      </w:r>
      <w:r>
        <w:t>помощи.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1173" w:name="anchor847"/>
      <w:bookmarkEnd w:id="1173"/>
      <w:r>
        <w:t xml:space="preserve">Часть 7 статьи 84 настоящего Федерального закона </w:t>
      </w:r>
      <w:hyperlink r:id="rId1365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3"/>
      </w:pPr>
      <w:r>
        <w:t xml:space="preserve">7. </w:t>
      </w:r>
      <w:hyperlink r:id="rId1366" w:history="1">
        <w:r>
          <w:t>Порядок</w:t>
        </w:r>
      </w:hyperlink>
      <w:r>
        <w:t xml:space="preserve"> и условия предоставления медицинскими организ</w:t>
      </w:r>
      <w:r>
        <w:t>ациями платных медицинских услуг пациентам устанавливаются Правительством Российской Федерации.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1174" w:name="anchor848"/>
      <w:bookmarkEnd w:id="1174"/>
      <w:r>
        <w:t xml:space="preserve">Часть 8 статьи 84 настоящего Федерального закона </w:t>
      </w:r>
      <w:hyperlink r:id="rId1367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3"/>
      </w:pPr>
      <w:r>
        <w:t xml:space="preserve">8. К отношениям, связанным с оказанием </w:t>
      </w:r>
      <w:r>
        <w:t xml:space="preserve">платных медицинских услуг, применяются положения </w:t>
      </w:r>
      <w:hyperlink r:id="rId1368" w:history="1">
        <w:r>
          <w:t>Закона</w:t>
        </w:r>
      </w:hyperlink>
      <w:r>
        <w:t xml:space="preserve"> Российской Федерации от 7 февраля 1992 года N 2300-I "О защите прав потребителей".</w:t>
      </w:r>
    </w:p>
    <w:p w:rsidR="00C600CD" w:rsidRDefault="00C600CD">
      <w:pPr>
        <w:pStyle w:val="a3"/>
      </w:pPr>
    </w:p>
    <w:p w:rsidR="00C600CD" w:rsidRDefault="00DC3F2B">
      <w:pPr>
        <w:pStyle w:val="1"/>
      </w:pPr>
      <w:bookmarkStart w:id="1175" w:name="anchor1200"/>
      <w:bookmarkEnd w:id="1175"/>
      <w:r>
        <w:t>Глава 12. Организация контроля в сфере охраны здо</w:t>
      </w:r>
      <w:r>
        <w:t>ровья</w:t>
      </w:r>
    </w:p>
    <w:p w:rsidR="00C600CD" w:rsidRDefault="00C600CD">
      <w:pPr>
        <w:pStyle w:val="a3"/>
      </w:pP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176" w:name="anchor85"/>
      <w:bookmarkEnd w:id="1176"/>
      <w:r>
        <w:t xml:space="preserve">Статья 85 изменена с 1 июля 2021 г. - </w:t>
      </w:r>
      <w:hyperlink r:id="rId1369" w:history="1">
        <w:r>
          <w:t>Федеральный закон</w:t>
        </w:r>
      </w:hyperlink>
      <w:r>
        <w:t xml:space="preserve"> от 11 июня 2021 г. N 170-ФЗ</w:t>
      </w:r>
    </w:p>
    <w:p w:rsidR="00C600CD" w:rsidRDefault="00DC3F2B">
      <w:pPr>
        <w:pStyle w:val="a8"/>
      </w:pPr>
      <w:hyperlink r:id="rId1370" w:history="1">
        <w:r>
          <w:t>См. предыдущую редакцию</w:t>
        </w:r>
      </w:hyperlink>
    </w:p>
    <w:p w:rsidR="00C600CD" w:rsidRDefault="00DC3F2B">
      <w:pPr>
        <w:pStyle w:val="a6"/>
      </w:pPr>
      <w:r>
        <w:rPr>
          <w:b/>
          <w:color w:val="26282F"/>
        </w:rPr>
        <w:t>Статья 85</w:t>
      </w:r>
      <w:r>
        <w:t>. Контроль (надзор) в сфере охраны здоровья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85 настоящего Федерального закона</w:t>
      </w:r>
    </w:p>
    <w:p w:rsidR="00C600CD" w:rsidRDefault="00DC3F2B">
      <w:pPr>
        <w:pStyle w:val="a3"/>
      </w:pPr>
      <w:bookmarkStart w:id="1177" w:name="anchor8501"/>
      <w:bookmarkEnd w:id="1177"/>
      <w:r>
        <w:t>Контроль (надзор) в сфере охраны здоровья осущ</w:t>
      </w:r>
      <w:r>
        <w:t>ествляется посредством:</w:t>
      </w:r>
    </w:p>
    <w:p w:rsidR="00C600CD" w:rsidRDefault="00DC3F2B">
      <w:pPr>
        <w:pStyle w:val="a3"/>
      </w:pPr>
      <w:bookmarkStart w:id="1178" w:name="anchor901714"/>
      <w:bookmarkEnd w:id="1178"/>
      <w:r>
        <w:t xml:space="preserve">1) </w:t>
      </w:r>
      <w:hyperlink r:id="rId1371" w:history="1">
        <w:r>
          <w:t>федерального государственного контроля (надзора)</w:t>
        </w:r>
      </w:hyperlink>
      <w:r>
        <w:t xml:space="preserve"> качества и безопасности медицинской деятельности;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179" w:name="anchor901715"/>
      <w:bookmarkEnd w:id="1179"/>
      <w:r>
        <w:t xml:space="preserve">Пункт 2 изменен с 19 августа 2024 г. - </w:t>
      </w:r>
      <w:hyperlink r:id="rId1372" w:history="1">
        <w:r>
          <w:t>Федеральный закон</w:t>
        </w:r>
      </w:hyperlink>
      <w:r>
        <w:t xml:space="preserve"> от 8 августа 2024 г. № 232-ФЗ</w:t>
      </w:r>
    </w:p>
    <w:p w:rsidR="00C600CD" w:rsidRDefault="00DC3F2B">
      <w:pPr>
        <w:pStyle w:val="a8"/>
      </w:pPr>
      <w:hyperlink r:id="rId1373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2) </w:t>
      </w:r>
      <w:hyperlink r:id="rId1374" w:history="1">
        <w:r>
          <w:t>государственного контроля (надзора)</w:t>
        </w:r>
      </w:hyperlink>
      <w:r>
        <w:t xml:space="preserve"> за реализацие</w:t>
      </w:r>
      <w:r>
        <w:t>й исполнительными органами субъектов Российской Федерации полномочий в сфере охраны здоровья;</w:t>
      </w:r>
    </w:p>
    <w:p w:rsidR="00C600CD" w:rsidRDefault="00DC3F2B">
      <w:pPr>
        <w:pStyle w:val="a3"/>
      </w:pPr>
      <w:bookmarkStart w:id="1180" w:name="anchor901716"/>
      <w:bookmarkEnd w:id="1180"/>
      <w:r>
        <w:t xml:space="preserve">3) </w:t>
      </w:r>
      <w:hyperlink r:id="rId1375" w:history="1">
        <w:r>
          <w:t>государственного контроля (надзора)</w:t>
        </w:r>
      </w:hyperlink>
      <w:r>
        <w:t xml:space="preserve"> за реализацией органами местного самоуправления полномочий в сфере охраны здоровья;</w:t>
      </w:r>
    </w:p>
    <w:p w:rsidR="00C600CD" w:rsidRDefault="00DC3F2B">
      <w:pPr>
        <w:pStyle w:val="a3"/>
      </w:pPr>
      <w:bookmarkStart w:id="1181" w:name="anchor854"/>
      <w:bookmarkEnd w:id="1181"/>
      <w:r>
        <w:t xml:space="preserve">4) </w:t>
      </w:r>
      <w:hyperlink r:id="rId1376" w:history="1">
        <w:r>
          <w:t>федерального государственного контроля (надзора)</w:t>
        </w:r>
      </w:hyperlink>
      <w:r>
        <w:t xml:space="preserve"> за обращением медицинских изделий;</w:t>
      </w:r>
    </w:p>
    <w:p w:rsidR="00C600CD" w:rsidRDefault="00DC3F2B">
      <w:pPr>
        <w:pStyle w:val="a3"/>
      </w:pPr>
      <w:bookmarkStart w:id="1182" w:name="anchor855"/>
      <w:bookmarkEnd w:id="1182"/>
      <w:r>
        <w:t xml:space="preserve">5) федерального государственного контроля (надзора) в сфере обращения лекарственных средств, установленного </w:t>
      </w:r>
      <w:hyperlink r:id="rId1377" w:history="1">
        <w:r>
          <w:t>Федеральным законом</w:t>
        </w:r>
      </w:hyperlink>
      <w:r>
        <w:t xml:space="preserve"> от 12 апреля 2010 года N 61-ФЗ "Об обращении лекарственных средств";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183" w:name="anchor856"/>
      <w:bookmarkEnd w:id="1183"/>
      <w:r>
        <w:t xml:space="preserve">Пункт 6 изменен с 19 августа 2024 г. - </w:t>
      </w:r>
      <w:hyperlink r:id="rId1378" w:history="1">
        <w:r>
          <w:t>Федеральный закон</w:t>
        </w:r>
      </w:hyperlink>
      <w:r>
        <w:t xml:space="preserve"> от 8 августа 2024 г. № 232-ФЗ</w:t>
      </w:r>
    </w:p>
    <w:p w:rsidR="00C600CD" w:rsidRDefault="00DC3F2B">
      <w:pPr>
        <w:pStyle w:val="a8"/>
      </w:pPr>
      <w:hyperlink r:id="rId1379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6) </w:t>
      </w:r>
      <w:hyperlink r:id="rId1380" w:history="1">
        <w:r>
          <w:t>государс</w:t>
        </w:r>
        <w:r>
          <w:t>твенного контроля (надзора)</w:t>
        </w:r>
      </w:hyperlink>
      <w:r>
        <w:t xml:space="preserve"> за реализацией исполнительными органами субъектов Российской Федерации полномочий в сфере обращения лекарственных средств;</w:t>
      </w:r>
    </w:p>
    <w:p w:rsidR="00C600CD" w:rsidRDefault="00DC3F2B">
      <w:pPr>
        <w:pStyle w:val="a3"/>
      </w:pPr>
      <w:bookmarkStart w:id="1184" w:name="anchor857"/>
      <w:bookmarkEnd w:id="1184"/>
      <w:r>
        <w:t>7) федерального государственного контроля (надзора) в сфере обращения биомедицинских клеточных продуктов,</w:t>
      </w:r>
      <w:r>
        <w:t xml:space="preserve"> установленного </w:t>
      </w:r>
      <w:hyperlink r:id="rId1381" w:history="1">
        <w:r>
          <w:t>Федеральным законом</w:t>
        </w:r>
      </w:hyperlink>
      <w:r>
        <w:t xml:space="preserve"> от 23 июня 2016 года N 180-ФЗ "О биомедицинских клеточных продуктах";</w:t>
      </w:r>
    </w:p>
    <w:p w:rsidR="00C600CD" w:rsidRDefault="00DC3F2B">
      <w:pPr>
        <w:pStyle w:val="a3"/>
      </w:pPr>
      <w:bookmarkStart w:id="1185" w:name="anchor858"/>
      <w:bookmarkEnd w:id="1185"/>
      <w:r>
        <w:t>8) федерального государственного санитарно-эпидемиологического контроля (надзора),</w:t>
      </w:r>
      <w:r>
        <w:t xml:space="preserve"> установленного </w:t>
      </w:r>
      <w:hyperlink r:id="rId1382" w:history="1">
        <w:r>
          <w:t>Федеральным законом</w:t>
        </w:r>
      </w:hyperlink>
      <w:r>
        <w:t xml:space="preserve"> от 30 марта 1999 года N 52-ФЗ "О санитарно-эпидемиологическом благополучии населения";</w:t>
      </w:r>
    </w:p>
    <w:p w:rsidR="00C600CD" w:rsidRDefault="00DC3F2B">
      <w:pPr>
        <w:pStyle w:val="a3"/>
      </w:pPr>
      <w:bookmarkStart w:id="1186" w:name="anchor859"/>
      <w:bookmarkEnd w:id="1186"/>
      <w:r>
        <w:t xml:space="preserve">9) </w:t>
      </w:r>
      <w:hyperlink r:id="rId1383" w:history="1">
        <w:r>
          <w:t>ведомственного контроля качества</w:t>
        </w:r>
      </w:hyperlink>
      <w:r>
        <w:t xml:space="preserve"> и </w:t>
      </w:r>
      <w:r>
        <w:t>безопасности медицинской деятельности в соответствии с настоящим Федеральным законом;</w:t>
      </w:r>
    </w:p>
    <w:p w:rsidR="00C600CD" w:rsidRDefault="00DC3F2B">
      <w:pPr>
        <w:pStyle w:val="a3"/>
      </w:pPr>
      <w:bookmarkStart w:id="1187" w:name="anchor8510"/>
      <w:bookmarkEnd w:id="1187"/>
      <w:r>
        <w:t xml:space="preserve">10) </w:t>
      </w:r>
      <w:hyperlink r:id="rId1384" w:history="1">
        <w:r>
          <w:t>внутреннего контроля качества</w:t>
        </w:r>
      </w:hyperlink>
      <w:r>
        <w:t xml:space="preserve"> и безопасности медицинской деятельности в соответствии с настоящим Федеральным законом.</w:t>
      </w:r>
    </w:p>
    <w:p w:rsidR="00C600CD" w:rsidRDefault="00C600CD">
      <w:pPr>
        <w:pStyle w:val="a3"/>
      </w:pP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</w:t>
      </w:r>
      <w:r>
        <w:rPr>
          <w:sz w:val="16"/>
        </w:rPr>
        <w:t>ниях:</w:t>
      </w:r>
    </w:p>
    <w:p w:rsidR="00C600CD" w:rsidRDefault="00DC3F2B">
      <w:pPr>
        <w:pStyle w:val="a8"/>
      </w:pPr>
      <w:bookmarkStart w:id="1188" w:name="anchor86"/>
      <w:bookmarkEnd w:id="1188"/>
      <w:r>
        <w:t xml:space="preserve">Наименование изменено с 1 июля 2021 г. - </w:t>
      </w:r>
      <w:hyperlink r:id="rId1385" w:history="1">
        <w:r>
          <w:t>Федеральный закон</w:t>
        </w:r>
      </w:hyperlink>
      <w:r>
        <w:t xml:space="preserve"> от 11 июня 2021 г. N 170-ФЗ</w:t>
      </w:r>
    </w:p>
    <w:p w:rsidR="00C600CD" w:rsidRDefault="00DC3F2B">
      <w:pPr>
        <w:pStyle w:val="a8"/>
      </w:pPr>
      <w:hyperlink r:id="rId1386" w:history="1">
        <w:r>
          <w:t>См. предыдущую редакци</w:t>
        </w:r>
        <w:r>
          <w:t>ю</w:t>
        </w:r>
      </w:hyperlink>
    </w:p>
    <w:p w:rsidR="00C600CD" w:rsidRDefault="00DC3F2B">
      <w:pPr>
        <w:pStyle w:val="a6"/>
      </w:pPr>
      <w:r>
        <w:rPr>
          <w:b/>
          <w:color w:val="26282F"/>
        </w:rPr>
        <w:t>Статья 86</w:t>
      </w:r>
      <w:r>
        <w:t>. Полномочия органов, осуществляющих государственный контроль (надзор) в сфере охраны здоровья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86 настоящего Федерального закона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189" w:name="anchor861"/>
      <w:bookmarkEnd w:id="1189"/>
      <w:r>
        <w:t xml:space="preserve">Часть 1 изменена с 19 августа 2024 г. - </w:t>
      </w:r>
      <w:hyperlink r:id="rId1387" w:history="1">
        <w:r>
          <w:t>Федеральный закон</w:t>
        </w:r>
      </w:hyperlink>
      <w:r>
        <w:t xml:space="preserve"> от 8 августа 2024 г. № 232-ФЗ</w:t>
      </w:r>
    </w:p>
    <w:p w:rsidR="00C600CD" w:rsidRDefault="00DC3F2B">
      <w:pPr>
        <w:pStyle w:val="a8"/>
      </w:pPr>
      <w:hyperlink r:id="rId1388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1. Уполномоченные федеральные органы исполните</w:t>
      </w:r>
      <w:r>
        <w:t>льной власти, исполнительные органы субъектов Российской Федерации, осуществляющие государственный контроль (надзор) в сфере охраны здоровья (далее - органы государственного контроля (надзора)):</w:t>
      </w:r>
    </w:p>
    <w:p w:rsidR="00C600CD" w:rsidRDefault="00DC3F2B">
      <w:pPr>
        <w:pStyle w:val="a3"/>
      </w:pPr>
      <w:bookmarkStart w:id="1190" w:name="anchor8611"/>
      <w:bookmarkEnd w:id="1190"/>
      <w:r>
        <w:t>1) выдают обязательные для исполнения предписания в случае вы</w:t>
      </w:r>
      <w:r>
        <w:t xml:space="preserve">явления нарушений законодательства Российской Федерации в сфере охраны здоровья, </w:t>
      </w:r>
      <w:hyperlink r:id="rId1389" w:history="1">
        <w:r>
          <w:t>законодательства</w:t>
        </w:r>
      </w:hyperlink>
      <w:r>
        <w:t xml:space="preserve"> Российской Федерации об обращении лекарственных средств;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191" w:name="anchor8612"/>
      <w:bookmarkEnd w:id="1191"/>
      <w:r>
        <w:t xml:space="preserve">Пункт 2 </w:t>
      </w:r>
      <w:r>
        <w:t xml:space="preserve">изменен с 19 августа 2024 г. - </w:t>
      </w:r>
      <w:hyperlink r:id="rId1390" w:history="1">
        <w:r>
          <w:t>Федеральный закон</w:t>
        </w:r>
      </w:hyperlink>
      <w:r>
        <w:t xml:space="preserve"> от 8 августа 2024 г. № 232-ФЗ</w:t>
      </w:r>
    </w:p>
    <w:p w:rsidR="00C600CD" w:rsidRDefault="00DC3F2B">
      <w:pPr>
        <w:pStyle w:val="a8"/>
      </w:pPr>
      <w:hyperlink r:id="rId1391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2) привлекаю</w:t>
      </w:r>
      <w:r>
        <w:t xml:space="preserve">т к ответственности за нарушение законодательства Российской Федерации в сфере охраны здоровья, </w:t>
      </w:r>
      <w:hyperlink r:id="rId1392" w:history="1">
        <w:r>
          <w:t>законодательства</w:t>
        </w:r>
      </w:hyperlink>
      <w:r>
        <w:t xml:space="preserve"> Российской Федерации об обращении лекарственных средств медицинские организа</w:t>
      </w:r>
      <w:r>
        <w:t>ции и фармацевтические организации и их должностных лиц, должностных лиц федеральных органов исполнительной власти, исполнительных органов субъектов Российской Федерации, органов местного самоуправления, государственных внебюджетных фондов в случаях и в по</w:t>
      </w:r>
      <w:r>
        <w:t>рядке, которые установлены законодательством Российской Федерации;</w:t>
      </w:r>
    </w:p>
    <w:p w:rsidR="00C600CD" w:rsidRDefault="00DC3F2B">
      <w:pPr>
        <w:pStyle w:val="a3"/>
      </w:pPr>
      <w:bookmarkStart w:id="1192" w:name="anchor8613"/>
      <w:bookmarkEnd w:id="1192"/>
      <w:r>
        <w:t>3) составляют протоколы об административных правонарушениях в сфере охраны здоровья, обращения лекарственных средств, рассматривают дела об указанных административных правонарушениях и прин</w:t>
      </w:r>
      <w:r>
        <w:t>имают меры по предотвращению таких нарушений;</w:t>
      </w:r>
    </w:p>
    <w:p w:rsidR="00C600CD" w:rsidRDefault="00DC3F2B">
      <w:pPr>
        <w:pStyle w:val="a3"/>
      </w:pPr>
      <w:bookmarkStart w:id="1193" w:name="anchor8614"/>
      <w:bookmarkEnd w:id="1193"/>
      <w:r>
        <w:t>4) направляют в уполномоченные органы материалы, связанные с нарушениями обязательных требований, для решения вопросов о возбуждении уголовных дел по признакам преступлений;</w:t>
      </w:r>
    </w:p>
    <w:p w:rsidR="00C600CD" w:rsidRDefault="00DC3F2B">
      <w:pPr>
        <w:pStyle w:val="a3"/>
      </w:pPr>
      <w:bookmarkStart w:id="1194" w:name="anchor8615"/>
      <w:bookmarkEnd w:id="1194"/>
      <w:r>
        <w:t>5) обращаются в суд с исками, заявле</w:t>
      </w:r>
      <w:r>
        <w:t xml:space="preserve">ниями о нарушениях законодательства Российской Федерации в сфере охраны здоровья, </w:t>
      </w:r>
      <w:hyperlink r:id="rId1393" w:history="1">
        <w:r>
          <w:t>законодательства</w:t>
        </w:r>
      </w:hyperlink>
      <w:r>
        <w:t xml:space="preserve"> Российской Федерации об обращении лекарственных средств;</w:t>
      </w:r>
    </w:p>
    <w:p w:rsidR="00C600CD" w:rsidRDefault="00DC3F2B">
      <w:pPr>
        <w:pStyle w:val="a3"/>
      </w:pPr>
      <w:bookmarkStart w:id="1195" w:name="anchor8616"/>
      <w:bookmarkEnd w:id="1195"/>
      <w:r>
        <w:t>6) участвуют в рассмотрении судом</w:t>
      </w:r>
      <w:r>
        <w:t xml:space="preserve"> дел, связанных с применением и (или) нарушением законодательства Российской Федерации в сфере охраны здоровья, законодательства Российской Федерации об обращении лекарственных средств;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196" w:name="anchor8617"/>
      <w:bookmarkEnd w:id="1196"/>
      <w:r>
        <w:t xml:space="preserve">Пункт 7 изменен с 1 июля 2021 г. - </w:t>
      </w:r>
      <w:hyperlink r:id="rId1394" w:history="1">
        <w:r>
          <w:t>Федеральный закон</w:t>
        </w:r>
      </w:hyperlink>
      <w:r>
        <w:t xml:space="preserve"> от 11 июня 2021 г. N 170-ФЗ</w:t>
      </w:r>
    </w:p>
    <w:p w:rsidR="00C600CD" w:rsidRDefault="00DC3F2B">
      <w:pPr>
        <w:pStyle w:val="a8"/>
      </w:pPr>
      <w:hyperlink r:id="rId1395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7) размещают на официальном сайте в сети "Интернет"</w:t>
      </w:r>
      <w:r>
        <w:t xml:space="preserve"> решения и предписания, принятые в процессе осуществления государственного контроля (надзора) в сфере охраны здоровья и затрагивающие интересы неопределенного круга лиц.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197" w:name="anchor862"/>
      <w:bookmarkEnd w:id="1197"/>
      <w:r>
        <w:t xml:space="preserve">Часть 2 изменена с 1 июля 2021 г. - </w:t>
      </w:r>
      <w:hyperlink r:id="rId1396" w:history="1">
        <w:r>
          <w:t>Федеральный закон</w:t>
        </w:r>
      </w:hyperlink>
      <w:r>
        <w:t xml:space="preserve"> от 11 июня 2021 г. N 170-ФЗ</w:t>
      </w:r>
    </w:p>
    <w:p w:rsidR="00C600CD" w:rsidRDefault="00DC3F2B">
      <w:pPr>
        <w:pStyle w:val="a8"/>
      </w:pPr>
      <w:hyperlink r:id="rId1397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2. При рассмотрении заявлений о нарушении законодательства Российско</w:t>
      </w:r>
      <w:r>
        <w:t xml:space="preserve">й Федерации в сфере охраны здоровья, </w:t>
      </w:r>
      <w:hyperlink r:id="rId1398" w:history="1">
        <w:r>
          <w:t>законодательства</w:t>
        </w:r>
      </w:hyperlink>
      <w:r>
        <w:t xml:space="preserve"> Российской Федерации об обращении лекарственных средств и проведении проверки работники органа государственного контроля (надзора) при </w:t>
      </w:r>
      <w:r>
        <w:t>предъявлении ими служебных удостоверений и решения руководителя органа государственного контроля (надзора), его заместителя о проведении проверки соблюдения законодательства Российской Федерации в сфере охраны здоровья, законодательства Российской Федераци</w:t>
      </w:r>
      <w:r>
        <w:t>и об обращении лекарственных средств имеют право: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198" w:name="anchor8621"/>
      <w:bookmarkEnd w:id="1198"/>
      <w:r>
        <w:t xml:space="preserve">Пункт 1 изменен с 1 июля 2021 г. - </w:t>
      </w:r>
      <w:hyperlink r:id="rId1399" w:history="1">
        <w:r>
          <w:t>Федеральный закон</w:t>
        </w:r>
      </w:hyperlink>
      <w:r>
        <w:t xml:space="preserve"> от 11 июня 2021 г. N 170-ФЗ</w:t>
      </w:r>
    </w:p>
    <w:p w:rsidR="00C600CD" w:rsidRDefault="00DC3F2B">
      <w:pPr>
        <w:pStyle w:val="a8"/>
      </w:pPr>
      <w:hyperlink r:id="rId1400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1) организовывать проведение необходимых исследований, испытаний, экспертиз, анализов и оценок, в том числе научных исследований по вопросам осуществления контроля (надзора) в установленн</w:t>
      </w:r>
      <w:r>
        <w:t>ой сфере деятельности;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199" w:name="anchor8622"/>
      <w:bookmarkEnd w:id="1199"/>
      <w:r>
        <w:t xml:space="preserve">Пункт 2 изменен с 1 июля 2021 г. - </w:t>
      </w:r>
      <w:hyperlink r:id="rId1401" w:history="1">
        <w:r>
          <w:t>Федеральный закон</w:t>
        </w:r>
      </w:hyperlink>
      <w:r>
        <w:t xml:space="preserve"> от 11 июня 2021 г. N 170-ФЗ</w:t>
      </w:r>
    </w:p>
    <w:p w:rsidR="00C600CD" w:rsidRDefault="00DC3F2B">
      <w:pPr>
        <w:pStyle w:val="a8"/>
      </w:pPr>
      <w:hyperlink r:id="rId1402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2) запрашивать и получать сведения, необходимые для принятия решений по вопросам, отнесенным к компетенции органа государственного контроля (надзора);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</w:t>
      </w:r>
      <w:r>
        <w:rPr>
          <w:sz w:val="16"/>
        </w:rPr>
        <w:t xml:space="preserve"> изменениях:</w:t>
      </w:r>
    </w:p>
    <w:p w:rsidR="00C600CD" w:rsidRDefault="00DC3F2B">
      <w:pPr>
        <w:pStyle w:val="a8"/>
      </w:pPr>
      <w:bookmarkStart w:id="1200" w:name="anchor8623"/>
      <w:bookmarkEnd w:id="1200"/>
      <w:r>
        <w:t xml:space="preserve">Пункт 3 изменен с 1 июля 2021 г. - </w:t>
      </w:r>
      <w:hyperlink r:id="rId1403" w:history="1">
        <w:r>
          <w:t>Федеральный закон</w:t>
        </w:r>
      </w:hyperlink>
      <w:r>
        <w:t xml:space="preserve"> от 11 июня 2021 г. N 170-ФЗ</w:t>
      </w:r>
    </w:p>
    <w:p w:rsidR="00C600CD" w:rsidRDefault="00DC3F2B">
      <w:pPr>
        <w:pStyle w:val="a8"/>
      </w:pPr>
      <w:hyperlink r:id="rId1404" w:history="1">
        <w:r>
          <w:t>См. предыдущую ред</w:t>
        </w:r>
        <w:r>
          <w:t>акцию</w:t>
        </w:r>
      </w:hyperlink>
    </w:p>
    <w:p w:rsidR="00C600CD" w:rsidRDefault="00DC3F2B">
      <w:pPr>
        <w:pStyle w:val="a3"/>
      </w:pPr>
      <w:r>
        <w:t>3) давать юридическим лицам и физическим лицам разъяснения по вопросам, отнесенным к компетенции органа государственного контроля (надзора);</w:t>
      </w:r>
    </w:p>
    <w:p w:rsidR="00C600CD" w:rsidRDefault="00DC3F2B">
      <w:pPr>
        <w:pStyle w:val="a3"/>
      </w:pPr>
      <w:bookmarkStart w:id="1201" w:name="anchor8624"/>
      <w:bookmarkEnd w:id="1201"/>
      <w:r>
        <w:t>4) привлекать в установленном порядке для проработки вопросов в сфере охраны здоровья научные и иные организа</w:t>
      </w:r>
      <w:r>
        <w:t>ции, ученых и специалистов;</w:t>
      </w:r>
    </w:p>
    <w:p w:rsidR="00C600CD" w:rsidRDefault="00DC3F2B">
      <w:pPr>
        <w:pStyle w:val="a3"/>
      </w:pPr>
      <w:bookmarkStart w:id="1202" w:name="anchor8625"/>
      <w:bookmarkEnd w:id="1202"/>
      <w:r>
        <w:t>5) беспрепятственно получать доступ на территорию проверяемых органов или организаций либо в используемые указанными органами или организациями при осуществлении своей деятельности здания, строения, сооружения, помещения, к испо</w:t>
      </w:r>
      <w:r>
        <w:t>льзуемым ими оборудованию, подобным объектам, транспортным средствам и перевозимым грузам;</w:t>
      </w:r>
    </w:p>
    <w:p w:rsidR="00C600CD" w:rsidRDefault="00DC3F2B">
      <w:pPr>
        <w:pStyle w:val="a3"/>
      </w:pPr>
      <w:bookmarkStart w:id="1203" w:name="anchor8626"/>
      <w:bookmarkEnd w:id="1203"/>
      <w:r>
        <w:t>6) изымать образцы производимых товаров в установленном законодательством Российской Федерации порядке;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204" w:name="anchor8627"/>
      <w:bookmarkEnd w:id="1204"/>
      <w:r>
        <w:t xml:space="preserve">Пункт 7 изменен с 1 июля 2021 г. - </w:t>
      </w:r>
      <w:hyperlink r:id="rId1405" w:history="1">
        <w:r>
          <w:t>Федеральный закон</w:t>
        </w:r>
      </w:hyperlink>
      <w:r>
        <w:t xml:space="preserve"> от 11 июня 2021 г. N 170-ФЗ</w:t>
      </w:r>
    </w:p>
    <w:p w:rsidR="00C600CD" w:rsidRDefault="00DC3F2B">
      <w:pPr>
        <w:pStyle w:val="a8"/>
      </w:pPr>
      <w:hyperlink r:id="rId1406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7) снимать копии с документов, необходимых</w:t>
      </w:r>
      <w:r>
        <w:t xml:space="preserve"> для проведения государственного контроля (надзора) в сфере охраны здоровья, в установленном законодательством Российской Федерации порядке;</w:t>
      </w:r>
    </w:p>
    <w:p w:rsidR="00C600CD" w:rsidRDefault="00DC3F2B">
      <w:pPr>
        <w:pStyle w:val="a3"/>
      </w:pPr>
      <w:bookmarkStart w:id="1205" w:name="anchor8628"/>
      <w:bookmarkEnd w:id="1205"/>
      <w:r>
        <w:t>8) применять предусмотренные законодательством Российской Федерации меры ограничительного, предупредительного и про</w:t>
      </w:r>
      <w:r>
        <w:t>филактического характера, направленные на недопущение и (или) ликвидацию последствий нарушения законодательства Российской Федерации в сфере охраны здоровья, законодательства Российской Федерации об обращении лекарственных средств.</w:t>
      </w:r>
    </w:p>
    <w:p w:rsidR="00C600CD" w:rsidRDefault="00DC3F2B">
      <w:pPr>
        <w:pStyle w:val="a3"/>
      </w:pPr>
      <w:bookmarkStart w:id="1206" w:name="anchor863"/>
      <w:bookmarkEnd w:id="1206"/>
      <w:r>
        <w:t>3. Утратила силу с 1 июл</w:t>
      </w:r>
      <w:r>
        <w:t xml:space="preserve">я 2021 г. - </w:t>
      </w:r>
      <w:hyperlink r:id="rId1407" w:history="1">
        <w:r>
          <w:t>Федеральный закон</w:t>
        </w:r>
      </w:hyperlink>
      <w:r>
        <w:t xml:space="preserve"> от 11 июня 2021 г. N 170-ФЗ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hyperlink r:id="rId1408" w:history="1">
        <w:r>
          <w:t>См. предыдущую редакцию</w:t>
        </w:r>
      </w:hyperlink>
    </w:p>
    <w:p w:rsidR="00C600CD" w:rsidRDefault="00C600CD">
      <w:pPr>
        <w:pStyle w:val="a8"/>
      </w:pP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</w:t>
      </w:r>
      <w:r>
        <w:rPr>
          <w:sz w:val="16"/>
        </w:rPr>
        <w:t>мация об изменениях:</w:t>
      </w:r>
    </w:p>
    <w:p w:rsidR="00C600CD" w:rsidRDefault="00DC3F2B">
      <w:pPr>
        <w:pStyle w:val="a8"/>
      </w:pPr>
      <w:bookmarkStart w:id="1207" w:name="anchor87"/>
      <w:bookmarkEnd w:id="1207"/>
      <w:r>
        <w:t xml:space="preserve">Статья 87 изменена с 1 июля 2021 г. - </w:t>
      </w:r>
      <w:hyperlink r:id="rId1409" w:history="1">
        <w:r>
          <w:t>Федеральный закон</w:t>
        </w:r>
      </w:hyperlink>
      <w:r>
        <w:t xml:space="preserve"> от 11 июня 2021 г. N 170-ФЗ</w:t>
      </w:r>
    </w:p>
    <w:p w:rsidR="00C600CD" w:rsidRDefault="00DC3F2B">
      <w:pPr>
        <w:pStyle w:val="a8"/>
      </w:pPr>
      <w:hyperlink r:id="rId1410" w:history="1">
        <w:r>
          <w:t>См. предыдущ</w:t>
        </w:r>
        <w:r>
          <w:t>ую редакцию</w:t>
        </w:r>
      </w:hyperlink>
    </w:p>
    <w:p w:rsidR="00C600CD" w:rsidRDefault="00DC3F2B">
      <w:pPr>
        <w:pStyle w:val="a6"/>
      </w:pPr>
      <w:r>
        <w:rPr>
          <w:b/>
          <w:color w:val="26282F"/>
        </w:rPr>
        <w:t>Статья 87</w:t>
      </w:r>
      <w:r>
        <w:t>. Федеральный государственный контроль (надзор) качества и безопасности медицинской деятельности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87 настоящего Федерального закона</w:t>
      </w:r>
    </w:p>
    <w:p w:rsidR="00C600CD" w:rsidRDefault="00DC3F2B">
      <w:pPr>
        <w:pStyle w:val="a3"/>
      </w:pPr>
      <w:bookmarkStart w:id="1208" w:name="anchor871"/>
      <w:bookmarkEnd w:id="1208"/>
      <w:r>
        <w:t>1. Федеральный государственный контроль (надзор) качества и безопасност</w:t>
      </w:r>
      <w:r>
        <w:t>и медицинской деятельности осуществляется федеральным органом исполнительной власти, осуществляющим функции по контролю и надзору в сфере охраны здоровья.</w:t>
      </w:r>
    </w:p>
    <w:p w:rsidR="00C600CD" w:rsidRDefault="00DC3F2B">
      <w:pPr>
        <w:pStyle w:val="a3"/>
      </w:pPr>
      <w:bookmarkStart w:id="1209" w:name="anchor872"/>
      <w:bookmarkEnd w:id="1209"/>
      <w:r>
        <w:t>2. Предметом федерального государственного контроля (надзора) качества и безопасности медицинской дея</w:t>
      </w:r>
      <w:r>
        <w:t>тельности являются:</w:t>
      </w:r>
    </w:p>
    <w:p w:rsidR="00C600CD" w:rsidRDefault="00DC3F2B">
      <w:pPr>
        <w:pStyle w:val="a3"/>
      </w:pPr>
      <w:bookmarkStart w:id="1210" w:name="anchor8721"/>
      <w:bookmarkEnd w:id="1210"/>
      <w:r>
        <w:t>1) соблюдение медицинскими организациями (в том числе медицинскими работниками), фармацевтическими организациями (в том числе фармацевтическими работниками), государственными внебюджетными фондами, индивидуальными предпринимателями, осу</w:t>
      </w:r>
      <w:r>
        <w:t>ществляющими медицинскую деятельность, и индивидуальными предпринимателями, осуществляющими фармацевтическую деятельность, обязательных требований в сфере охраны здоровья, требований к объектам, используемым при осуществлении деятельности в сфере охраны зд</w:t>
      </w:r>
      <w:r>
        <w:t>оровья, в том числе:</w:t>
      </w:r>
    </w:p>
    <w:p w:rsidR="00C600CD" w:rsidRDefault="00DC3F2B">
      <w:pPr>
        <w:pStyle w:val="a3"/>
      </w:pPr>
      <w:bookmarkStart w:id="1211" w:name="anchor87211"/>
      <w:bookmarkEnd w:id="1211"/>
      <w:r>
        <w:t>а) прав граждан в сфере охраны здоровья;</w:t>
      </w:r>
    </w:p>
    <w:p w:rsidR="00C600CD" w:rsidRDefault="00DC3F2B">
      <w:pPr>
        <w:pStyle w:val="a3"/>
      </w:pPr>
      <w:bookmarkStart w:id="1212" w:name="anchor87212"/>
      <w:bookmarkEnd w:id="1212"/>
      <w:r>
        <w:t>б) порядков оказания медицинской помощи, положений об организации оказания медицинской помощи по видам медицинской помощи, правил проведения лабораторных, инструментальных, патологоанатомических</w:t>
      </w:r>
      <w:r>
        <w:t xml:space="preserve"> и иных видов диагностических исследований, порядков проведения медицинских экспертиз, диспансеризации, диспансерного наблюдения, медицинских осмотров и медицинских освидетельствований;</w:t>
      </w:r>
    </w:p>
    <w:p w:rsidR="00C600CD" w:rsidRDefault="00DC3F2B">
      <w:pPr>
        <w:pStyle w:val="a3"/>
      </w:pPr>
      <w:bookmarkStart w:id="1213" w:name="anchor87213"/>
      <w:bookmarkEnd w:id="1213"/>
      <w:r>
        <w:t xml:space="preserve">в) не применяется с 1 января 2022 г. - </w:t>
      </w:r>
      <w:hyperlink r:id="rId1411" w:history="1">
        <w:r>
          <w:t>Федеральный закон</w:t>
        </w:r>
      </w:hyperlink>
      <w:r>
        <w:t xml:space="preserve"> от 11 июня 2021 г. N 170-ФЗ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hyperlink r:id="rId1412" w:history="1">
        <w:r>
          <w:t>См. предыдущую редакцию</w:t>
        </w:r>
      </w:hyperlink>
    </w:p>
    <w:p w:rsidR="00C600CD" w:rsidRDefault="00DC3F2B">
      <w:pPr>
        <w:pStyle w:val="a3"/>
      </w:pPr>
      <w:bookmarkStart w:id="1214" w:name="anchor87214"/>
      <w:bookmarkEnd w:id="1214"/>
      <w:r>
        <w:t xml:space="preserve">г) порядка и условий предоставления платных </w:t>
      </w:r>
      <w:r>
        <w:t>медицинских услуг, за исключением обязательных требований, отнесенных к предмету федерального государственного надзора в области защиты прав потребителей;</w:t>
      </w:r>
    </w:p>
    <w:p w:rsidR="00C600CD" w:rsidRDefault="00DC3F2B">
      <w:pPr>
        <w:pStyle w:val="a3"/>
      </w:pPr>
      <w:bookmarkStart w:id="1215" w:name="anchor87215"/>
      <w:bookmarkEnd w:id="1215"/>
      <w:r>
        <w:t>д) ограничений, налагаемых на медицинских работников, руководителей медицинских организаций, фармацев</w:t>
      </w:r>
      <w:r>
        <w:t>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законом;</w:t>
      </w:r>
    </w:p>
    <w:p w:rsidR="00C600CD" w:rsidRDefault="00DC3F2B">
      <w:pPr>
        <w:pStyle w:val="a3"/>
      </w:pPr>
      <w:bookmarkStart w:id="1216" w:name="anchor87216"/>
      <w:bookmarkEnd w:id="1216"/>
      <w:r>
        <w:t>е) требований к организации и проведению внутреннего контроля качества и безопасности медицинской д</w:t>
      </w:r>
      <w:r>
        <w:t>еятельности;</w:t>
      </w:r>
    </w:p>
    <w:p w:rsidR="00C600CD" w:rsidRDefault="00DC3F2B">
      <w:pPr>
        <w:pStyle w:val="a3"/>
      </w:pPr>
      <w:bookmarkStart w:id="1217" w:name="anchor87217"/>
      <w:bookmarkEnd w:id="1217"/>
      <w:r>
        <w:t xml:space="preserve">ж) требований к предоставлению социальной услуги, предусмотренной </w:t>
      </w:r>
      <w:hyperlink r:id="rId1413" w:history="1">
        <w:r>
          <w:t>пунктом 1 части 1 статьи 6.2</w:t>
        </w:r>
      </w:hyperlink>
      <w:r>
        <w:t xml:space="preserve"> Федерального закона от 17 июля 1999 года N 178-ФЗ "О государственной социал</w:t>
      </w:r>
      <w:r>
        <w:t>ьной помощи";</w:t>
      </w:r>
    </w:p>
    <w:p w:rsidR="00C600CD" w:rsidRDefault="00DC3F2B">
      <w:pPr>
        <w:pStyle w:val="a3"/>
      </w:pPr>
      <w:bookmarkStart w:id="1218" w:name="anchor87218"/>
      <w:bookmarkEnd w:id="1218"/>
      <w:r>
        <w:t>з) требований к обеспечению доступности для инвалидов объектов инфраструктуры и предоставляемых услуг в сфере охраны здоровья;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1219" w:name="anchor87219"/>
      <w:bookmarkEnd w:id="1219"/>
      <w:r>
        <w:t xml:space="preserve">Подпункт "и" </w:t>
      </w:r>
      <w:hyperlink r:id="rId1414" w:history="1">
        <w:r>
          <w:t>вступает в силу</w:t>
        </w:r>
      </w:hyperlink>
      <w:r>
        <w:t xml:space="preserve"> с 1 ян</w:t>
      </w:r>
      <w:r>
        <w:t>варя 2022 г.</w:t>
      </w:r>
    </w:p>
    <w:p w:rsidR="00C600CD" w:rsidRDefault="00DC3F2B">
      <w:pPr>
        <w:pStyle w:val="a3"/>
      </w:pPr>
      <w:r>
        <w:t>и) соответствия оказываемой медицинскими работниками медицинской помощи критериям оценки качества медицинской помощи;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220" w:name="anchor872110"/>
      <w:bookmarkEnd w:id="1220"/>
      <w:r>
        <w:t xml:space="preserve">Пункт 1 дополнен подпунктом "к" с 1 сентября 2025 г. - </w:t>
      </w:r>
      <w:hyperlink r:id="rId1415" w:history="1">
        <w:r>
          <w:t>Федеральный закон</w:t>
        </w:r>
      </w:hyperlink>
      <w:r>
        <w:t xml:space="preserve"> от 7 июня 2025 г. № 150-ФЗ</w:t>
      </w:r>
    </w:p>
    <w:p w:rsidR="00C600CD" w:rsidRDefault="00DC3F2B">
      <w:pPr>
        <w:pStyle w:val="a3"/>
      </w:pPr>
      <w:r>
        <w:t>к) требований, связанных с назначением биологически активных добавок;</w:t>
      </w:r>
    </w:p>
    <w:p w:rsidR="00C600CD" w:rsidRDefault="00DC3F2B">
      <w:pPr>
        <w:pStyle w:val="a3"/>
      </w:pPr>
      <w:bookmarkStart w:id="1221" w:name="anchor8722"/>
      <w:bookmarkEnd w:id="1221"/>
      <w:r>
        <w:t>2) соблюдение лицензионных требований к осуществлению медицинской деятельности.</w:t>
      </w:r>
    </w:p>
    <w:p w:rsidR="00C600CD" w:rsidRDefault="00DC3F2B">
      <w:pPr>
        <w:pStyle w:val="a3"/>
      </w:pPr>
      <w:bookmarkStart w:id="1222" w:name="anchor873"/>
      <w:bookmarkEnd w:id="1222"/>
      <w:r>
        <w:t>3. При осуществлении федерального го</w:t>
      </w:r>
      <w:r>
        <w:t>сударственного контроля (надзора) качества и безопасности медицинской деятельности проводятся следующие виды контрольных (надзорных) мероприятий:</w:t>
      </w:r>
    </w:p>
    <w:p w:rsidR="00C600CD" w:rsidRDefault="00DC3F2B">
      <w:pPr>
        <w:pStyle w:val="a3"/>
      </w:pPr>
      <w:bookmarkStart w:id="1223" w:name="anchor8731"/>
      <w:bookmarkEnd w:id="1223"/>
      <w:r>
        <w:t>1) документарная проверка;</w:t>
      </w:r>
    </w:p>
    <w:p w:rsidR="00C600CD" w:rsidRDefault="00DC3F2B">
      <w:pPr>
        <w:pStyle w:val="a3"/>
      </w:pPr>
      <w:bookmarkStart w:id="1224" w:name="anchor8732"/>
      <w:bookmarkEnd w:id="1224"/>
      <w:r>
        <w:t>2) выездная проверка;</w:t>
      </w:r>
    </w:p>
    <w:p w:rsidR="00C600CD" w:rsidRDefault="00DC3F2B">
      <w:pPr>
        <w:pStyle w:val="a3"/>
      </w:pPr>
      <w:bookmarkStart w:id="1225" w:name="anchor8733"/>
      <w:bookmarkEnd w:id="1225"/>
      <w:r>
        <w:t>3) контрольная закупка, проводимая в целях проверки соблюдени</w:t>
      </w:r>
      <w:r>
        <w:t>я медицинской организацией порядка и условий предоставления платных медицинских услуг;</w:t>
      </w:r>
    </w:p>
    <w:p w:rsidR="00C600CD" w:rsidRDefault="00DC3F2B">
      <w:pPr>
        <w:pStyle w:val="a3"/>
      </w:pPr>
      <w:bookmarkStart w:id="1226" w:name="anchor8734"/>
      <w:bookmarkEnd w:id="1226"/>
      <w:r>
        <w:t>4) инспекционный визит.</w:t>
      </w:r>
    </w:p>
    <w:p w:rsidR="00C600CD" w:rsidRDefault="00DC3F2B">
      <w:pPr>
        <w:pStyle w:val="a3"/>
      </w:pPr>
      <w:bookmarkStart w:id="1227" w:name="anchor874"/>
      <w:bookmarkEnd w:id="1227"/>
      <w:r>
        <w:t xml:space="preserve">4. Организация и осуществление федерального государственного контроля (надзора) качества и безопасности медицинской деятельности регулируются </w:t>
      </w:r>
      <w:hyperlink r:id="rId1416" w:history="1">
        <w:r>
          <w:t>Федеральным законом</w:t>
        </w:r>
      </w:hyperlink>
      <w:r>
        <w:t xml:space="preserve"> от 31 июля 2020 года N 248-ФЗ "О государственном контроле (надзоре) и муниципальном контроле в Российской Федерации".</w:t>
      </w:r>
    </w:p>
    <w:p w:rsidR="00C600CD" w:rsidRDefault="00DC3F2B">
      <w:pPr>
        <w:pStyle w:val="a3"/>
      </w:pPr>
      <w:bookmarkStart w:id="1228" w:name="anchor875"/>
      <w:bookmarkEnd w:id="1228"/>
      <w:r>
        <w:t xml:space="preserve">5. </w:t>
      </w:r>
      <w:hyperlink r:id="rId1417" w:history="1">
        <w:r>
          <w:t>Положение</w:t>
        </w:r>
      </w:hyperlink>
      <w:r>
        <w:t xml:space="preserve"> о федеральном государственном контроле (надзоре) качества и безопасности медицинской деятельности утверждается Правительством Российской Федерации.</w:t>
      </w:r>
    </w:p>
    <w:p w:rsidR="00C600CD" w:rsidRDefault="00C600CD">
      <w:pPr>
        <w:pStyle w:val="a3"/>
      </w:pP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229" w:name="anchor88"/>
      <w:bookmarkEnd w:id="1229"/>
      <w:r>
        <w:t xml:space="preserve">Наименование изменено с 19 августа 2024 г. - </w:t>
      </w:r>
      <w:hyperlink r:id="rId1418" w:history="1">
        <w:r>
          <w:t>Федеральный закон</w:t>
        </w:r>
      </w:hyperlink>
      <w:r>
        <w:t xml:space="preserve"> от 8 августа 2024 г. № 232-ФЗ</w:t>
      </w:r>
    </w:p>
    <w:p w:rsidR="00C600CD" w:rsidRDefault="00DC3F2B">
      <w:pPr>
        <w:pStyle w:val="a8"/>
      </w:pPr>
      <w:hyperlink r:id="rId1419" w:history="1">
        <w:r>
          <w:t>См. предыдущую редакцию</w:t>
        </w:r>
      </w:hyperlink>
    </w:p>
    <w:p w:rsidR="00C600CD" w:rsidRDefault="00DC3F2B">
      <w:pPr>
        <w:pStyle w:val="a6"/>
      </w:pPr>
      <w:r>
        <w:rPr>
          <w:b/>
          <w:color w:val="26282F"/>
        </w:rPr>
        <w:t>Статья 88</w:t>
      </w:r>
      <w:r>
        <w:t>. Государственный контроль (надзор) за</w:t>
      </w:r>
      <w:r>
        <w:t xml:space="preserve"> реализацией исполнительными органами субъектов Российской Федерации полномочий в сфере охраны здоровья и государственный контроль (надзор) за реализацией органами местного самоуправления полномочий в сфере охраны здоровья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 xml:space="preserve">См. комментарии к статье </w:t>
      </w:r>
      <w:r>
        <w:t>88 настоящего Федерального закона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230" w:name="anchor881"/>
      <w:bookmarkEnd w:id="1230"/>
      <w:r>
        <w:t xml:space="preserve">Часть 1 изменена с 19 августа 2024 г. - </w:t>
      </w:r>
      <w:hyperlink r:id="rId1420" w:history="1">
        <w:r>
          <w:t>Федеральный закон</w:t>
        </w:r>
      </w:hyperlink>
      <w:r>
        <w:t xml:space="preserve"> от 8 августа 2024 г. № 232-ФЗ</w:t>
      </w:r>
    </w:p>
    <w:p w:rsidR="00C600CD" w:rsidRDefault="00DC3F2B">
      <w:pPr>
        <w:pStyle w:val="a8"/>
      </w:pPr>
      <w:hyperlink r:id="rId1421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1. Государственный контроль (надзор) за реализацией исполнительными органами субъектов Российской Федерации полномочий в сфере охраны здоровья и государственный конт</w:t>
      </w:r>
      <w:r>
        <w:t>роль (надзор) за реализацией органами местного самоуправления полномочий в сфере охраны здоровья осуществляются федеральным органом исполнительной власти, осуществляющим функции по контролю и надзору в сфере охраны здоровья.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231" w:name="anchor882"/>
      <w:bookmarkEnd w:id="1231"/>
      <w:r>
        <w:t>Часть</w:t>
      </w:r>
      <w:r>
        <w:t xml:space="preserve"> 2 изменена с 19 августа 2024 г. - </w:t>
      </w:r>
      <w:hyperlink r:id="rId1422" w:history="1">
        <w:r>
          <w:t>Федеральный закон</w:t>
        </w:r>
      </w:hyperlink>
      <w:r>
        <w:t xml:space="preserve"> от 8 августа 2024 г. № 232-ФЗ</w:t>
      </w:r>
    </w:p>
    <w:p w:rsidR="00C600CD" w:rsidRDefault="00DC3F2B">
      <w:pPr>
        <w:pStyle w:val="a8"/>
      </w:pPr>
      <w:hyperlink r:id="rId1423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2. Предме</w:t>
      </w:r>
      <w:r>
        <w:t>том государственного контроля (надзора) за реализацией исполнительными органами субъектов Российской Федерации полномочий в сфере охраны здоровья являются соблюдение:</w:t>
      </w:r>
    </w:p>
    <w:p w:rsidR="00C600CD" w:rsidRDefault="00DC3F2B">
      <w:pPr>
        <w:pStyle w:val="a3"/>
      </w:pPr>
      <w:bookmarkStart w:id="1232" w:name="anchor8821"/>
      <w:bookmarkEnd w:id="1232"/>
      <w:r>
        <w:t>1) прав граждан в сфере охраны здоровья;</w:t>
      </w:r>
    </w:p>
    <w:p w:rsidR="00C600CD" w:rsidRDefault="00DC3F2B">
      <w:pPr>
        <w:pStyle w:val="a3"/>
      </w:pPr>
      <w:bookmarkStart w:id="1233" w:name="anchor8822"/>
      <w:bookmarkEnd w:id="1233"/>
      <w:r>
        <w:t>2) порядка организации и проведения ведомственно</w:t>
      </w:r>
      <w:r>
        <w:t>го контроля качества и безопасности медицинской деятельности подведомственных им органов и организаций;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234" w:name="anchor8823"/>
      <w:bookmarkEnd w:id="1234"/>
      <w:r>
        <w:t xml:space="preserve">Часть 2 дополнена пунктом 3 с 1 апреля 2024 г. - </w:t>
      </w:r>
      <w:hyperlink r:id="rId1424" w:history="1">
        <w:r>
          <w:t>Федераль</w:t>
        </w:r>
        <w:r>
          <w:t>ный закон</w:t>
        </w:r>
      </w:hyperlink>
      <w:r>
        <w:t xml:space="preserve"> от 4 августа 2023 г. № 462-ФЗ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 xml:space="preserve">К нормативным правовым актам РФ, устанавливающим обязательные требования и предусмотренным пунктом 3 (в редакции </w:t>
      </w:r>
      <w:hyperlink r:id="rId1425" w:history="1">
        <w:r>
          <w:t>Федерального закона</w:t>
        </w:r>
      </w:hyperlink>
      <w:r>
        <w:t xml:space="preserve"> от 4 а</w:t>
      </w:r>
      <w:r>
        <w:t xml:space="preserve">вгуста 2023 г. № 462-ФЗ), </w:t>
      </w:r>
      <w:hyperlink r:id="rId1426" w:history="1">
        <w:r>
          <w:t>не применяются</w:t>
        </w:r>
      </w:hyperlink>
      <w:r>
        <w:t xml:space="preserve"> положения </w:t>
      </w:r>
      <w:hyperlink r:id="rId1427" w:history="1">
        <w:r>
          <w:t>частей 1</w:t>
        </w:r>
      </w:hyperlink>
      <w:r>
        <w:t xml:space="preserve"> и </w:t>
      </w:r>
      <w:hyperlink r:id="rId1428" w:history="1">
        <w:r>
          <w:t>3 статьи 3</w:t>
        </w:r>
      </w:hyperlink>
      <w:r>
        <w:t xml:space="preserve"> и </w:t>
      </w:r>
      <w:hyperlink r:id="rId1429" w:history="1">
        <w:r>
          <w:t>статьи 11</w:t>
        </w:r>
      </w:hyperlink>
      <w:r>
        <w:t xml:space="preserve"> Федерального закона от 31 июля 2020 года N 247-ФЗ "Об обязательных требованиях в Российской Федерации"</w:t>
      </w:r>
    </w:p>
    <w:p w:rsidR="00C600CD" w:rsidRDefault="00DC3F2B">
      <w:pPr>
        <w:pStyle w:val="a3"/>
      </w:pPr>
      <w:r>
        <w:t>3) порядка и сроков представления информации, пре</w:t>
      </w:r>
      <w:r>
        <w:t xml:space="preserve">дусмотренной </w:t>
      </w:r>
      <w:hyperlink r:id="rId1430" w:history="1">
        <w:r>
          <w:t>пунктами 2</w:t>
        </w:r>
      </w:hyperlink>
      <w:r>
        <w:t xml:space="preserve"> и </w:t>
      </w:r>
      <w:hyperlink r:id="rId1431" w:history="1">
        <w:r>
          <w:t>3 части 3 статьи 91.1</w:t>
        </w:r>
      </w:hyperlink>
      <w:r>
        <w:t xml:space="preserve"> настоящего Федерального закона (в том числе в части полноты, достоверности, актуальности внесенных сведений), в единую государственную информацион</w:t>
      </w:r>
      <w:r>
        <w:t xml:space="preserve">ную систему в сфере здравоохранения поставщиками информации, указанными в </w:t>
      </w:r>
      <w:hyperlink r:id="rId1432" w:history="1">
        <w:r>
          <w:t>пункте 4 части 6 статьи 91.1</w:t>
        </w:r>
      </w:hyperlink>
      <w:r>
        <w:t xml:space="preserve"> настоящего Федерального закона.</w:t>
      </w:r>
    </w:p>
    <w:p w:rsidR="00C600CD" w:rsidRDefault="00DC3F2B">
      <w:pPr>
        <w:pStyle w:val="a3"/>
      </w:pPr>
      <w:bookmarkStart w:id="1235" w:name="anchor883"/>
      <w:bookmarkEnd w:id="1235"/>
      <w:r>
        <w:t>3. Предметом государственного контроля (надзора) за реализацией органами местного самоупра</w:t>
      </w:r>
      <w:r>
        <w:t>вления полномочий в сфере охраны здоровья являются соблюдение:</w:t>
      </w:r>
    </w:p>
    <w:p w:rsidR="00C600CD" w:rsidRDefault="00DC3F2B">
      <w:pPr>
        <w:pStyle w:val="a3"/>
      </w:pPr>
      <w:bookmarkStart w:id="1236" w:name="anchor8831"/>
      <w:bookmarkEnd w:id="1236"/>
      <w:r>
        <w:t>1) прав граждан в сфере охраны здоровья;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237" w:name="anchor8832"/>
      <w:bookmarkEnd w:id="1237"/>
      <w:r>
        <w:t xml:space="preserve">Пункт 2 изменен с 19 августа 2024 г. - </w:t>
      </w:r>
      <w:hyperlink r:id="rId1433" w:history="1">
        <w:r>
          <w:t>Федеральный зако</w:t>
        </w:r>
        <w:r>
          <w:t>н</w:t>
        </w:r>
      </w:hyperlink>
      <w:r>
        <w:t xml:space="preserve"> от 8 августа 2024 г. № 232-ФЗ</w:t>
      </w:r>
    </w:p>
    <w:p w:rsidR="00C600CD" w:rsidRDefault="00DC3F2B">
      <w:pPr>
        <w:pStyle w:val="a8"/>
      </w:pPr>
      <w:hyperlink r:id="rId1434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2) порядка организации и проведения ведомственного контроля качества и безопасности медицинской деятельности подведомственных им о</w:t>
      </w:r>
      <w:r>
        <w:t xml:space="preserve">рганов и организаций в случае передачи органами государственной власти субъектов Российской Федерации в сфере охраны здоровья полномочий для осуществления органам местного самоуправления в соответствии с </w:t>
      </w:r>
      <w:hyperlink r:id="rId1435" w:history="1">
        <w:r>
          <w:t>частью 2 статьи 16</w:t>
        </w:r>
      </w:hyperlink>
      <w:r>
        <w:t xml:space="preserve"> </w:t>
      </w:r>
      <w:r>
        <w:t xml:space="preserve">настоящего Федерального закона и </w:t>
      </w:r>
      <w:hyperlink r:id="rId1436" w:history="1">
        <w:r>
          <w:t>Федеральным законом</w:t>
        </w:r>
      </w:hyperlink>
      <w:r>
        <w:t xml:space="preserve"> от 21 декабря 2021 года N 414-ФЗ "Об общих принципах организации публичной власти в субъектах Российской Федерации".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</w:t>
      </w:r>
      <w:r>
        <w:rPr>
          <w:sz w:val="16"/>
        </w:rPr>
        <w:t>нениях:</w:t>
      </w:r>
    </w:p>
    <w:p w:rsidR="00C600CD" w:rsidRDefault="00DC3F2B">
      <w:pPr>
        <w:pStyle w:val="a8"/>
      </w:pPr>
      <w:bookmarkStart w:id="1238" w:name="anchor884"/>
      <w:bookmarkEnd w:id="1238"/>
      <w:r>
        <w:t xml:space="preserve">Часть 4 изменена с 19 августа 2024 г. - </w:t>
      </w:r>
      <w:hyperlink r:id="rId1437" w:history="1">
        <w:r>
          <w:t>Федеральный закон</w:t>
        </w:r>
      </w:hyperlink>
      <w:r>
        <w:t xml:space="preserve"> от 8 августа 2024 г. № 232-ФЗ</w:t>
      </w:r>
    </w:p>
    <w:p w:rsidR="00C600CD" w:rsidRDefault="00DC3F2B">
      <w:pPr>
        <w:pStyle w:val="a8"/>
      </w:pPr>
      <w:hyperlink r:id="rId1438" w:history="1">
        <w:r>
          <w:t>См. предыдущую редак</w:t>
        </w:r>
        <w:r>
          <w:t>цию</w:t>
        </w:r>
      </w:hyperlink>
    </w:p>
    <w:p w:rsidR="00C600CD" w:rsidRDefault="00DC3F2B">
      <w:pPr>
        <w:pStyle w:val="a3"/>
      </w:pPr>
      <w:r>
        <w:t>4. При осуществлении государственного контроля (надзора) за реализацией исполнительными органами субъектов Российской Федерации полномочий в сфере охраны здоровья и государственного контроля (надзора) за реализацией органами местного самоуправления пол</w:t>
      </w:r>
      <w:r>
        <w:t>номочий в сфере охраны здоровья проводятся следующие виды мероприятий:</w:t>
      </w:r>
    </w:p>
    <w:p w:rsidR="00C600CD" w:rsidRDefault="00DC3F2B">
      <w:pPr>
        <w:pStyle w:val="a3"/>
      </w:pPr>
      <w:bookmarkStart w:id="1239" w:name="anchor88401"/>
      <w:bookmarkEnd w:id="1239"/>
      <w:r>
        <w:t>1) документарные проверки;</w:t>
      </w:r>
    </w:p>
    <w:p w:rsidR="00C600CD" w:rsidRDefault="00DC3F2B">
      <w:pPr>
        <w:pStyle w:val="a3"/>
      </w:pPr>
      <w:bookmarkStart w:id="1240" w:name="anchor88402"/>
      <w:bookmarkEnd w:id="1240"/>
      <w:r>
        <w:t>2) выездные проверки.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241" w:name="anchor885"/>
      <w:bookmarkEnd w:id="1241"/>
      <w:r>
        <w:t xml:space="preserve">Часть 5 изменена с 19 августа 2024 г. - </w:t>
      </w:r>
      <w:hyperlink r:id="rId1439" w:history="1">
        <w:r>
          <w:t>Федеральный закон</w:t>
        </w:r>
      </w:hyperlink>
      <w:r>
        <w:t xml:space="preserve"> от 8 августа 2024 г. № 232-ФЗ</w:t>
      </w:r>
    </w:p>
    <w:p w:rsidR="00C600CD" w:rsidRDefault="00DC3F2B">
      <w:pPr>
        <w:pStyle w:val="a8"/>
      </w:pPr>
      <w:hyperlink r:id="rId1440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5. Организация и осуществление государственного контроля (надзора) за реализацией исполнительными органами субъект</w:t>
      </w:r>
      <w:r>
        <w:t xml:space="preserve">ов Российской Федерации полномочий в сфере охраны здоровья регулируются </w:t>
      </w:r>
      <w:hyperlink r:id="rId1441" w:history="1">
        <w:r>
          <w:t>Федеральным законом</w:t>
        </w:r>
      </w:hyperlink>
      <w:r>
        <w:t xml:space="preserve"> от 21 декабря 2021 года N 414-ФЗ "Об общих принципах организации публичной власти в субъектах Ро</w:t>
      </w:r>
      <w:r>
        <w:t>ссийской Федерации".</w:t>
      </w:r>
    </w:p>
    <w:p w:rsidR="00C600CD" w:rsidRDefault="00DC3F2B">
      <w:pPr>
        <w:pStyle w:val="a3"/>
      </w:pPr>
      <w:bookmarkStart w:id="1242" w:name="anchor886"/>
      <w:bookmarkEnd w:id="1242"/>
      <w:r>
        <w:t xml:space="preserve">6. Организация и осуществление государственного контроля (надзора) за реализацией органами местного самоуправления полномочий в сфере охраны здоровья регулируются </w:t>
      </w:r>
      <w:hyperlink r:id="rId1442" w:history="1">
        <w:r>
          <w:t>Федерал</w:t>
        </w:r>
        <w:r>
          <w:t>ьным законом</w:t>
        </w:r>
      </w:hyperlink>
      <w:r>
        <w:t xml:space="preserve"> от 6 октября 2003 года N 131-ФЗ "Об общих принципах организации местного самоуправления в Российской Федерации".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243" w:name="anchor887"/>
      <w:bookmarkEnd w:id="1243"/>
      <w:r>
        <w:t xml:space="preserve">Часть 7 изменена с 19 августа 2024 г. - </w:t>
      </w:r>
      <w:hyperlink r:id="rId1443" w:history="1">
        <w:r>
          <w:t>Федеральный закон</w:t>
        </w:r>
      </w:hyperlink>
      <w:r>
        <w:t xml:space="preserve"> от 8 августа 2024 г. № 232-ФЗ</w:t>
      </w:r>
    </w:p>
    <w:p w:rsidR="00C600CD" w:rsidRDefault="00DC3F2B">
      <w:pPr>
        <w:pStyle w:val="a8"/>
      </w:pPr>
      <w:hyperlink r:id="rId1444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7. </w:t>
      </w:r>
      <w:hyperlink r:id="rId1445" w:history="1">
        <w:r>
          <w:t>Положение</w:t>
        </w:r>
      </w:hyperlink>
      <w:r>
        <w:t xml:space="preserve"> о государственном контро</w:t>
      </w:r>
      <w:r>
        <w:t>ле (надзоре) за реализацией исполнительными органами субъектов Российской Федерации полномочий в сфере охраны здоровья и государственном контроле (надзоре) за реализацией органами местного самоуправления полномочий в сфере охраны здоровья утверждается Прав</w:t>
      </w:r>
      <w:r>
        <w:t>ительством Российской Федерации.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1244" w:name="anchor89"/>
      <w:bookmarkEnd w:id="1244"/>
      <w:r>
        <w:t xml:space="preserve">Статья 89 настоящего Федерального закона </w:t>
      </w:r>
      <w:hyperlink r:id="rId1446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89</w:t>
      </w:r>
      <w:r>
        <w:t>. Ведомственный контроль качества и безопасности медицинской деятельности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 xml:space="preserve">См. комментарии к </w:t>
      </w:r>
      <w:r>
        <w:t>статье 89 настоящего Федерального закона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245" w:name="anchor891"/>
      <w:bookmarkEnd w:id="1245"/>
      <w:r>
        <w:t xml:space="preserve">Часть 1 изменена с 19 августа 2024 г. - </w:t>
      </w:r>
      <w:hyperlink r:id="rId1447" w:history="1">
        <w:r>
          <w:t>Федеральный закон</w:t>
        </w:r>
      </w:hyperlink>
      <w:r>
        <w:t xml:space="preserve"> от 8 августа 2024 г. № 232-ФЗ</w:t>
      </w:r>
    </w:p>
    <w:p w:rsidR="00C600CD" w:rsidRDefault="00DC3F2B">
      <w:pPr>
        <w:pStyle w:val="a8"/>
      </w:pPr>
      <w:hyperlink r:id="rId1448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1. Федеральными органами исполнительной власти, исполнительными органами субъектов Российской Федерации и государственными внебюджетными фондами осуществляется ведом</w:t>
      </w:r>
      <w:r>
        <w:t xml:space="preserve">ственный контроль качества и безопасности медицинской деятельности подведомственных им органов и организаций, предметом которого является соблюдение обязательных требований, указанных в </w:t>
      </w:r>
      <w:hyperlink r:id="rId1449" w:history="1">
        <w:r>
          <w:t>подпунктах "а" - "в"</w:t>
        </w:r>
      </w:hyperlink>
      <w:r>
        <w:t xml:space="preserve">, </w:t>
      </w:r>
      <w:hyperlink r:id="rId1450" w:history="1">
        <w:r>
          <w:t>"д"</w:t>
        </w:r>
      </w:hyperlink>
      <w:r>
        <w:t xml:space="preserve">, </w:t>
      </w:r>
      <w:hyperlink r:id="rId1451" w:history="1">
        <w:r>
          <w:t>"е"</w:t>
        </w:r>
      </w:hyperlink>
      <w:r>
        <w:t xml:space="preserve"> и </w:t>
      </w:r>
      <w:hyperlink r:id="rId1452" w:history="1">
        <w:r>
          <w:t>"з" пункта 1 части 2 статьи 87</w:t>
        </w:r>
      </w:hyperlink>
      <w:r>
        <w:t xml:space="preserve"> настоящего Федерального закона и </w:t>
      </w:r>
      <w:hyperlink r:id="rId1453" w:history="1">
        <w:r>
          <w:t>пункте 1 части 2 статьи 95</w:t>
        </w:r>
      </w:hyperlink>
      <w:r>
        <w:t xml:space="preserve"> настоящего Федерального закона (в части соблюдения ме</w:t>
      </w:r>
      <w:r>
        <w:t xml:space="preserve">дицинскими организациями требований к безопасному применению и эксплуатации медицинских изделий и их утилизации (уничтожению), посредством осуществления полномочий, предусмотренных </w:t>
      </w:r>
      <w:hyperlink r:id="rId1454" w:history="1">
        <w:r>
          <w:t>пунктами 1</w:t>
        </w:r>
      </w:hyperlink>
      <w:r>
        <w:t xml:space="preserve"> и </w:t>
      </w:r>
      <w:hyperlink r:id="rId1455" w:history="1">
        <w:r>
          <w:t>2 ча</w:t>
        </w:r>
        <w:r>
          <w:t>сти 3 статьи 87</w:t>
        </w:r>
      </w:hyperlink>
      <w:r>
        <w:t xml:space="preserve"> настоящего Федерального закона.</w:t>
      </w:r>
    </w:p>
    <w:p w:rsidR="00C600CD" w:rsidRDefault="00DC3F2B">
      <w:pPr>
        <w:pStyle w:val="a3"/>
      </w:pPr>
      <w:bookmarkStart w:id="1246" w:name="anchor892"/>
      <w:bookmarkEnd w:id="1246"/>
      <w:r>
        <w:t>2. Порядок организации и проведения ведомственного контроля качества и безопасности медицинской деятельности устанавливается уполномоченным федеральным органом исполнительной власти.</w:t>
      </w:r>
    </w:p>
    <w:p w:rsidR="00C600CD" w:rsidRDefault="00C600CD">
      <w:pPr>
        <w:pStyle w:val="a3"/>
      </w:pP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</w:t>
      </w:r>
      <w:r>
        <w:rPr>
          <w:sz w:val="16"/>
        </w:rPr>
        <w:t>:</w:t>
      </w:r>
    </w:p>
    <w:p w:rsidR="00C600CD" w:rsidRDefault="00DC3F2B">
      <w:pPr>
        <w:pStyle w:val="a8"/>
      </w:pPr>
      <w:bookmarkStart w:id="1247" w:name="anchor90"/>
      <w:bookmarkEnd w:id="1247"/>
      <w:r>
        <w:t xml:space="preserve">Статья 90 изменена с 1 января 2019 г. - </w:t>
      </w:r>
      <w:hyperlink r:id="rId1456" w:history="1">
        <w:r>
          <w:t>Федеральный закон</w:t>
        </w:r>
      </w:hyperlink>
      <w:r>
        <w:t xml:space="preserve"> от 25 декабря 2018 г. N 489-ФЗ</w:t>
      </w:r>
    </w:p>
    <w:p w:rsidR="00C600CD" w:rsidRDefault="00DC3F2B">
      <w:pPr>
        <w:pStyle w:val="a8"/>
      </w:pPr>
      <w:hyperlink r:id="rId1457" w:history="1">
        <w:r>
          <w:t>См. предыдущую редакцию</w:t>
        </w:r>
      </w:hyperlink>
    </w:p>
    <w:p w:rsidR="00C600CD" w:rsidRDefault="00DC3F2B">
      <w:pPr>
        <w:pStyle w:val="a6"/>
      </w:pPr>
      <w:r>
        <w:rPr>
          <w:b/>
          <w:color w:val="26282F"/>
        </w:rPr>
        <w:t>Стат</w:t>
      </w:r>
      <w:r>
        <w:rPr>
          <w:b/>
          <w:color w:val="26282F"/>
        </w:rPr>
        <w:t>ья 90</w:t>
      </w:r>
      <w:r>
        <w:t>. Внутренний контроль качества и безопасности медицинской деятельности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90 настоящего Федерального закона</w:t>
      </w:r>
    </w:p>
    <w:p w:rsidR="00C600CD" w:rsidRDefault="00DC3F2B">
      <w:pPr>
        <w:pStyle w:val="a3"/>
      </w:pPr>
      <w:r>
        <w:t>Органами, организациями государственной, муниципальной и частной систем здравоохранения осуществляется внутренний</w:t>
      </w:r>
      <w:r>
        <w:t xml:space="preserve"> контроль качества и безопасности медицинской деятельности в соответствии с </w:t>
      </w:r>
      <w:hyperlink r:id="rId1458" w:history="1">
        <w:r>
          <w:t>требованиями</w:t>
        </w:r>
      </w:hyperlink>
      <w:r>
        <w:t xml:space="preserve"> к его организации и проведению, утвержденными уполномоченным федеральным органом исполнительной в</w:t>
      </w:r>
      <w:r>
        <w:t>ласти.</w:t>
      </w:r>
    </w:p>
    <w:p w:rsidR="00C600CD" w:rsidRDefault="00C600CD">
      <w:pPr>
        <w:pStyle w:val="a3"/>
      </w:pP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248" w:name="anchor91"/>
      <w:bookmarkEnd w:id="1248"/>
      <w:r>
        <w:t xml:space="preserve">Статья 91 изменена с 1 января 2018 г. - </w:t>
      </w:r>
      <w:hyperlink r:id="rId1459" w:history="1">
        <w:r>
          <w:t>Федеральный закон</w:t>
        </w:r>
      </w:hyperlink>
      <w:r>
        <w:t xml:space="preserve"> от 29 июля 2017 г. N 242-ФЗ</w:t>
      </w:r>
    </w:p>
    <w:p w:rsidR="00C600CD" w:rsidRDefault="00DC3F2B">
      <w:pPr>
        <w:pStyle w:val="a8"/>
      </w:pPr>
      <w:hyperlink r:id="rId1460" w:history="1">
        <w:r>
          <w:t>См. предыдущую редакцию</w:t>
        </w:r>
      </w:hyperlink>
    </w:p>
    <w:p w:rsidR="00C600CD" w:rsidRDefault="00C600CD">
      <w:pPr>
        <w:pStyle w:val="a8"/>
      </w:pPr>
    </w:p>
    <w:p w:rsidR="00C600CD" w:rsidRDefault="00DC3F2B">
      <w:pPr>
        <w:pStyle w:val="a6"/>
      </w:pPr>
      <w:r>
        <w:rPr>
          <w:b/>
          <w:color w:val="26282F"/>
        </w:rPr>
        <w:t>Статья 91</w:t>
      </w:r>
      <w:r>
        <w:t>. Информационное обеспечение в сфере здравоохранения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91 настоящего Федерального закона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249" w:name="anchor911"/>
      <w:bookmarkEnd w:id="1249"/>
      <w:r>
        <w:t>Часть 1 из</w:t>
      </w:r>
      <w:r>
        <w:t xml:space="preserve">менена с 1 января 2021 г. - </w:t>
      </w:r>
      <w:hyperlink r:id="rId1461" w:history="1">
        <w:r>
          <w:t>Федеральный закон</w:t>
        </w:r>
      </w:hyperlink>
      <w:r>
        <w:t xml:space="preserve"> от 22 декабря 2020 г. N 438-ФЗ</w:t>
      </w:r>
    </w:p>
    <w:p w:rsidR="00C600CD" w:rsidRDefault="00DC3F2B">
      <w:pPr>
        <w:pStyle w:val="a8"/>
      </w:pPr>
      <w:hyperlink r:id="rId1462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1. Информационное </w:t>
      </w:r>
      <w:r>
        <w:t>обеспечение в сфере здравоохранения осуществляется посредством создания, развития и эксплуатации федеральных государственных информационных систем в сфере здравоохранения, информационных систем в сфере здравоохранения Федерального фонда обязательного медиц</w:t>
      </w:r>
      <w:r>
        <w:t>инского страхования, в том числе развития и эксплуатации государственной информационной системы обязательного медицинского страхования, и территориальных фондов обязательного медицинского страхования, государственных информационных систем в сфере здравоохр</w:t>
      </w:r>
      <w:r>
        <w:t>анения субъектов Российской Федерации, медицинских информационных систем медицинских организаций, информационных систем фармацевтических организаций (далее - информационные системы в сфере здравоохранения).</w:t>
      </w:r>
    </w:p>
    <w:p w:rsidR="00C600CD" w:rsidRDefault="00DC3F2B">
      <w:pPr>
        <w:pStyle w:val="a3"/>
      </w:pPr>
      <w:bookmarkStart w:id="1250" w:name="anchor912"/>
      <w:bookmarkEnd w:id="1250"/>
      <w:r>
        <w:t>2. В информационных системах в сфере здравоохране</w:t>
      </w:r>
      <w:r>
        <w:t>ния осуществляются сбор, хранение, обработка и предоставление информации об органах, организациях государственной, муниципальной и частной систем здравоохранения и об осуществлении медицинской и иной деятельности в сфере охраны здоровья. Обработка персонал</w:t>
      </w:r>
      <w:r>
        <w:t xml:space="preserve">ьных данных в информационных системах в сфере здравоохранения осуществляется с соблюдением требований, установленных </w:t>
      </w:r>
      <w:hyperlink r:id="rId1463" w:history="1">
        <w:r>
          <w:t>законодательством</w:t>
        </w:r>
      </w:hyperlink>
      <w:r>
        <w:t xml:space="preserve"> Российской Федерации в области персональных данных, и </w:t>
      </w:r>
      <w:r>
        <w:t>соблюдением врачебной тайны.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251" w:name="anchor913"/>
      <w:bookmarkEnd w:id="1251"/>
      <w:r>
        <w:t xml:space="preserve">Часть 3 изменена с 19 августа 2024 г. - </w:t>
      </w:r>
      <w:hyperlink r:id="rId1464" w:history="1">
        <w:r>
          <w:t>Федеральный закон</w:t>
        </w:r>
      </w:hyperlink>
      <w:r>
        <w:t xml:space="preserve"> от 8 августа 2024 г. № 232-ФЗ</w:t>
      </w:r>
    </w:p>
    <w:p w:rsidR="00C600CD" w:rsidRDefault="00DC3F2B">
      <w:pPr>
        <w:pStyle w:val="a8"/>
      </w:pPr>
      <w:hyperlink r:id="rId1465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3. Операторами информационных систем в сфере здравоохранения являются уполномоченный федеральный орган исполнительной власти, иные федеральные органы исполнительной власти в сфере охраны здоровья и их терр</w:t>
      </w:r>
      <w:r>
        <w:t>иториальные органы, исполнительные органы субъекта Российской Федерации, уполномоченные высшим исполнительным органом субъекта Российской Федерации на создание, развитие и эксплуатацию государственной информационной системы в сфере здравоохранения субъекта</w:t>
      </w:r>
      <w:r>
        <w:t xml:space="preserve"> Российской Федерации (далее - уполномоченные исполнительные органы субъекта Российской Федерации), </w:t>
      </w:r>
      <w:hyperlink r:id="rId1466" w:history="1">
        <w:r>
          <w:t>организации</w:t>
        </w:r>
      </w:hyperlink>
      <w:r>
        <w:t>, назначенные указанными органами, органы управления Федерального фонда обязат</w:t>
      </w:r>
      <w:r>
        <w:t>ельного медицинского страхования и территориальных фондов обязательного медицинского страхования в части, касающейся персонифицированного учета в системе обязательного медицинского страхования, медицинские организации и фармацевтические организации.</w:t>
      </w:r>
    </w:p>
    <w:p w:rsidR="00C600CD" w:rsidRDefault="00DC3F2B">
      <w:pPr>
        <w:pStyle w:val="a3"/>
      </w:pPr>
      <w:bookmarkStart w:id="1252" w:name="anchor914"/>
      <w:bookmarkEnd w:id="1252"/>
      <w:r>
        <w:t xml:space="preserve">4. </w:t>
      </w:r>
      <w:hyperlink r:id="rId1467" w:history="1">
        <w:r>
          <w:t>Требования</w:t>
        </w:r>
      </w:hyperlink>
      <w:r>
        <w:t xml:space="preserve"> к государственным информационным системам в сфере здравоохранения субъектов Российской Федерации, медицинским информационным системам медицинских организаций и информационным сис</w:t>
      </w:r>
      <w:r>
        <w:t>темам фармацевтических организаций устанавливаются уполномоченным федеральным органом исполнительной власти.</w:t>
      </w:r>
    </w:p>
    <w:p w:rsidR="00C600CD" w:rsidRDefault="00DC3F2B">
      <w:pPr>
        <w:pStyle w:val="a3"/>
      </w:pPr>
      <w:bookmarkStart w:id="1253" w:name="anchor915"/>
      <w:bookmarkEnd w:id="1253"/>
      <w:r>
        <w:t>5. Иные информационные системы, предназначенные для сбора, хранения, обработки и предоставления информации, касающейся деятельности медицинских орг</w:t>
      </w:r>
      <w:r>
        <w:t xml:space="preserve">анизаций и предоставляемых ими услуг (далее - иные информационные системы), могут взаимодействовать с информационными системами в сфере здравоохранения и медицинскими организациями в </w:t>
      </w:r>
      <w:hyperlink r:id="rId1468" w:history="1">
        <w:r>
          <w:t>пор</w:t>
        </w:r>
        <w:r>
          <w:t>ядке</w:t>
        </w:r>
      </w:hyperlink>
      <w:r>
        <w:t>, на условиях и в соответствии с требованиями, установленными Правительством Российской Федерации.</w:t>
      </w:r>
    </w:p>
    <w:p w:rsidR="00C600CD" w:rsidRDefault="00DC3F2B">
      <w:pPr>
        <w:pStyle w:val="a3"/>
      </w:pPr>
      <w:bookmarkStart w:id="1254" w:name="anchor916"/>
      <w:bookmarkEnd w:id="1254"/>
      <w:r>
        <w:t>6. Иные информационные системы подключаются к единой государственной системе в сфере здравоохранения уполномоченным федеральным органом исполнительной вл</w:t>
      </w:r>
      <w:r>
        <w:t>асти и к единой системе идентификации и аутентификации федеральным исполнительным органом государственной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</w:t>
      </w:r>
      <w:r>
        <w:t>ий.</w:t>
      </w:r>
    </w:p>
    <w:p w:rsidR="00C600CD" w:rsidRDefault="00C600CD">
      <w:pPr>
        <w:pStyle w:val="a3"/>
      </w:pP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255" w:name="anchor9110"/>
      <w:bookmarkEnd w:id="1255"/>
      <w:r>
        <w:t xml:space="preserve">Федеральный закон дополнен статьей 91.1 с 1 января 2018 г. - </w:t>
      </w:r>
      <w:hyperlink r:id="rId1469" w:history="1">
        <w:r>
          <w:t>Федеральный закон</w:t>
        </w:r>
      </w:hyperlink>
      <w:r>
        <w:t xml:space="preserve"> от 29 июля 2017 г. N 242-ФЗ</w:t>
      </w:r>
    </w:p>
    <w:p w:rsidR="00C600CD" w:rsidRDefault="00DC3F2B">
      <w:pPr>
        <w:pStyle w:val="a6"/>
      </w:pPr>
      <w:r>
        <w:rPr>
          <w:b/>
          <w:color w:val="26282F"/>
        </w:rPr>
        <w:t>Статья 91.1.</w:t>
      </w:r>
      <w:r>
        <w:t xml:space="preserve"> Единая государственная информаци</w:t>
      </w:r>
      <w:r>
        <w:t>онная система в сфере здравоохранения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 xml:space="preserve">См. </w:t>
      </w:r>
      <w:hyperlink r:id="rId1470" w:history="1">
        <w:r>
          <w:t>комментарии</w:t>
        </w:r>
      </w:hyperlink>
      <w:r>
        <w:t xml:space="preserve"> к статье 91.1 настоящего Федерального закона</w:t>
      </w:r>
    </w:p>
    <w:p w:rsidR="00C600CD" w:rsidRDefault="00DC3F2B">
      <w:pPr>
        <w:pStyle w:val="a3"/>
      </w:pPr>
      <w:bookmarkStart w:id="1256" w:name="anchor91101"/>
      <w:bookmarkEnd w:id="1256"/>
      <w:r>
        <w:t>1. В целях обеспечения доступа граждан к услугам в сфере здравоохранения в элек</w:t>
      </w:r>
      <w:r>
        <w:t>тронной форме, а также взаимодействия информационных систем в сфере здравоохранения уполномоченным федеральным органом исполнительной власти создается, развивается и эксплуатируется единая государственная информационная система в сфере здравоохранения (дал</w:t>
      </w:r>
      <w:r>
        <w:t>ее - единая система).</w:t>
      </w:r>
    </w:p>
    <w:p w:rsidR="00C600CD" w:rsidRDefault="00DC3F2B">
      <w:pPr>
        <w:pStyle w:val="a3"/>
      </w:pPr>
      <w:bookmarkStart w:id="1257" w:name="anchor91102"/>
      <w:bookmarkEnd w:id="1257"/>
      <w:r>
        <w:t xml:space="preserve">2. </w:t>
      </w:r>
      <w:hyperlink r:id="rId1471" w:history="1">
        <w:r>
          <w:t>Положение</w:t>
        </w:r>
      </w:hyperlink>
      <w:r>
        <w:t xml:space="preserve"> о единой системе, в том числе </w:t>
      </w:r>
      <w:hyperlink r:id="rId1472" w:history="1">
        <w:r>
          <w:t>порядок</w:t>
        </w:r>
      </w:hyperlink>
      <w:r>
        <w:t xml:space="preserve"> доступа к информации, содержащейся в ней,</w:t>
      </w:r>
      <w:r>
        <w:t xml:space="preserve"> </w:t>
      </w:r>
      <w:hyperlink r:id="rId1473" w:history="1">
        <w:r>
          <w:t>порядок и сроки</w:t>
        </w:r>
      </w:hyperlink>
      <w:r>
        <w:t xml:space="preserve"> представления информации в единую систему, </w:t>
      </w:r>
      <w:hyperlink r:id="rId1474" w:history="1">
        <w:r>
          <w:t>порядок</w:t>
        </w:r>
      </w:hyperlink>
      <w:r>
        <w:t xml:space="preserve"> обмена информацией с использованием единой сис</w:t>
      </w:r>
      <w:r>
        <w:t>темы, утверждается Правительством Российской Федерации.</w:t>
      </w:r>
    </w:p>
    <w:p w:rsidR="00C600CD" w:rsidRDefault="00DC3F2B">
      <w:pPr>
        <w:pStyle w:val="a3"/>
      </w:pPr>
      <w:bookmarkStart w:id="1258" w:name="anchor91103"/>
      <w:bookmarkEnd w:id="1258"/>
      <w:r>
        <w:t>3. Единая система включает в себя: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259" w:name="anchor911031"/>
      <w:bookmarkEnd w:id="1259"/>
      <w:r>
        <w:t xml:space="preserve">Пункт 1 изменен с 1 марта 2022 г. - </w:t>
      </w:r>
      <w:hyperlink r:id="rId1475" w:history="1">
        <w:r>
          <w:t>Федеральный закон</w:t>
        </w:r>
      </w:hyperlink>
      <w:r>
        <w:t xml:space="preserve"> от 2 июля </w:t>
      </w:r>
      <w:r>
        <w:t>2021 г. N 313-ФЗ</w:t>
      </w:r>
    </w:p>
    <w:p w:rsidR="00C600CD" w:rsidRDefault="00DC3F2B">
      <w:pPr>
        <w:pStyle w:val="a8"/>
      </w:pPr>
      <w:hyperlink r:id="rId1476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1) сведения, содержащиеся в федеральных информационных системах в сфере здравоохранения, федеральных базах данных, федеральных регистрах и феде</w:t>
      </w:r>
      <w:r>
        <w:t>ральных реестрах в сфере здравоохранения, ведение которых осуществляется уполномоченным федеральным органом исполнительной власти с использованием единой системы;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260" w:name="anchor911032"/>
      <w:bookmarkEnd w:id="1260"/>
      <w:r>
        <w:t xml:space="preserve">Пункт 2 изменен с 28 декабря 2024 г. - </w:t>
      </w:r>
      <w:hyperlink r:id="rId1477" w:history="1">
        <w:r>
          <w:t>Федеральный закон</w:t>
        </w:r>
      </w:hyperlink>
      <w:r>
        <w:t xml:space="preserve"> от 28 декабря 2024 г. № 554-ФЗ</w:t>
      </w:r>
    </w:p>
    <w:p w:rsidR="00C600CD" w:rsidRDefault="00DC3F2B">
      <w:pPr>
        <w:pStyle w:val="a8"/>
      </w:pPr>
      <w:hyperlink r:id="rId1478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2) сведения о медицинских организациях и фармацевтических организациях</w:t>
      </w:r>
      <w:r>
        <w:t xml:space="preserve"> (за исключением медицинских организаций и фармацевтических организаций, подведомственных федеральным органам исполнительной власти, в которых федеральными законами предусмотрена военная служба или приравненная к ней служба, медицинских и фармацевтических </w:t>
      </w:r>
      <w:r>
        <w:t>организаций, подведомственных федеральным органам исполнительной власти, руководство деятельностью которых осуществляет Президент Российской Федерации, если указанными федеральными органами исполнительной власти не принято иное решение);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</w:t>
      </w:r>
      <w:r>
        <w:rPr>
          <w:sz w:val="16"/>
        </w:rPr>
        <w:t>нениях:</w:t>
      </w:r>
    </w:p>
    <w:p w:rsidR="00C600CD" w:rsidRDefault="00DC3F2B">
      <w:pPr>
        <w:pStyle w:val="a8"/>
      </w:pPr>
      <w:bookmarkStart w:id="1261" w:name="anchor9110321"/>
      <w:bookmarkEnd w:id="1261"/>
      <w:r>
        <w:t xml:space="preserve">Пункт 2.1 изменен с 28 декабря 2024 г. - </w:t>
      </w:r>
      <w:hyperlink r:id="rId1479" w:history="1">
        <w:r>
          <w:t>Федеральный закон</w:t>
        </w:r>
      </w:hyperlink>
      <w:r>
        <w:t xml:space="preserve"> от 28 декабря 2024 г. № 554-ФЗ</w:t>
      </w:r>
    </w:p>
    <w:p w:rsidR="00C600CD" w:rsidRDefault="00DC3F2B">
      <w:pPr>
        <w:pStyle w:val="a8"/>
      </w:pPr>
      <w:hyperlink r:id="rId1480" w:history="1">
        <w:r>
          <w:t>См. предыдущую р</w:t>
        </w:r>
        <w:r>
          <w:t>едакцию</w:t>
        </w:r>
      </w:hyperlink>
    </w:p>
    <w:p w:rsidR="00C600CD" w:rsidRDefault="00DC3F2B">
      <w:pPr>
        <w:pStyle w:val="a3"/>
      </w:pPr>
      <w:r>
        <w:t>2.1) сведения о лечебно-оздоровительных местностях федерального значения, курортах федерального значения, курортных регионах, лечебно-оздоровительных местностях регионального значения, курортах регионального значения, природных лечебных ресурсах, с</w:t>
      </w:r>
      <w:r>
        <w:t>анаторно-курортных организациях (за исключением санаторно-курортных организаций, подведомственных федеральным органам исполнительной власти, в которых федеральными законами предусмотрена военная служба или приравненная к ней служба, санаторно-курортных орг</w:t>
      </w:r>
      <w:r>
        <w:t>анизаций, подведомственных федеральным органам исполнительной власти, руководство деятельностью которых осуществляет Президент Российской Федерации, если указанными федеральными органами исполнительной власти не принято иное решение);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</w:t>
      </w:r>
      <w:r>
        <w:rPr>
          <w:sz w:val="16"/>
        </w:rPr>
        <w:t>иях:</w:t>
      </w:r>
    </w:p>
    <w:p w:rsidR="00C600CD" w:rsidRDefault="00DC3F2B">
      <w:pPr>
        <w:pStyle w:val="a8"/>
      </w:pPr>
      <w:bookmarkStart w:id="1262" w:name="anchor911033"/>
      <w:bookmarkEnd w:id="1262"/>
      <w:r>
        <w:t xml:space="preserve">Пункт 3 изменен с 1 марта 2023 г. - </w:t>
      </w:r>
      <w:hyperlink r:id="rId1481" w:history="1">
        <w:r>
          <w:t>Федеральный закон</w:t>
        </w:r>
      </w:hyperlink>
      <w:r>
        <w:t xml:space="preserve"> от 14 июля 2022 г. N 275-ФЗ</w:t>
      </w:r>
    </w:p>
    <w:p w:rsidR="00C600CD" w:rsidRDefault="00DC3F2B">
      <w:pPr>
        <w:pStyle w:val="a8"/>
      </w:pPr>
      <w:hyperlink r:id="rId1482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3)</w:t>
      </w:r>
      <w:r>
        <w:t xml:space="preserve"> указанные в </w:t>
      </w:r>
      <w:hyperlink r:id="rId1483" w:history="1">
        <w:r>
          <w:t>статьях 93</w:t>
        </w:r>
      </w:hyperlink>
      <w:r>
        <w:t xml:space="preserve"> и </w:t>
      </w:r>
      <w:hyperlink r:id="rId1484" w:history="1">
        <w:r>
          <w:t>93.1</w:t>
        </w:r>
      </w:hyperlink>
      <w:r>
        <w:t xml:space="preserve"> настоящего Федерального закона сведения о лицах, которые участвуют в осуществлении медицинской деятельности и фармацевтической деятельности, а также о лицах, обучающихс</w:t>
      </w:r>
      <w:r>
        <w:t>я по образовательным программам среднего профессионального и высшего медицинского образования, образовательным программам среднего профессионального и высшего фармацевтического образования, за исключением сведений о лицах, которые участвуют в осуществлении</w:t>
      </w:r>
      <w:r>
        <w:t xml:space="preserve"> медицинской деятельности и фармацевтической деятельности в медицинских и фармацевтических организациях, подведомственных федеральным органам исполнительной власти, в которых федеральными законами предусмотрена военная служба или приравненная к ней служба,</w:t>
      </w:r>
      <w:r>
        <w:t xml:space="preserve"> если указанными федеральными органами исполнительной власти не принято иное решение, о лицах, обучающихся в образовательных организациях, подведомственных федеральным органам исполнительной власти, в которых федеральными законами предусмотрена военная слу</w:t>
      </w:r>
      <w:r>
        <w:t>жба или приравненная к ней служба, если указанными федеральными органами исполнительной власти не принято иное решение, а также о лицах, обучающихся в образовательных организациях и заключивших с федеральными органами исполнительной власти, в которых федер</w:t>
      </w:r>
      <w:r>
        <w:t>альными законами предусмотрена военная служба или приравненная к ней служба, договор о целевом обучении, если указанными федеральными органами исполнительной власти не принято иное решение;</w:t>
      </w:r>
    </w:p>
    <w:p w:rsidR="00C600CD" w:rsidRDefault="00DC3F2B">
      <w:pPr>
        <w:pStyle w:val="a3"/>
      </w:pPr>
      <w:bookmarkStart w:id="1263" w:name="anchor911034"/>
      <w:bookmarkEnd w:id="1263"/>
      <w:r>
        <w:t xml:space="preserve">4) указанные в </w:t>
      </w:r>
      <w:hyperlink r:id="rId1485" w:history="1">
        <w:r>
          <w:t>статье 94</w:t>
        </w:r>
      </w:hyperlink>
      <w:r>
        <w:t xml:space="preserve"> настоящего Фед</w:t>
      </w:r>
      <w:r>
        <w:t xml:space="preserve">ерального закона и обезличенные в </w:t>
      </w:r>
      <w:hyperlink r:id="rId1486" w:history="1">
        <w:r>
          <w:t>порядке</w:t>
        </w:r>
      </w:hyperlink>
      <w:r>
        <w:t>, установленном уполномоченным федеральным органом исполнительной власти по согласованию с федеральным органом исполнительной власти, осуществля</w:t>
      </w:r>
      <w:r>
        <w:t>ющим функции по контролю и надзору в сфере средств массовой информации, сведения о лицах, которым оказывается медицинская помощь, а также о лицах, в отношении которых проводятся медицинские экспертизы, медицинские осмотры и медицинские освидетельствования;</w:t>
      </w:r>
    </w:p>
    <w:p w:rsidR="00C600CD" w:rsidRDefault="00DC3F2B">
      <w:pPr>
        <w:pStyle w:val="a3"/>
      </w:pPr>
      <w:bookmarkStart w:id="1264" w:name="anchor911035"/>
      <w:bookmarkEnd w:id="1264"/>
      <w:r>
        <w:t>5) сведения о медицинской документации, по составу которых невозможно определить состояние здоровья гражданина, и сведения о медицинской организации, в которой медицинская документация создана и хранится;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265" w:name="anchor9110351"/>
      <w:bookmarkEnd w:id="1265"/>
      <w:r>
        <w:t>Часть 3 дополнена пункто</w:t>
      </w:r>
      <w:r>
        <w:t xml:space="preserve">м 5.1 с 2 июля 2021 г. - </w:t>
      </w:r>
      <w:hyperlink r:id="rId1487" w:history="1">
        <w:r>
          <w:t>Федеральный закон</w:t>
        </w:r>
      </w:hyperlink>
      <w:r>
        <w:t xml:space="preserve"> от 2 июля 2021 г. N 358-ФЗ</w:t>
      </w:r>
    </w:p>
    <w:p w:rsidR="00C600CD" w:rsidRDefault="00DC3F2B">
      <w:pPr>
        <w:pStyle w:val="a3"/>
      </w:pPr>
      <w:r>
        <w:t>5.1) медицинскую документацию и (или) сведения о состоянии здоровья гражданина, предоставленные с согласия граждани</w:t>
      </w:r>
      <w:r>
        <w:t xml:space="preserve">на (его законного представителя) или размещенные гражданином (его законным представителем), в том числе посредством </w:t>
      </w:r>
      <w:hyperlink r:id="rId1488" w:history="1">
        <w:r>
          <w:t>единого портала</w:t>
        </w:r>
      </w:hyperlink>
      <w:r>
        <w:t xml:space="preserve"> государственных и муниципальных услуг;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266" w:name="anchor911036"/>
      <w:bookmarkEnd w:id="1266"/>
      <w:r>
        <w:t>Пункт 6 изменен с</w:t>
      </w:r>
      <w:r>
        <w:t xml:space="preserve"> 1 марта 2023 г. - </w:t>
      </w:r>
      <w:hyperlink r:id="rId1489" w:history="1">
        <w:r>
          <w:t>Федеральный закон</w:t>
        </w:r>
      </w:hyperlink>
      <w:r>
        <w:t xml:space="preserve"> от 14 июля 2022 г. N 275-ФЗ</w:t>
      </w:r>
    </w:p>
    <w:p w:rsidR="00C600CD" w:rsidRDefault="00DC3F2B">
      <w:pPr>
        <w:pStyle w:val="a8"/>
      </w:pPr>
      <w:hyperlink r:id="rId1490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6) сведения статистическ</w:t>
      </w:r>
      <w:r>
        <w:t>ого наблюдения в сфере здравоохранения, сводную аналитическую информацию по вопросам осуществления медицинской деятельности и оказания медицинской помощи, а также осуществления фармацевтической деятельности;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267" w:name="anchor9110361"/>
      <w:bookmarkEnd w:id="1267"/>
      <w:r>
        <w:t>Часть 3 дополнена пунк</w:t>
      </w:r>
      <w:r>
        <w:t xml:space="preserve">том 6.1 с 1 марта 2022 г. - </w:t>
      </w:r>
      <w:hyperlink r:id="rId1491" w:history="1">
        <w:r>
          <w:t>Федеральный закон</w:t>
        </w:r>
      </w:hyperlink>
      <w:r>
        <w:t xml:space="preserve"> от 2 июля 2021 г. N 358-ФЗ</w:t>
      </w:r>
    </w:p>
    <w:p w:rsidR="00C600CD" w:rsidRDefault="00DC3F2B">
      <w:pPr>
        <w:pStyle w:val="a3"/>
      </w:pPr>
      <w:r>
        <w:t>6.1) сведения о государственной регистрации рождения и о государственной регистрации смерти, содержащиеся в Еди</w:t>
      </w:r>
      <w:r>
        <w:t>ном государственном реестре записей актов гражданского состояния, и сведения о внесении исправлений или изменений в записи актов о рождении и о смерти, содержащиеся в указанном реестре, используемые для целей статистического наблюдения в сфере здравоохране</w:t>
      </w:r>
      <w:r>
        <w:t xml:space="preserve">ния, а также для актуализации сведений, содержащихся в федеральных регистрах и федеральных реестрах, указанных в </w:t>
      </w:r>
      <w:hyperlink r:id="rId1492" w:history="1">
        <w:r>
          <w:t>части 4</w:t>
        </w:r>
      </w:hyperlink>
      <w:r>
        <w:t xml:space="preserve"> настоящей статьи;</w:t>
      </w:r>
    </w:p>
    <w:p w:rsidR="00C600CD" w:rsidRDefault="00DC3F2B">
      <w:pPr>
        <w:pStyle w:val="a3"/>
      </w:pPr>
      <w:bookmarkStart w:id="1268" w:name="anchor911037"/>
      <w:bookmarkEnd w:id="1268"/>
      <w:r>
        <w:t>7) сведения об организации оказания высокотехнологичной медицинской помощи;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 xml:space="preserve">Информация </w:t>
      </w:r>
      <w:r>
        <w:rPr>
          <w:sz w:val="16"/>
        </w:rPr>
        <w:t>об изменениях:</w:t>
      </w:r>
    </w:p>
    <w:p w:rsidR="00C600CD" w:rsidRDefault="00DC3F2B">
      <w:pPr>
        <w:pStyle w:val="a8"/>
      </w:pPr>
      <w:bookmarkStart w:id="1269" w:name="anchor911371"/>
      <w:bookmarkEnd w:id="1269"/>
      <w:r>
        <w:t xml:space="preserve">Часть 3 дополнена пунктом 7.1 с 22 декабря 2020 г. - </w:t>
      </w:r>
      <w:hyperlink r:id="rId1493" w:history="1">
        <w:r>
          <w:t>Федеральный закон</w:t>
        </w:r>
      </w:hyperlink>
      <w:r>
        <w:t xml:space="preserve"> от 22 декабря 2020 г. N 438-ФЗ</w:t>
      </w:r>
    </w:p>
    <w:p w:rsidR="00C600CD" w:rsidRDefault="00DC3F2B">
      <w:pPr>
        <w:pStyle w:val="a3"/>
      </w:pPr>
      <w:r>
        <w:t>7.1) сведения об организации оказания специализированной, в том числе в</w:t>
      </w:r>
      <w:r>
        <w:t>ысокотехнологичной, медицинской помощи, оказываемой медицинскими организациями, функции и полномочия учредителей в отношении которых осуществляют Правительство Российской Федерации или федеральные органы исполнительной власти, в соответствии с едиными треб</w:t>
      </w:r>
      <w:r>
        <w:t>ованиями базовой программы обязательного медицинского страхования;</w:t>
      </w:r>
    </w:p>
    <w:p w:rsidR="00C600CD" w:rsidRDefault="00DC3F2B">
      <w:pPr>
        <w:pStyle w:val="a3"/>
      </w:pPr>
      <w:bookmarkStart w:id="1270" w:name="anchor911038"/>
      <w:bookmarkEnd w:id="1270"/>
      <w:r>
        <w:t>8) сведения, необходимые для осуществления мониторинга и контроля в сфере закупок лекарственных препаратов для обеспечения государственных и муниципальных нужд;</w:t>
      </w:r>
    </w:p>
    <w:p w:rsidR="00C600CD" w:rsidRDefault="00DC3F2B">
      <w:pPr>
        <w:pStyle w:val="a3"/>
      </w:pPr>
      <w:bookmarkStart w:id="1271" w:name="anchor911039"/>
      <w:bookmarkEnd w:id="1271"/>
      <w:r>
        <w:t>9) сведения об организации о</w:t>
      </w:r>
      <w:r>
        <w:t xml:space="preserve">беспечения граждан лекарственными препаратами для медицинского применения, медицинскими изделиями (изделиями медицинского назначения) и специализированными продуктами лечебного питания в соответствии со </w:t>
      </w:r>
      <w:hyperlink r:id="rId1494" w:history="1">
        <w:r>
          <w:t>статьей 6.2</w:t>
        </w:r>
      </w:hyperlink>
      <w:r>
        <w:t xml:space="preserve"> Федерального закона от 17 июля 1999 года N 178-ФЗ "О государственной социальной помощи", </w:t>
      </w:r>
      <w:hyperlink r:id="rId1495" w:history="1">
        <w:r>
          <w:t>пунктами 19</w:t>
        </w:r>
      </w:hyperlink>
      <w:r>
        <w:t xml:space="preserve"> и </w:t>
      </w:r>
      <w:hyperlink r:id="rId1496" w:history="1">
        <w:r>
          <w:t>20 части 1 статьи 14</w:t>
        </w:r>
      </w:hyperlink>
      <w:r>
        <w:t xml:space="preserve">, </w:t>
      </w:r>
      <w:hyperlink r:id="rId1497" w:history="1">
        <w:r>
          <w:t>статьей 44</w:t>
        </w:r>
      </w:hyperlink>
      <w:r>
        <w:t xml:space="preserve"> и </w:t>
      </w:r>
      <w:hyperlink r:id="rId1498" w:history="1">
        <w:r>
          <w:t>пунктом 5 части 2 статьи 81</w:t>
        </w:r>
      </w:hyperlink>
      <w:r>
        <w:t xml:space="preserve"> настоящего Федерального закона;</w:t>
      </w:r>
    </w:p>
    <w:p w:rsidR="00C600CD" w:rsidRDefault="00DC3F2B">
      <w:pPr>
        <w:pStyle w:val="a3"/>
      </w:pPr>
      <w:bookmarkStart w:id="1272" w:name="anchor9110310"/>
      <w:bookmarkEnd w:id="1272"/>
      <w:r>
        <w:t>10) классификаторы, справочники и иную нормативно-справочную информацию в сфере здравоохранения, перечень, порядок ведения и использования которой определяются уполномо</w:t>
      </w:r>
      <w:r>
        <w:t>ченным федеральным органом исполнительной власти.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273" w:name="anchor91104"/>
      <w:bookmarkEnd w:id="1273"/>
      <w:r>
        <w:t xml:space="preserve">Часть 4 изменена с 1 сентября 2024 г. - </w:t>
      </w:r>
      <w:hyperlink r:id="rId1499" w:history="1">
        <w:r>
          <w:t>Федеральный закон</w:t>
        </w:r>
      </w:hyperlink>
      <w:r>
        <w:t xml:space="preserve"> от 4 августа 2023 г. № 469-ФЗ</w:t>
      </w:r>
    </w:p>
    <w:p w:rsidR="00C600CD" w:rsidRDefault="00DC3F2B">
      <w:pPr>
        <w:pStyle w:val="a8"/>
      </w:pPr>
      <w:hyperlink r:id="rId1500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4. Единая система обеспечивает ведение федеральных регистров, предусмотренных </w:t>
      </w:r>
      <w:hyperlink r:id="rId1501" w:history="1">
        <w:r>
          <w:t>частью 2.1 статьи 43</w:t>
        </w:r>
      </w:hyperlink>
      <w:r>
        <w:t xml:space="preserve">, </w:t>
      </w:r>
      <w:hyperlink r:id="rId1502" w:history="1">
        <w:r>
          <w:t>частями 4</w:t>
        </w:r>
      </w:hyperlink>
      <w:r>
        <w:t xml:space="preserve"> и </w:t>
      </w:r>
      <w:hyperlink r:id="rId1503" w:history="1">
        <w:r>
          <w:t>8 статьи 44</w:t>
        </w:r>
      </w:hyperlink>
      <w:r>
        <w:t xml:space="preserve">, </w:t>
      </w:r>
      <w:hyperlink r:id="rId1504" w:history="1">
        <w:r>
          <w:t>частью 1 статьи 44.1</w:t>
        </w:r>
      </w:hyperlink>
      <w:r>
        <w:t xml:space="preserve"> настоящего Федерального закона и </w:t>
      </w:r>
      <w:hyperlink r:id="rId1505" w:history="1">
        <w:r>
          <w:t>статьей 24.1</w:t>
        </w:r>
      </w:hyperlink>
      <w:r>
        <w:t xml:space="preserve"> Закона Российской Федерации от 15 мая 1991 года N 1244-I "О </w:t>
      </w:r>
      <w:r>
        <w:t xml:space="preserve">социальной защите граждан, подвергшихся воздействию радиации вследствие катастрофы на Чернобыльской АЭС", и федеральных реестров, предусмотренных </w:t>
      </w:r>
      <w:hyperlink r:id="rId1506" w:history="1">
        <w:r>
          <w:t>частью 1 статьи 53.1</w:t>
        </w:r>
      </w:hyperlink>
      <w:r>
        <w:t xml:space="preserve"> и </w:t>
      </w:r>
      <w:hyperlink r:id="rId1507" w:history="1">
        <w:r>
          <w:t>частью 1 статьи 68.1</w:t>
        </w:r>
      </w:hyperlink>
      <w:r>
        <w:t xml:space="preserve"> настоящ</w:t>
      </w:r>
      <w:r>
        <w:t xml:space="preserve">его Федерального закона, государственного реестра курортного фонда Российской Федерации, предусмотренного </w:t>
      </w:r>
      <w:hyperlink r:id="rId1508" w:history="1">
        <w:r>
          <w:t>статьей 15.1</w:t>
        </w:r>
      </w:hyperlink>
      <w:r>
        <w:t xml:space="preserve"> Федерального закона от 23 февраля 1995 года N 26-ФЗ "О природных леч</w:t>
      </w:r>
      <w:r>
        <w:t>ебных ресурсах, лечебно-оздоровительных местностях и курортах".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274" w:name="anchor911041"/>
      <w:bookmarkEnd w:id="1274"/>
      <w:r>
        <w:t xml:space="preserve">Статья 91.1 дополнена частью 4.1 с 2 июля 2021 г. - </w:t>
      </w:r>
      <w:hyperlink r:id="rId1509" w:history="1">
        <w:r>
          <w:t>Федеральный закон</w:t>
        </w:r>
      </w:hyperlink>
      <w:r>
        <w:t xml:space="preserve"> от 2 июля 2021 г. N 358-Ф</w:t>
      </w:r>
      <w:r>
        <w:t>З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 xml:space="preserve">Нормативные правовые акты, устанавливающие обязательные требования в соответствии с частью 4.1 статьи 91.1, </w:t>
      </w:r>
      <w:hyperlink r:id="rId1510" w:history="1">
        <w:r>
          <w:t>вступают в силу</w:t>
        </w:r>
      </w:hyperlink>
      <w:r>
        <w:t xml:space="preserve"> в сроки, установленные указанными нормативными правов</w:t>
      </w:r>
      <w:r>
        <w:t>ыми актами</w:t>
      </w:r>
    </w:p>
    <w:p w:rsidR="00C600CD" w:rsidRDefault="00DC3F2B">
      <w:pPr>
        <w:pStyle w:val="a3"/>
      </w:pPr>
      <w:r>
        <w:t xml:space="preserve">4.1. Единая система помимо федеральных регистров, указанных в </w:t>
      </w:r>
      <w:hyperlink r:id="rId1511" w:history="1">
        <w:r>
          <w:t>части 4</w:t>
        </w:r>
      </w:hyperlink>
      <w:r>
        <w:t xml:space="preserve"> настоящей статьи, обеспечивает ведение иных федеральных регистров лиц с отдельными заболеваниями или регистров иных категорий лиц в случаях и в </w:t>
      </w:r>
      <w:hyperlink r:id="rId1512" w:history="1">
        <w:r>
          <w:t>порядке</w:t>
        </w:r>
      </w:hyperlink>
      <w:r>
        <w:t>, которые установлены Правительством Российской Федерации.</w:t>
      </w:r>
    </w:p>
    <w:p w:rsidR="00C600CD" w:rsidRDefault="00DC3F2B">
      <w:pPr>
        <w:pStyle w:val="a3"/>
      </w:pPr>
      <w:bookmarkStart w:id="1275" w:name="anchor91105"/>
      <w:bookmarkEnd w:id="1275"/>
      <w:r>
        <w:t>5. Единая система обеспечивает возможность предоставления гражданам услуг в сфере здравоохранения в электронной форме по</w:t>
      </w:r>
      <w:r>
        <w:t xml:space="preserve">средством </w:t>
      </w:r>
      <w:hyperlink r:id="rId1513" w:history="1">
        <w:r>
          <w:t>единого портала</w:t>
        </w:r>
      </w:hyperlink>
      <w:r>
        <w:t xml:space="preserve"> государственных и муниципальных услуг, </w:t>
      </w:r>
      <w:hyperlink r:id="rId1514" w:history="1">
        <w:r>
          <w:t>перечень</w:t>
        </w:r>
      </w:hyperlink>
      <w:r>
        <w:t xml:space="preserve"> которых утверждается Правительством Российской Федерации.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</w:t>
      </w:r>
      <w:r>
        <w:rPr>
          <w:sz w:val="16"/>
        </w:rPr>
        <w:t>б изменениях:</w:t>
      </w:r>
    </w:p>
    <w:p w:rsidR="00C600CD" w:rsidRDefault="00DC3F2B">
      <w:pPr>
        <w:pStyle w:val="a8"/>
      </w:pPr>
      <w:bookmarkStart w:id="1276" w:name="anchor91106"/>
      <w:bookmarkEnd w:id="1276"/>
      <w:r>
        <w:t xml:space="preserve">Часть 6 изменена с 2 июля 2021 г. - </w:t>
      </w:r>
      <w:hyperlink r:id="rId1515" w:history="1">
        <w:r>
          <w:t>Федеральный закон</w:t>
        </w:r>
      </w:hyperlink>
      <w:r>
        <w:t xml:space="preserve"> от 2 июля 2021 г. N 358-ФЗ</w:t>
      </w:r>
    </w:p>
    <w:p w:rsidR="00C600CD" w:rsidRDefault="00DC3F2B">
      <w:pPr>
        <w:pStyle w:val="a8"/>
      </w:pPr>
      <w:hyperlink r:id="rId1516" w:history="1">
        <w:r>
          <w:t>См. предыдущую реда</w:t>
        </w:r>
        <w:r>
          <w:t>кцию</w:t>
        </w:r>
      </w:hyperlink>
    </w:p>
    <w:p w:rsidR="00C600CD" w:rsidRDefault="00DC3F2B">
      <w:pPr>
        <w:pStyle w:val="a3"/>
      </w:pPr>
      <w:r>
        <w:t>6. Поставщиками информации в единую систему и пользователями содержащейся в единой системе информации являются:</w:t>
      </w:r>
    </w:p>
    <w:p w:rsidR="00C600CD" w:rsidRDefault="00DC3F2B">
      <w:pPr>
        <w:pStyle w:val="a3"/>
      </w:pPr>
      <w:bookmarkStart w:id="1277" w:name="anchor911061"/>
      <w:bookmarkEnd w:id="1277"/>
      <w:r>
        <w:t>1) уполномоченный федеральный орган исполнительной власти;</w:t>
      </w:r>
    </w:p>
    <w:p w:rsidR="00C600CD" w:rsidRDefault="00DC3F2B">
      <w:pPr>
        <w:pStyle w:val="a3"/>
      </w:pPr>
      <w:bookmarkStart w:id="1278" w:name="anchor911062"/>
      <w:bookmarkEnd w:id="1278"/>
      <w:r>
        <w:t>2) федеральные органы исполнительной власти в сфере охраны здоровья и иные федер</w:t>
      </w:r>
      <w:r>
        <w:t>альные органы исполнительной власти в соответствии с полномочиями, установленными законодательством Российской Федерации;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279" w:name="anchor911063"/>
      <w:bookmarkEnd w:id="1279"/>
      <w:r>
        <w:t xml:space="preserve">Пункт 3 изменен с 1 января 2023 г. - </w:t>
      </w:r>
      <w:hyperlink r:id="rId1517" w:history="1">
        <w:r>
          <w:t>Федеральный закон</w:t>
        </w:r>
      </w:hyperlink>
      <w:r>
        <w:t xml:space="preserve"> от 28 декабря 2022 г. № 569-ФЗ</w:t>
      </w:r>
    </w:p>
    <w:p w:rsidR="00C600CD" w:rsidRDefault="00DC3F2B">
      <w:pPr>
        <w:pStyle w:val="a8"/>
      </w:pPr>
      <w:hyperlink r:id="rId1518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3) Федеральный фонд обязательного медицинского страхования и территориальные фонды обязательного медицинского с</w:t>
      </w:r>
      <w:r>
        <w:t>трахования, Фонд пенсионного и социального страхования Российской Федерации;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280" w:name="anchor911064"/>
      <w:bookmarkEnd w:id="1280"/>
      <w:r>
        <w:t xml:space="preserve">Пункт 4 изменен с 19 августа 2024 г. - </w:t>
      </w:r>
      <w:hyperlink r:id="rId1519" w:history="1">
        <w:r>
          <w:t>Федеральный закон</w:t>
        </w:r>
      </w:hyperlink>
      <w:r>
        <w:t xml:space="preserve"> от 8 августа 2024 г. № </w:t>
      </w:r>
      <w:r>
        <w:t>232-ФЗ</w:t>
      </w:r>
    </w:p>
    <w:p w:rsidR="00C600CD" w:rsidRDefault="00DC3F2B">
      <w:pPr>
        <w:pStyle w:val="a8"/>
      </w:pPr>
      <w:hyperlink r:id="rId1520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4) уполномоченные исполнительные органы субъекта Российской Федерации;</w:t>
      </w:r>
    </w:p>
    <w:p w:rsidR="00C600CD" w:rsidRDefault="00DC3F2B">
      <w:pPr>
        <w:pStyle w:val="a3"/>
      </w:pPr>
      <w:bookmarkStart w:id="1281" w:name="anchor911065"/>
      <w:bookmarkEnd w:id="1281"/>
      <w:r>
        <w:t xml:space="preserve">5) органы местного самоуправления, осуществляющие полномочия в сфере охраны </w:t>
      </w:r>
      <w:r>
        <w:t>здоровья;</w:t>
      </w:r>
    </w:p>
    <w:p w:rsidR="00C600CD" w:rsidRDefault="00DC3F2B">
      <w:pPr>
        <w:pStyle w:val="a3"/>
      </w:pPr>
      <w:bookmarkStart w:id="1282" w:name="anchor911066"/>
      <w:bookmarkEnd w:id="1282"/>
      <w:r>
        <w:t>6) медицинские организации и фармацевтические организации;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283" w:name="anchor9110661"/>
      <w:bookmarkEnd w:id="1283"/>
      <w:r>
        <w:t xml:space="preserve">Часть 6 дополнена пунктом 6.1 с 1 марта 2023 г. - </w:t>
      </w:r>
      <w:hyperlink r:id="rId1521" w:history="1">
        <w:r>
          <w:t>Федеральный закон</w:t>
        </w:r>
      </w:hyperlink>
      <w:r>
        <w:t xml:space="preserve"> от 14 июля 2022 г. N 27</w:t>
      </w:r>
      <w:r>
        <w:t>5-ФЗ</w:t>
      </w:r>
    </w:p>
    <w:p w:rsidR="00C600CD" w:rsidRDefault="00DC3F2B">
      <w:pPr>
        <w:pStyle w:val="a3"/>
      </w:pPr>
      <w:r>
        <w:t>6.1) организации, осуществляющие образовательную деятельность по образовательным программам среднего профессионального и высшего медицинского образования, образовательным программам среднего профессионального и высшего фармацевтического образования;</w:t>
      </w:r>
    </w:p>
    <w:p w:rsidR="00C600CD" w:rsidRDefault="00DC3F2B">
      <w:pPr>
        <w:pStyle w:val="a3"/>
      </w:pPr>
      <w:bookmarkStart w:id="1284" w:name="anchor911067"/>
      <w:bookmarkEnd w:id="1284"/>
      <w:r>
        <w:t>7</w:t>
      </w:r>
      <w:r>
        <w:t xml:space="preserve">) организации, являющиеся операторами иных информационных систем, указанных в </w:t>
      </w:r>
      <w:hyperlink r:id="rId1522" w:history="1">
        <w:r>
          <w:t>части 5 статьи 91</w:t>
        </w:r>
      </w:hyperlink>
      <w:r>
        <w:t xml:space="preserve"> настоящего Федерального закона;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285" w:name="anchor911068"/>
      <w:bookmarkEnd w:id="1285"/>
      <w:r>
        <w:t xml:space="preserve">Часть 6 дополнена пунктом 8 с 2 июля 2021 г. - </w:t>
      </w:r>
      <w:hyperlink r:id="rId1523" w:history="1">
        <w:r>
          <w:t>Федеральный закон</w:t>
        </w:r>
      </w:hyperlink>
      <w:r>
        <w:t xml:space="preserve"> от 2 июля 2021 г. N 358-ФЗ</w:t>
      </w:r>
    </w:p>
    <w:p w:rsidR="00C600CD" w:rsidRDefault="00DC3F2B">
      <w:pPr>
        <w:pStyle w:val="a3"/>
      </w:pPr>
      <w:r>
        <w:t>8) граждане.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286" w:name="anchor9110061"/>
      <w:bookmarkEnd w:id="1286"/>
      <w:r>
        <w:t xml:space="preserve">Статья 91.1 дополнена частью 6.1 с 1 марта 2023 г. - </w:t>
      </w:r>
      <w:hyperlink r:id="rId1524" w:history="1">
        <w:r>
          <w:t>Феде</w:t>
        </w:r>
        <w:r>
          <w:t>ральный закон</w:t>
        </w:r>
      </w:hyperlink>
      <w:r>
        <w:t xml:space="preserve"> от 14 июля 2022 г. N 275-ФЗ</w:t>
      </w:r>
    </w:p>
    <w:p w:rsidR="00C600CD" w:rsidRDefault="00DC3F2B">
      <w:pPr>
        <w:pStyle w:val="a3"/>
      </w:pPr>
      <w:r>
        <w:t xml:space="preserve">6.1. Ведение информационных ресурсов единой системы, содержащих указанные в </w:t>
      </w:r>
      <w:hyperlink r:id="rId1525" w:history="1">
        <w:r>
          <w:t>статье 93.1</w:t>
        </w:r>
      </w:hyperlink>
      <w:r>
        <w:t xml:space="preserve"> настоящего Федерального закона сведения о лицах, обучающихся по образовательным программам средн</w:t>
      </w:r>
      <w:r>
        <w:t>его профессионального и высшего медицинского образования, образовательным программам среднего профессионального и высшего фармацевтического образования, осуществляется с использованием информации, содержащейся в информационных системах в системе образовани</w:t>
      </w:r>
      <w:r>
        <w:t xml:space="preserve">я, предусмотренных </w:t>
      </w:r>
      <w:hyperlink r:id="rId1526" w:history="1">
        <w:r>
          <w:t>статьей 98</w:t>
        </w:r>
      </w:hyperlink>
      <w:r>
        <w:t xml:space="preserve"> Федерального закона от 29 декабря 2012 года N 273-ФЗ "Об образовании в Российской Федерации" (далее - информационные системы в системе образования).</w:t>
      </w:r>
    </w:p>
    <w:p w:rsidR="00C600CD" w:rsidRDefault="00DC3F2B">
      <w:pPr>
        <w:pStyle w:val="a3"/>
      </w:pPr>
      <w:bookmarkStart w:id="1287" w:name="anchor91107"/>
      <w:bookmarkEnd w:id="1287"/>
      <w:r>
        <w:t xml:space="preserve">7. Утратила силу с 2 июля 2021 г. - </w:t>
      </w:r>
      <w:hyperlink r:id="rId1527" w:history="1">
        <w:r>
          <w:t>Федеральный закон</w:t>
        </w:r>
      </w:hyperlink>
      <w:r>
        <w:t xml:space="preserve"> от 2 июля 2021 г. N 358-ФЗ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hyperlink r:id="rId1528" w:history="1">
        <w:r>
          <w:t>См. предыдущую редакцию</w:t>
        </w:r>
      </w:hyperlink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288" w:name="anchor91108"/>
      <w:bookmarkEnd w:id="1288"/>
      <w:r>
        <w:t>Часть 8</w:t>
      </w:r>
      <w:r>
        <w:t xml:space="preserve"> изменена с 1 марта 2023 г. - </w:t>
      </w:r>
      <w:hyperlink r:id="rId1529" w:history="1">
        <w:r>
          <w:t>Федеральный закон</w:t>
        </w:r>
      </w:hyperlink>
      <w:r>
        <w:t xml:space="preserve"> от 14 июля 2022 г. N 275-ФЗ</w:t>
      </w:r>
    </w:p>
    <w:p w:rsidR="00C600CD" w:rsidRDefault="00DC3F2B">
      <w:pPr>
        <w:pStyle w:val="a8"/>
      </w:pPr>
      <w:hyperlink r:id="rId1530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8. Доступ к инф</w:t>
      </w:r>
      <w:r>
        <w:t>ормации, содержащейся в единой системе, предоставляется поставщикам информации в единую систему, а также органам и организациям, являющимся пользователями единой системы, в соответствии с их компетенцией, установленной федеральными законами и принятыми в с</w:t>
      </w:r>
      <w:r>
        <w:t>оответствии с ними нормативными правовыми актами Президента Российской Федерации и Правительства Российской Федерации.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289" w:name="anchor91109"/>
      <w:bookmarkEnd w:id="1289"/>
      <w:r>
        <w:t xml:space="preserve">Часть 9 изменена с 1 марта 2023 г. - </w:t>
      </w:r>
      <w:hyperlink r:id="rId1531" w:history="1">
        <w:r>
          <w:t>Федеральный закон</w:t>
        </w:r>
      </w:hyperlink>
      <w:r>
        <w:t xml:space="preserve"> от 14 июля 2022 г. N 275-ФЗ</w:t>
      </w:r>
    </w:p>
    <w:p w:rsidR="00C600CD" w:rsidRDefault="00DC3F2B">
      <w:pPr>
        <w:pStyle w:val="a8"/>
      </w:pPr>
      <w:hyperlink r:id="rId1532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9. На основании информации, включенной в единую систему, может формироваться информация, не содержащая персональных</w:t>
      </w:r>
      <w:r>
        <w:t xml:space="preserve"> данных или содержащая обезличенные персональные данные. Порядок формирования такой информации и правила ее предоставления третьим лицам устанавливаются уполномоченным федеральным органом исполнительной власти. Представление сведений, составляющих государс</w:t>
      </w:r>
      <w:r>
        <w:t>твенную тайну, для включения в единую систему не допускается.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290" w:name="anchor91110"/>
      <w:bookmarkEnd w:id="1290"/>
      <w:r>
        <w:t xml:space="preserve">Статья 91.1 дополнена частью 10 с 1 марта 2023 г. - </w:t>
      </w:r>
      <w:hyperlink r:id="rId1533" w:history="1">
        <w:r>
          <w:t>Федеральный закон</w:t>
        </w:r>
      </w:hyperlink>
      <w:r>
        <w:t xml:space="preserve"> от 14 июля 2022 г. N 275-ФЗ</w:t>
      </w:r>
    </w:p>
    <w:p w:rsidR="00C600CD" w:rsidRDefault="00DC3F2B">
      <w:pPr>
        <w:pStyle w:val="a3"/>
      </w:pPr>
      <w:r>
        <w:t>10. Единая система взаимодействует с информационными системами в системе образования с использованием инфраструктуры, обеспечивающей информационно-технологическое взаимодействие действующих и создаваемых информационных систем, применяемых в целях предостав</w:t>
      </w:r>
      <w:r>
        <w:t xml:space="preserve">ления государственных и муниципальных услуг и исполнения государственных и муниципальных функций в электронной форме. В случае, если указанные в </w:t>
      </w:r>
      <w:hyperlink r:id="rId1534" w:history="1">
        <w:r>
          <w:t>статье 93.1</w:t>
        </w:r>
      </w:hyperlink>
      <w:r>
        <w:t xml:space="preserve"> настоящего Федерального закона сведения о лицах, обучающихся по образ</w:t>
      </w:r>
      <w:r>
        <w:t>овательным программам среднего профессионального и высшего медицинского образования, образовательным программам среднего профессионального и высшего фармацевтического образования, содержатся в информационных системах в системе образования, такие сведения в</w:t>
      </w:r>
      <w:r>
        <w:t xml:space="preserve">ключаются в единую систему из информационных систем в системе образования в порядке, предусмотренном положением о единой системе, утвержденным Правительством Российской Федерации в соответствии с </w:t>
      </w:r>
      <w:hyperlink r:id="rId1535" w:history="1">
        <w:r>
          <w:t>частью 2</w:t>
        </w:r>
      </w:hyperlink>
      <w:r>
        <w:t xml:space="preserve"> настоящей статьи.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</w:t>
      </w:r>
      <w:r>
        <w:rPr>
          <w:sz w:val="16"/>
        </w:rPr>
        <w:t>ормация об изменениях:</w:t>
      </w:r>
    </w:p>
    <w:p w:rsidR="00C600CD" w:rsidRDefault="00DC3F2B">
      <w:pPr>
        <w:pStyle w:val="a8"/>
      </w:pPr>
      <w:bookmarkStart w:id="1291" w:name="anchor91111"/>
      <w:bookmarkEnd w:id="1291"/>
      <w:r>
        <w:t xml:space="preserve">Статья 91.1 дополнена частью 11 с 1 апреля 2024 г. - </w:t>
      </w:r>
      <w:hyperlink r:id="rId1536" w:history="1">
        <w:r>
          <w:t>Федеральный закон</w:t>
        </w:r>
      </w:hyperlink>
      <w:r>
        <w:t xml:space="preserve"> от 4 августа 2023 г. № 462-ФЗ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 xml:space="preserve">К нормативным правовым актам РФ, устанавливающим </w:t>
      </w:r>
      <w:r>
        <w:t xml:space="preserve">обязательные требования и предусмотренным частью 11 (в редакции </w:t>
      </w:r>
      <w:hyperlink r:id="rId1537" w:history="1">
        <w:r>
          <w:t>Федерального закона</w:t>
        </w:r>
      </w:hyperlink>
      <w:r>
        <w:t xml:space="preserve"> от 4 августа 2023 г. № 462-ФЗ), </w:t>
      </w:r>
      <w:hyperlink r:id="rId1538" w:history="1">
        <w:r>
          <w:t>не</w:t>
        </w:r>
        <w:r>
          <w:t xml:space="preserve"> применяются</w:t>
        </w:r>
      </w:hyperlink>
      <w:r>
        <w:t xml:space="preserve"> положения </w:t>
      </w:r>
      <w:hyperlink r:id="rId1539" w:history="1">
        <w:r>
          <w:t>частей 1</w:t>
        </w:r>
      </w:hyperlink>
      <w:r>
        <w:t xml:space="preserve"> и </w:t>
      </w:r>
      <w:hyperlink r:id="rId1540" w:history="1">
        <w:r>
          <w:t>3 статьи 3</w:t>
        </w:r>
      </w:hyperlink>
      <w:r>
        <w:t xml:space="preserve"> и </w:t>
      </w:r>
      <w:hyperlink r:id="rId1541" w:history="1">
        <w:r>
          <w:t>ста</w:t>
        </w:r>
        <w:r>
          <w:t>тьи 11</w:t>
        </w:r>
      </w:hyperlink>
      <w:r>
        <w:t xml:space="preserve"> Федерального закона от 31 июля 2020 года N 247-ФЗ "Об обязательных требованиях в Российской Федерации"</w:t>
      </w:r>
    </w:p>
    <w:p w:rsidR="00C600CD" w:rsidRDefault="00DC3F2B">
      <w:pPr>
        <w:pStyle w:val="a3"/>
      </w:pPr>
      <w:r>
        <w:t>11. За нарушение порядка и сроков представления информации в единую систему (в том числе в части полноты, достоверности, актуальности внесенных св</w:t>
      </w:r>
      <w:r>
        <w:t xml:space="preserve">едений) поставщики информации, указанные в </w:t>
      </w:r>
      <w:hyperlink r:id="rId1542" w:history="1">
        <w:r>
          <w:t>пункте 4 части 6</w:t>
        </w:r>
      </w:hyperlink>
      <w:r>
        <w:t xml:space="preserve"> настоящей статьи, несут ответственность в соответствии с </w:t>
      </w:r>
      <w:hyperlink r:id="rId1543" w:history="1">
        <w:r>
          <w:t>законодательством</w:t>
        </w:r>
      </w:hyperlink>
      <w:r>
        <w:t xml:space="preserve"> Российской Федераци</w:t>
      </w:r>
      <w:r>
        <w:t>и.</w:t>
      </w:r>
    </w:p>
    <w:p w:rsidR="00C600CD" w:rsidRDefault="00C600CD">
      <w:pPr>
        <w:pStyle w:val="a3"/>
      </w:pP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292" w:name="anchor92"/>
      <w:bookmarkEnd w:id="1292"/>
      <w:r>
        <w:t xml:space="preserve">Наименование изменено с 1 марта 2023 г. - </w:t>
      </w:r>
      <w:hyperlink r:id="rId1544" w:history="1">
        <w:r>
          <w:t>Федеральный закон</w:t>
        </w:r>
      </w:hyperlink>
      <w:r>
        <w:t xml:space="preserve"> от 14 июля 2022 г. N 275-ФЗ</w:t>
      </w:r>
    </w:p>
    <w:p w:rsidR="00C600CD" w:rsidRDefault="00DC3F2B">
      <w:pPr>
        <w:pStyle w:val="a8"/>
      </w:pPr>
      <w:hyperlink r:id="rId1545" w:history="1">
        <w:r>
          <w:t>См. предыдущую редакцию</w:t>
        </w:r>
      </w:hyperlink>
    </w:p>
    <w:p w:rsidR="00C600CD" w:rsidRDefault="00DC3F2B">
      <w:pPr>
        <w:pStyle w:val="a6"/>
      </w:pPr>
      <w:r>
        <w:rPr>
          <w:b/>
          <w:color w:val="26282F"/>
        </w:rPr>
        <w:t>Статья 92</w:t>
      </w:r>
      <w:r>
        <w:t>. Ведение персонифицированного учета в сфере здравоохранения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92 настоящего Федерального закона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293" w:name="anchor921"/>
      <w:bookmarkEnd w:id="1293"/>
      <w:r>
        <w:t xml:space="preserve">Часть 1 изменена с 1 марта 2023 г. - </w:t>
      </w:r>
      <w:hyperlink r:id="rId1546" w:history="1">
        <w:r>
          <w:t>Федеральный закон</w:t>
        </w:r>
      </w:hyperlink>
      <w:r>
        <w:t xml:space="preserve"> от 14 июля 2022 г. N 275-ФЗ</w:t>
      </w:r>
    </w:p>
    <w:p w:rsidR="00C600CD" w:rsidRDefault="00DC3F2B">
      <w:pPr>
        <w:pStyle w:val="a8"/>
      </w:pPr>
      <w:hyperlink r:id="rId1547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1. В сфере здравоохранения Российской Федерации в</w:t>
      </w:r>
      <w:r>
        <w:t>едется учет персональных данных лиц, участвующих в осуществлении медицинской деятельности и фармацевтической деятельности, лиц, обучающихся по образовательным программам среднего профессионального и высшего медицинского образования, образовательным програм</w:t>
      </w:r>
      <w:r>
        <w:t>мам среднего профессионального и высшего фармацевтического образования, лиц, которым оказывается медицинская помощь, а также лиц, в отношении которых проводятся медицинские экспертизы, медицинские осмотры и медицинские освидетельствования (далее - персониф</w:t>
      </w:r>
      <w:r>
        <w:t>ицированный учет).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294" w:name="anchor922"/>
      <w:bookmarkEnd w:id="1294"/>
      <w:r>
        <w:t xml:space="preserve">Часть 2 изменена с 1 января 2018 г. - </w:t>
      </w:r>
      <w:hyperlink r:id="rId1548" w:history="1">
        <w:r>
          <w:t>Федеральный закон</w:t>
        </w:r>
      </w:hyperlink>
      <w:r>
        <w:t xml:space="preserve"> от 29 июля 2017 г. N 242-ФЗ</w:t>
      </w:r>
    </w:p>
    <w:p w:rsidR="00C600CD" w:rsidRDefault="00DC3F2B">
      <w:pPr>
        <w:pStyle w:val="a8"/>
      </w:pPr>
      <w:hyperlink r:id="rId1549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2. В целях осуществления персонифицированного учета операторы информационных систем в сфере здравоохранения, указанные в </w:t>
      </w:r>
      <w:hyperlink r:id="rId1550" w:history="1">
        <w:r>
          <w:t>части 3 статьи 91</w:t>
        </w:r>
      </w:hyperlink>
      <w:r>
        <w:t xml:space="preserve"> настоящего Федерального закона, получают информаци</w:t>
      </w:r>
      <w:r>
        <w:t>ю от органов и организаций государственной, муниципальной и частной систем здравоохранения и иных организаций в рамках информационного взаимодействия в соответствии с настоящим Федеральным законом.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295" w:name="anchor923"/>
      <w:bookmarkEnd w:id="1295"/>
      <w:r>
        <w:t>Часть 3 изменена с 1 марта 2023 </w:t>
      </w:r>
      <w:r>
        <w:t xml:space="preserve">г. - </w:t>
      </w:r>
      <w:hyperlink r:id="rId1551" w:history="1">
        <w:r>
          <w:t>Федеральный закон</w:t>
        </w:r>
      </w:hyperlink>
      <w:r>
        <w:t xml:space="preserve"> от 14 июля 2022 г. N 275-ФЗ</w:t>
      </w:r>
    </w:p>
    <w:p w:rsidR="00C600CD" w:rsidRDefault="00DC3F2B">
      <w:pPr>
        <w:pStyle w:val="a8"/>
      </w:pPr>
      <w:hyperlink r:id="rId1552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3. </w:t>
      </w:r>
      <w:hyperlink r:id="rId1553" w:history="1">
        <w:r>
          <w:t>Порядок</w:t>
        </w:r>
      </w:hyperlink>
      <w:r>
        <w:t xml:space="preserve"> ведения персонифицированного учета определяется уполномоченным федеральным органом исполнительной власти, а в части персонифицированного учета лиц, обучающихся по образовательным программам среднего профессионального</w:t>
      </w:r>
      <w:r>
        <w:t xml:space="preserve"> и высшего медицинского образования, образовательным программам среднего профессионального и высшего фармацевтического образования, уполномоченным федеральным органом исполнительной власти по согласованию с федеральным органом исполнительной власти, осущес</w:t>
      </w:r>
      <w:r>
        <w:t>твляющим функции по контролю и надзору в сфере образования и науки,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образования, и феде</w:t>
      </w:r>
      <w:r>
        <w:t>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высшего образования.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296" w:name="anchor924"/>
      <w:bookmarkEnd w:id="1296"/>
      <w:r>
        <w:t xml:space="preserve">Часть 4 изменена с 1 марта 2023 г. - </w:t>
      </w:r>
      <w:hyperlink r:id="rId1554" w:history="1">
        <w:r>
          <w:t>Федеральный закон</w:t>
        </w:r>
      </w:hyperlink>
      <w:r>
        <w:t xml:space="preserve"> от 14 июля 2022 г. N 275-ФЗ</w:t>
      </w:r>
    </w:p>
    <w:p w:rsidR="00C600CD" w:rsidRDefault="00DC3F2B">
      <w:pPr>
        <w:pStyle w:val="a8"/>
      </w:pPr>
      <w:hyperlink r:id="rId1555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4. При ведении персонифицированного учета должны обеспечивать</w:t>
      </w:r>
      <w:r>
        <w:t>ся конфиденциальность персональных данных лиц, которые участвуют в осуществлении медицинской деятельности и фармацевтической деятельности, лиц, обучающихся по образовательным программам среднего профессионального и высшего медицинского образования, образов</w:t>
      </w:r>
      <w:r>
        <w:t xml:space="preserve">ательным программам среднего профессионального и высшего фармацевтического образования, лиц, которым оказывается медицинская помощь, а также лиц, в отношении которых проводятся медицинские экспертизы, медицинские осмотры и медицинские освидетельствования, </w:t>
      </w:r>
      <w:r>
        <w:t xml:space="preserve">и безопасность персональных данных указанных лиц с соблюдением требований, установленных </w:t>
      </w:r>
      <w:hyperlink r:id="rId1556" w:history="1">
        <w:r>
          <w:t>законодательством</w:t>
        </w:r>
      </w:hyperlink>
      <w:r>
        <w:t xml:space="preserve"> Российской Федерации в области персональных данных.</w:t>
      </w:r>
    </w:p>
    <w:p w:rsidR="00C600CD" w:rsidRDefault="00C600CD">
      <w:pPr>
        <w:pStyle w:val="a3"/>
      </w:pP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297" w:name="anchor93"/>
      <w:bookmarkEnd w:id="1297"/>
      <w:r>
        <w:t xml:space="preserve">Статья 93 изменена с 1 марта 2023 г. - </w:t>
      </w:r>
      <w:hyperlink r:id="rId1557" w:history="1">
        <w:r>
          <w:t>Федеральный закон</w:t>
        </w:r>
      </w:hyperlink>
      <w:r>
        <w:t xml:space="preserve"> от 14 июля 2022 г. N 275-ФЗ</w:t>
      </w:r>
    </w:p>
    <w:p w:rsidR="00C600CD" w:rsidRDefault="00DC3F2B">
      <w:pPr>
        <w:pStyle w:val="a8"/>
      </w:pPr>
      <w:hyperlink r:id="rId1558" w:history="1">
        <w:r>
          <w:t>См. предыдущую редакцию</w:t>
        </w:r>
      </w:hyperlink>
    </w:p>
    <w:p w:rsidR="00C600CD" w:rsidRDefault="00DC3F2B">
      <w:pPr>
        <w:pStyle w:val="a6"/>
      </w:pPr>
      <w:r>
        <w:rPr>
          <w:b/>
          <w:color w:val="26282F"/>
        </w:rPr>
        <w:t>Статья 93</w:t>
      </w:r>
      <w:r>
        <w:t>. Сведения о лицах, которые участвуют в осуществлении медицинской деятельности и фармацевтической деятельности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93 настоящего Федерального закона</w:t>
      </w:r>
    </w:p>
    <w:p w:rsidR="00C600CD" w:rsidRDefault="00DC3F2B">
      <w:pPr>
        <w:pStyle w:val="a3"/>
      </w:pPr>
      <w:bookmarkStart w:id="1298" w:name="anchor9301"/>
      <w:bookmarkEnd w:id="1298"/>
      <w:r>
        <w:t xml:space="preserve">В целях ведения персонифицированного учета осуществляется обработка следующих </w:t>
      </w:r>
      <w:r>
        <w:t>персональных данных о лицах, которые участвуют в осуществлении медицинской деятельности и фармацевтической деятельности:</w:t>
      </w:r>
    </w:p>
    <w:p w:rsidR="00C600CD" w:rsidRDefault="00DC3F2B">
      <w:pPr>
        <w:pStyle w:val="a3"/>
      </w:pPr>
      <w:bookmarkStart w:id="1299" w:name="anchor931"/>
      <w:bookmarkEnd w:id="1299"/>
      <w:r>
        <w:t>1) фамилия, имя, отчество (последнее - при наличии);</w:t>
      </w:r>
    </w:p>
    <w:p w:rsidR="00C600CD" w:rsidRDefault="00DC3F2B">
      <w:pPr>
        <w:pStyle w:val="a3"/>
      </w:pPr>
      <w:bookmarkStart w:id="1300" w:name="anchor932"/>
      <w:bookmarkEnd w:id="1300"/>
      <w:r>
        <w:t>2) пол;</w:t>
      </w:r>
    </w:p>
    <w:p w:rsidR="00C600CD" w:rsidRDefault="00DC3F2B">
      <w:pPr>
        <w:pStyle w:val="a3"/>
      </w:pPr>
      <w:bookmarkStart w:id="1301" w:name="anchor933"/>
      <w:bookmarkEnd w:id="1301"/>
      <w:r>
        <w:t>3) дата рождения;</w:t>
      </w:r>
    </w:p>
    <w:p w:rsidR="00C600CD" w:rsidRDefault="00DC3F2B">
      <w:pPr>
        <w:pStyle w:val="a3"/>
      </w:pPr>
      <w:bookmarkStart w:id="1302" w:name="anchor934"/>
      <w:bookmarkEnd w:id="1302"/>
      <w:r>
        <w:t>4) место рождения;</w:t>
      </w:r>
    </w:p>
    <w:p w:rsidR="00C600CD" w:rsidRDefault="00DC3F2B">
      <w:pPr>
        <w:pStyle w:val="a3"/>
      </w:pPr>
      <w:bookmarkStart w:id="1303" w:name="anchor935"/>
      <w:bookmarkEnd w:id="1303"/>
      <w:r>
        <w:t>5) гражданство;</w:t>
      </w:r>
    </w:p>
    <w:p w:rsidR="00C600CD" w:rsidRDefault="00DC3F2B">
      <w:pPr>
        <w:pStyle w:val="a3"/>
      </w:pPr>
      <w:bookmarkStart w:id="1304" w:name="anchor936"/>
      <w:bookmarkEnd w:id="1304"/>
      <w:r>
        <w:t xml:space="preserve">6) данные документа, </w:t>
      </w:r>
      <w:r>
        <w:t>удостоверяющего личность;</w:t>
      </w:r>
    </w:p>
    <w:p w:rsidR="00C600CD" w:rsidRDefault="00DC3F2B">
      <w:pPr>
        <w:pStyle w:val="a3"/>
      </w:pPr>
      <w:bookmarkStart w:id="1305" w:name="anchor937"/>
      <w:bookmarkEnd w:id="1305"/>
      <w:r>
        <w:t>7) место жительства;</w:t>
      </w:r>
    </w:p>
    <w:p w:rsidR="00C600CD" w:rsidRDefault="00DC3F2B">
      <w:pPr>
        <w:pStyle w:val="a3"/>
      </w:pPr>
      <w:bookmarkStart w:id="1306" w:name="anchor938"/>
      <w:bookmarkEnd w:id="1306"/>
      <w:r>
        <w:t>8) место регистрации;</w:t>
      </w:r>
    </w:p>
    <w:p w:rsidR="00C600CD" w:rsidRDefault="00DC3F2B">
      <w:pPr>
        <w:pStyle w:val="a3"/>
      </w:pPr>
      <w:bookmarkStart w:id="1307" w:name="anchor939"/>
      <w:bookmarkEnd w:id="1307"/>
      <w:r>
        <w:t>9) дата регистрации;</w:t>
      </w:r>
    </w:p>
    <w:p w:rsidR="00C600CD" w:rsidRDefault="00DC3F2B">
      <w:pPr>
        <w:pStyle w:val="a3"/>
      </w:pPr>
      <w:bookmarkStart w:id="1308" w:name="anchor9310"/>
      <w:bookmarkEnd w:id="1308"/>
      <w:r>
        <w:t xml:space="preserve">10) страховой номер индивидуального лицевого счета (при наличии), принятый в соответствии с </w:t>
      </w:r>
      <w:hyperlink r:id="rId1559" w:history="1">
        <w:r>
          <w:t>законод</w:t>
        </w:r>
        <w:r>
          <w:t>ательством</w:t>
        </w:r>
      </w:hyperlink>
      <w:r>
        <w:t xml:space="preserve"> Российской Федерации об индивидуальном (персонифицированном) учете в системе обязательного пенсионного страхования;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309" w:name="anchor9311"/>
      <w:bookmarkEnd w:id="1309"/>
      <w:r>
        <w:t xml:space="preserve">Пункт 11 изменен с 1 марта 2023 г. - </w:t>
      </w:r>
      <w:hyperlink r:id="rId1560" w:history="1">
        <w:r>
          <w:t>Федеральный закон</w:t>
        </w:r>
      </w:hyperlink>
      <w:r>
        <w:t xml:space="preserve"> от 14 июля 2022 г. N 275-ФЗ</w:t>
      </w:r>
    </w:p>
    <w:p w:rsidR="00C600CD" w:rsidRDefault="00DC3F2B">
      <w:pPr>
        <w:pStyle w:val="a8"/>
      </w:pPr>
      <w:hyperlink r:id="rId1561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11) сведения об образовании, об обучении или о периоде обучения, в том числе данные об организациях, осуществляю</w:t>
      </w:r>
      <w:r>
        <w:t>щих образовательную деятельность по реализации профессиональных образовательных программ медицинского образования и фармацевтического образования, о документах об образовании и (или) о квалификации, о договоре о целевом обучении, а также данные о сертифика</w:t>
      </w:r>
      <w:r>
        <w:t xml:space="preserve">те специалиста или о прохождении аккредитации специалиста, сведения о результатах сдачи экзамена для получения допуска к осуществлению медицинской деятельности или фармацевтической деятельности на должностях специалистов со средним медицинским или средним </w:t>
      </w:r>
      <w:r>
        <w:t>фармацевтическим образованием;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310" w:name="anchor9312"/>
      <w:bookmarkEnd w:id="1310"/>
      <w:r>
        <w:t xml:space="preserve">Пункт 12 изменен с 1 марта 2023 г. - </w:t>
      </w:r>
      <w:hyperlink r:id="rId1562" w:history="1">
        <w:r>
          <w:t>Федеральный закон</w:t>
        </w:r>
      </w:hyperlink>
      <w:r>
        <w:t xml:space="preserve"> от 14 июля 2022 г. N 275-ФЗ</w:t>
      </w:r>
    </w:p>
    <w:p w:rsidR="00C600CD" w:rsidRDefault="00DC3F2B">
      <w:pPr>
        <w:pStyle w:val="a8"/>
      </w:pPr>
      <w:hyperlink r:id="rId1563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12) наименование организации, осуществляющей медицинскую деятельность, или организации, осуществляющей фармацевтическую деятельность;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311" w:name="anchor9313"/>
      <w:bookmarkEnd w:id="1311"/>
      <w:r>
        <w:t xml:space="preserve">Пункт 13 изменен с 1 марта 2023 г. - </w:t>
      </w:r>
      <w:hyperlink r:id="rId1564" w:history="1">
        <w:r>
          <w:t>Федеральный закон</w:t>
        </w:r>
      </w:hyperlink>
      <w:r>
        <w:t xml:space="preserve"> от 14 июля 2022 г. N 275-ФЗ</w:t>
      </w:r>
    </w:p>
    <w:p w:rsidR="00C600CD" w:rsidRDefault="00DC3F2B">
      <w:pPr>
        <w:pStyle w:val="a8"/>
      </w:pPr>
      <w:hyperlink r:id="rId1565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13) занимаемая должность в организации, осуществляющей </w:t>
      </w:r>
      <w:r>
        <w:t>медицинскую деятельность, или в организации, осуществляющей фармацевтическую деятельность;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312" w:name="anchor9314"/>
      <w:bookmarkEnd w:id="1312"/>
      <w:r>
        <w:t xml:space="preserve">Пункт 14 изменен с 1 марта 2023 г. - </w:t>
      </w:r>
      <w:hyperlink r:id="rId1566" w:history="1">
        <w:r>
          <w:t>Федеральный закон</w:t>
        </w:r>
      </w:hyperlink>
      <w:r>
        <w:t xml:space="preserve"> от 14 июля 202</w:t>
      </w:r>
      <w:r>
        <w:t>2 г. N 275-ФЗ</w:t>
      </w:r>
    </w:p>
    <w:p w:rsidR="00C600CD" w:rsidRDefault="00DC3F2B">
      <w:pPr>
        <w:pStyle w:val="a8"/>
      </w:pPr>
      <w:hyperlink r:id="rId1567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14) сведения о членстве в профессиональных некоммерческих организациях, указанных в </w:t>
      </w:r>
      <w:hyperlink r:id="rId1568" w:history="1">
        <w:r>
          <w:t>статье 76</w:t>
        </w:r>
      </w:hyperlink>
      <w:r>
        <w:t xml:space="preserve"> настоящего Федерального зак</w:t>
      </w:r>
      <w:r>
        <w:t>она (при наличии).</w:t>
      </w:r>
    </w:p>
    <w:p w:rsidR="00C600CD" w:rsidRDefault="00C600CD">
      <w:pPr>
        <w:pStyle w:val="a3"/>
      </w:pP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313" w:name="anchor93001"/>
      <w:bookmarkEnd w:id="1313"/>
      <w:r>
        <w:t xml:space="preserve">Глава 12 дополнена статьей 93.1 с 1 марта 2023 г. - </w:t>
      </w:r>
      <w:hyperlink r:id="rId1569" w:history="1">
        <w:r>
          <w:t>Федеральный закон</w:t>
        </w:r>
      </w:hyperlink>
      <w:r>
        <w:t xml:space="preserve"> от 14 июля 2022 г. N 275-ФЗ</w:t>
      </w:r>
    </w:p>
    <w:p w:rsidR="00C600CD" w:rsidRDefault="00DC3F2B">
      <w:pPr>
        <w:pStyle w:val="a6"/>
      </w:pPr>
      <w:r>
        <w:rPr>
          <w:b/>
          <w:color w:val="26282F"/>
        </w:rPr>
        <w:t>Статья 93.1.</w:t>
      </w:r>
      <w:r>
        <w:t xml:space="preserve"> Сведения о лицах, обучающихся </w:t>
      </w:r>
      <w:r>
        <w:t>по образовательным программам среднего профессионального и высшего медицинского образования, образовательным программам среднего профессионального и высшего фармацевтического образования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 xml:space="preserve">См. </w:t>
      </w:r>
      <w:hyperlink r:id="rId1570" w:history="1">
        <w:r>
          <w:t>комментарии</w:t>
        </w:r>
      </w:hyperlink>
      <w:r>
        <w:t xml:space="preserve"> к статье 93.1 настоящего Федерального закона</w:t>
      </w:r>
    </w:p>
    <w:p w:rsidR="00C600CD" w:rsidRDefault="00DC3F2B">
      <w:pPr>
        <w:pStyle w:val="a3"/>
      </w:pPr>
      <w:r>
        <w:t>В целях ведения персонифицированного учета лиц, обучающихся по образовательным программам среднего профессионального и высшего медицинского образования, образовательным программам средн</w:t>
      </w:r>
      <w:r>
        <w:t>его профессионального и высшего фармацевтического образования, осуществляется обработка следующих персональных данных:</w:t>
      </w:r>
    </w:p>
    <w:p w:rsidR="00C600CD" w:rsidRDefault="00DC3F2B">
      <w:pPr>
        <w:pStyle w:val="a3"/>
      </w:pPr>
      <w:bookmarkStart w:id="1314" w:name="anchor93101"/>
      <w:bookmarkEnd w:id="1314"/>
      <w:r>
        <w:t>1) фамилия, имя, отчество (последнее - при наличии);</w:t>
      </w:r>
    </w:p>
    <w:p w:rsidR="00C600CD" w:rsidRDefault="00DC3F2B">
      <w:pPr>
        <w:pStyle w:val="a3"/>
      </w:pPr>
      <w:bookmarkStart w:id="1315" w:name="anchor93102"/>
      <w:bookmarkEnd w:id="1315"/>
      <w:r>
        <w:t>2) пол;</w:t>
      </w:r>
    </w:p>
    <w:p w:rsidR="00C600CD" w:rsidRDefault="00DC3F2B">
      <w:pPr>
        <w:pStyle w:val="a3"/>
      </w:pPr>
      <w:bookmarkStart w:id="1316" w:name="anchor93103"/>
      <w:bookmarkEnd w:id="1316"/>
      <w:r>
        <w:t>3) дата рождения;</w:t>
      </w:r>
    </w:p>
    <w:p w:rsidR="00C600CD" w:rsidRDefault="00DC3F2B">
      <w:pPr>
        <w:pStyle w:val="a3"/>
      </w:pPr>
      <w:bookmarkStart w:id="1317" w:name="anchor93104"/>
      <w:bookmarkEnd w:id="1317"/>
      <w:r>
        <w:t>4) место рождения;</w:t>
      </w:r>
    </w:p>
    <w:p w:rsidR="00C600CD" w:rsidRDefault="00DC3F2B">
      <w:pPr>
        <w:pStyle w:val="a3"/>
      </w:pPr>
      <w:bookmarkStart w:id="1318" w:name="anchor93105"/>
      <w:bookmarkEnd w:id="1318"/>
      <w:r>
        <w:t>5) гражданство;</w:t>
      </w:r>
    </w:p>
    <w:p w:rsidR="00C600CD" w:rsidRDefault="00DC3F2B">
      <w:pPr>
        <w:pStyle w:val="a3"/>
      </w:pPr>
      <w:bookmarkStart w:id="1319" w:name="anchor93106"/>
      <w:bookmarkEnd w:id="1319"/>
      <w:r>
        <w:t>6) данные документа, уд</w:t>
      </w:r>
      <w:r>
        <w:t>остоверяющего личность;</w:t>
      </w:r>
    </w:p>
    <w:p w:rsidR="00C600CD" w:rsidRDefault="00DC3F2B">
      <w:pPr>
        <w:pStyle w:val="a3"/>
      </w:pPr>
      <w:bookmarkStart w:id="1320" w:name="anchor93107"/>
      <w:bookmarkEnd w:id="1320"/>
      <w:r>
        <w:t>7) место жительства;</w:t>
      </w:r>
    </w:p>
    <w:p w:rsidR="00C600CD" w:rsidRDefault="00DC3F2B">
      <w:pPr>
        <w:pStyle w:val="a3"/>
      </w:pPr>
      <w:bookmarkStart w:id="1321" w:name="anchor93108"/>
      <w:bookmarkEnd w:id="1321"/>
      <w:r>
        <w:t>8) дата регистрации;</w:t>
      </w:r>
    </w:p>
    <w:p w:rsidR="00C600CD" w:rsidRDefault="00DC3F2B">
      <w:pPr>
        <w:pStyle w:val="a3"/>
      </w:pPr>
      <w:bookmarkStart w:id="1322" w:name="anchor93109"/>
      <w:bookmarkEnd w:id="1322"/>
      <w:r>
        <w:t>9) место регистрации;</w:t>
      </w:r>
    </w:p>
    <w:p w:rsidR="00C600CD" w:rsidRDefault="00DC3F2B">
      <w:pPr>
        <w:pStyle w:val="a3"/>
      </w:pPr>
      <w:bookmarkStart w:id="1323" w:name="anchor931010"/>
      <w:bookmarkEnd w:id="1323"/>
      <w:r>
        <w:t xml:space="preserve">10) страховой номер индивидуального лицевого счета (при наличии), принятый в соответствии с </w:t>
      </w:r>
      <w:hyperlink r:id="rId1571" w:history="1">
        <w:r>
          <w:t>законодат</w:t>
        </w:r>
        <w:r>
          <w:t>ельством</w:t>
        </w:r>
      </w:hyperlink>
      <w:r>
        <w:t xml:space="preserve"> Российской Федерации об индивидуальном (персонифицированном) учете в системе обязательного пенсионного страхования;</w:t>
      </w:r>
    </w:p>
    <w:p w:rsidR="00C600CD" w:rsidRDefault="00DC3F2B">
      <w:pPr>
        <w:pStyle w:val="a3"/>
      </w:pPr>
      <w:bookmarkStart w:id="1324" w:name="anchor931011"/>
      <w:bookmarkEnd w:id="1324"/>
      <w:r>
        <w:t>11) сведения об образовании:</w:t>
      </w:r>
    </w:p>
    <w:p w:rsidR="00C600CD" w:rsidRDefault="00DC3F2B">
      <w:pPr>
        <w:pStyle w:val="a3"/>
      </w:pPr>
      <w:bookmarkStart w:id="1325" w:name="anchor9310111"/>
      <w:bookmarkEnd w:id="1325"/>
      <w:r>
        <w:t>а) уровень профессионального образования;</w:t>
      </w:r>
    </w:p>
    <w:p w:rsidR="00C600CD" w:rsidRDefault="00DC3F2B">
      <w:pPr>
        <w:pStyle w:val="a3"/>
      </w:pPr>
      <w:bookmarkStart w:id="1326" w:name="anchor9310112"/>
      <w:bookmarkEnd w:id="1326"/>
      <w:r>
        <w:t>б) код и наименование специальности среднего профессионально</w:t>
      </w:r>
      <w:r>
        <w:t>го образования, код и наименование специальности, направления подготовки высшего образования, шифр и наименование научной специальности высшего образования (по программам бакалавриата, программам специалитета, программам магистратуры, программам ординатуры</w:t>
      </w:r>
      <w:r>
        <w:t>, программам подготовки научных и научно-педагогических кадров в аспирантуре (адъюнктуре);</w:t>
      </w:r>
    </w:p>
    <w:p w:rsidR="00C600CD" w:rsidRDefault="00DC3F2B">
      <w:pPr>
        <w:pStyle w:val="a3"/>
      </w:pPr>
      <w:bookmarkStart w:id="1327" w:name="anchor9310113"/>
      <w:bookmarkEnd w:id="1327"/>
      <w:r>
        <w:t>в) наименование организации, осуществляющей образовательную деятельность по реализации профессиональных образовательных программ медицинского образования и фармацевт</w:t>
      </w:r>
      <w:r>
        <w:t>ического образования;</w:t>
      </w:r>
    </w:p>
    <w:p w:rsidR="00C600CD" w:rsidRDefault="00DC3F2B">
      <w:pPr>
        <w:pStyle w:val="a3"/>
      </w:pPr>
      <w:bookmarkStart w:id="1328" w:name="anchor9310114"/>
      <w:bookmarkEnd w:id="1328"/>
      <w:r>
        <w:t>г) форма обучения (очная, очно-заочная, заочная);</w:t>
      </w:r>
    </w:p>
    <w:p w:rsidR="00C600CD" w:rsidRDefault="00DC3F2B">
      <w:pPr>
        <w:pStyle w:val="a3"/>
      </w:pPr>
      <w:bookmarkStart w:id="1329" w:name="anchor9310115"/>
      <w:bookmarkEnd w:id="1329"/>
      <w:r>
        <w:t>д) источник финансирования получения образования (обучение за счет бюджетных ассигнований или за счет средств физических и (или) юридических лиц);</w:t>
      </w:r>
    </w:p>
    <w:p w:rsidR="00C600CD" w:rsidRDefault="00DC3F2B">
      <w:pPr>
        <w:pStyle w:val="a3"/>
      </w:pPr>
      <w:bookmarkStart w:id="1330" w:name="anchor931012"/>
      <w:bookmarkEnd w:id="1330"/>
      <w:r>
        <w:t xml:space="preserve">12) период освоения образовательной </w:t>
      </w:r>
      <w:r>
        <w:t>программы (дата начала и дата окончания обучения), срок освоения образовательной программы;</w:t>
      </w:r>
    </w:p>
    <w:p w:rsidR="00C600CD" w:rsidRDefault="00DC3F2B">
      <w:pPr>
        <w:pStyle w:val="a3"/>
      </w:pPr>
      <w:bookmarkStart w:id="1331" w:name="anchor931013"/>
      <w:bookmarkEnd w:id="1331"/>
      <w:r>
        <w:t>13) сведения об отчислении с обучения по образовательной программе или о переводе на обучение по другой образовательной программе, в другую организацию, осуществляю</w:t>
      </w:r>
      <w:r>
        <w:t>щую образовательную деятельность (при наличии);</w:t>
      </w:r>
    </w:p>
    <w:p w:rsidR="00C600CD" w:rsidRDefault="00DC3F2B">
      <w:pPr>
        <w:pStyle w:val="a3"/>
      </w:pPr>
      <w:bookmarkStart w:id="1332" w:name="anchor931014"/>
      <w:bookmarkEnd w:id="1332"/>
      <w:r>
        <w:t>14) сведения о целевом обучении (при наличии):</w:t>
      </w:r>
    </w:p>
    <w:p w:rsidR="00C600CD" w:rsidRDefault="00DC3F2B">
      <w:pPr>
        <w:pStyle w:val="a3"/>
      </w:pPr>
      <w:bookmarkStart w:id="1333" w:name="anchor9310141"/>
      <w:bookmarkEnd w:id="1333"/>
      <w:r>
        <w:t>а) заказчик целевого обучения (наименование федерального государственного органа, органа государственной власти субъекта Российской Федерации, органа местного са</w:t>
      </w:r>
      <w:r>
        <w:t>моуправления или юридического лица либо индивидуальный предприниматель);</w:t>
      </w:r>
    </w:p>
    <w:p w:rsidR="00C600CD" w:rsidRDefault="00DC3F2B">
      <w:pPr>
        <w:pStyle w:val="a3"/>
      </w:pPr>
      <w:bookmarkStart w:id="1334" w:name="anchor9310142"/>
      <w:bookmarkEnd w:id="1334"/>
      <w:r>
        <w:t>б) реквизиты договора о целевом обучении, наименование организации, в которую будет трудоустроен гражданин в соответствии с договором о целевом обучении.</w:t>
      </w:r>
    </w:p>
    <w:p w:rsidR="00C600CD" w:rsidRDefault="00C600CD">
      <w:pPr>
        <w:pStyle w:val="a3"/>
      </w:pP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335" w:name="anchor94"/>
      <w:bookmarkEnd w:id="1335"/>
      <w:r>
        <w:t>Ст</w:t>
      </w:r>
      <w:r>
        <w:t xml:space="preserve">атья 94 изменена с 1 января 2018 г. - </w:t>
      </w:r>
      <w:hyperlink r:id="rId1572" w:history="1">
        <w:r>
          <w:t>Федеральный закон</w:t>
        </w:r>
      </w:hyperlink>
      <w:r>
        <w:t xml:space="preserve"> от 29 июля 2017 г. N 242-ФЗ</w:t>
      </w:r>
    </w:p>
    <w:p w:rsidR="00C600CD" w:rsidRDefault="00DC3F2B">
      <w:pPr>
        <w:pStyle w:val="a8"/>
      </w:pPr>
      <w:hyperlink r:id="rId1573" w:history="1">
        <w:r>
          <w:t>См. предыдущую редакцию</w:t>
        </w:r>
      </w:hyperlink>
    </w:p>
    <w:p w:rsidR="00C600CD" w:rsidRDefault="00DC3F2B">
      <w:pPr>
        <w:pStyle w:val="a6"/>
      </w:pPr>
      <w:r>
        <w:rPr>
          <w:b/>
          <w:color w:val="26282F"/>
        </w:rPr>
        <w:t>Статья </w:t>
      </w:r>
      <w:r>
        <w:rPr>
          <w:b/>
          <w:color w:val="26282F"/>
        </w:rPr>
        <w:t>94</w:t>
      </w:r>
      <w:r>
        <w:t>. Сведения о лицах, которым оказывается медицинская помощь, а также о лицах, в отношении которых проводятся медицинские экспертизы, медицинские осмотры и медицинские освидетельствования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94 настоящего Федерального закона</w:t>
      </w:r>
    </w:p>
    <w:p w:rsidR="00C600CD" w:rsidRDefault="00DC3F2B">
      <w:pPr>
        <w:pStyle w:val="a3"/>
      </w:pPr>
      <w:bookmarkStart w:id="1336" w:name="anchor9401"/>
      <w:bookmarkEnd w:id="1336"/>
      <w:r>
        <w:t>В</w:t>
      </w:r>
      <w:r>
        <w:t xml:space="preserve"> системе персонифицированного учета осуществляется обработка следующих персональных данных о лицах, которым оказывается медицинская помощь, а также о лицах, в отношении которых проводятся медицинские экспертизы, медицинские осмотры и медицинские освидетель</w:t>
      </w:r>
      <w:r>
        <w:t>ствования:</w:t>
      </w:r>
    </w:p>
    <w:p w:rsidR="00C600CD" w:rsidRDefault="00DC3F2B">
      <w:pPr>
        <w:pStyle w:val="a3"/>
      </w:pPr>
      <w:bookmarkStart w:id="1337" w:name="anchor941"/>
      <w:bookmarkEnd w:id="1337"/>
      <w:r>
        <w:t>1) фамилия, имя, отчество (последнее - при наличии);</w:t>
      </w:r>
    </w:p>
    <w:p w:rsidR="00C600CD" w:rsidRDefault="00DC3F2B">
      <w:pPr>
        <w:pStyle w:val="a3"/>
      </w:pPr>
      <w:bookmarkStart w:id="1338" w:name="anchor942"/>
      <w:bookmarkEnd w:id="1338"/>
      <w:r>
        <w:t>2) пол;</w:t>
      </w:r>
    </w:p>
    <w:p w:rsidR="00C600CD" w:rsidRDefault="00DC3F2B">
      <w:pPr>
        <w:pStyle w:val="a3"/>
      </w:pPr>
      <w:bookmarkStart w:id="1339" w:name="anchor943"/>
      <w:bookmarkEnd w:id="1339"/>
      <w:r>
        <w:t>3) дата рождения;</w:t>
      </w:r>
    </w:p>
    <w:p w:rsidR="00C600CD" w:rsidRDefault="00DC3F2B">
      <w:pPr>
        <w:pStyle w:val="a3"/>
      </w:pPr>
      <w:bookmarkStart w:id="1340" w:name="anchor944"/>
      <w:bookmarkEnd w:id="1340"/>
      <w:r>
        <w:t>4) место рождения;</w:t>
      </w:r>
    </w:p>
    <w:p w:rsidR="00C600CD" w:rsidRDefault="00DC3F2B">
      <w:pPr>
        <w:pStyle w:val="a3"/>
      </w:pPr>
      <w:bookmarkStart w:id="1341" w:name="anchor945"/>
      <w:bookmarkEnd w:id="1341"/>
      <w:r>
        <w:t>5) гражданство;</w:t>
      </w:r>
    </w:p>
    <w:p w:rsidR="00C600CD" w:rsidRDefault="00DC3F2B">
      <w:pPr>
        <w:pStyle w:val="a3"/>
      </w:pPr>
      <w:bookmarkStart w:id="1342" w:name="anchor946"/>
      <w:bookmarkEnd w:id="1342"/>
      <w:r>
        <w:t>6) данные документа, удостоверяющего личность;</w:t>
      </w:r>
    </w:p>
    <w:p w:rsidR="00C600CD" w:rsidRDefault="00DC3F2B">
      <w:pPr>
        <w:pStyle w:val="a3"/>
      </w:pPr>
      <w:bookmarkStart w:id="1343" w:name="anchor947"/>
      <w:bookmarkEnd w:id="1343"/>
      <w:r>
        <w:t>7) место жительства;</w:t>
      </w:r>
    </w:p>
    <w:p w:rsidR="00C600CD" w:rsidRDefault="00DC3F2B">
      <w:pPr>
        <w:pStyle w:val="a3"/>
      </w:pPr>
      <w:bookmarkStart w:id="1344" w:name="anchor948"/>
      <w:bookmarkEnd w:id="1344"/>
      <w:r>
        <w:t>8) место регистрации;</w:t>
      </w:r>
    </w:p>
    <w:p w:rsidR="00C600CD" w:rsidRDefault="00DC3F2B">
      <w:pPr>
        <w:pStyle w:val="a3"/>
      </w:pPr>
      <w:bookmarkStart w:id="1345" w:name="anchor949"/>
      <w:bookmarkEnd w:id="1345"/>
      <w:r>
        <w:t>9) дата регистрации;</w:t>
      </w:r>
    </w:p>
    <w:p w:rsidR="00C600CD" w:rsidRDefault="00DC3F2B">
      <w:pPr>
        <w:pStyle w:val="a3"/>
      </w:pPr>
      <w:bookmarkStart w:id="1346" w:name="anchor9410"/>
      <w:bookmarkEnd w:id="1346"/>
      <w:r>
        <w:t xml:space="preserve">10) страховой номер </w:t>
      </w:r>
      <w:r>
        <w:t xml:space="preserve">индивидуального лицевого счета (при наличии), принятый в соответствии с </w:t>
      </w:r>
      <w:hyperlink r:id="rId1574" w:history="1">
        <w:r>
          <w:t>законодательством</w:t>
        </w:r>
      </w:hyperlink>
      <w:r>
        <w:t xml:space="preserve"> Российской Федерации об индивидуальном (персонифицированном) учете в системе обязательного пенсионн</w:t>
      </w:r>
      <w:r>
        <w:t>ого страхования;</w:t>
      </w:r>
    </w:p>
    <w:p w:rsidR="00C600CD" w:rsidRDefault="00DC3F2B">
      <w:pPr>
        <w:pStyle w:val="a3"/>
      </w:pPr>
      <w:bookmarkStart w:id="1347" w:name="anchor9411"/>
      <w:bookmarkEnd w:id="1347"/>
      <w:r>
        <w:t>11) номер полиса обязательного медицинского страхования застрахованного лица (при наличии);</w:t>
      </w:r>
    </w:p>
    <w:p w:rsidR="00C600CD" w:rsidRDefault="00DC3F2B">
      <w:pPr>
        <w:pStyle w:val="a3"/>
      </w:pPr>
      <w:bookmarkStart w:id="1348" w:name="anchor9412"/>
      <w:bookmarkEnd w:id="1348"/>
      <w:r>
        <w:t>12) анамнез;</w:t>
      </w:r>
    </w:p>
    <w:p w:rsidR="00C600CD" w:rsidRDefault="00DC3F2B">
      <w:pPr>
        <w:pStyle w:val="a3"/>
      </w:pPr>
      <w:bookmarkStart w:id="1349" w:name="anchor9413"/>
      <w:bookmarkEnd w:id="1349"/>
      <w:r>
        <w:t>13) диагноз;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350" w:name="anchor9414"/>
      <w:bookmarkEnd w:id="1350"/>
      <w:r>
        <w:t xml:space="preserve">Пункт 14 изменен с 1 января 2018 г. - </w:t>
      </w:r>
      <w:hyperlink r:id="rId1575" w:history="1">
        <w:r>
          <w:t>Федеральный закон</w:t>
        </w:r>
      </w:hyperlink>
      <w:r>
        <w:t xml:space="preserve"> от 29 июля 2017 г. N 242-ФЗ</w:t>
      </w:r>
    </w:p>
    <w:p w:rsidR="00C600CD" w:rsidRDefault="00DC3F2B">
      <w:pPr>
        <w:pStyle w:val="a8"/>
      </w:pPr>
      <w:hyperlink r:id="rId1576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14) сведения об организации, осуществляющей медицинскую деятельность;</w:t>
      </w:r>
    </w:p>
    <w:p w:rsidR="00C600CD" w:rsidRDefault="00DC3F2B">
      <w:pPr>
        <w:pStyle w:val="a3"/>
      </w:pPr>
      <w:bookmarkStart w:id="1351" w:name="anchor9415"/>
      <w:bookmarkEnd w:id="1351"/>
      <w:r>
        <w:t xml:space="preserve">15) вид оказанной медицинской </w:t>
      </w:r>
      <w:r>
        <w:t>помощи;</w:t>
      </w:r>
    </w:p>
    <w:p w:rsidR="00C600CD" w:rsidRDefault="00DC3F2B">
      <w:pPr>
        <w:pStyle w:val="a3"/>
      </w:pPr>
      <w:bookmarkStart w:id="1352" w:name="anchor9416"/>
      <w:bookmarkEnd w:id="1352"/>
      <w:r>
        <w:t>16) условия оказания медицинской помощи;</w:t>
      </w:r>
    </w:p>
    <w:p w:rsidR="00C600CD" w:rsidRDefault="00DC3F2B">
      <w:pPr>
        <w:pStyle w:val="a3"/>
      </w:pPr>
      <w:bookmarkStart w:id="1353" w:name="anchor9417"/>
      <w:bookmarkEnd w:id="1353"/>
      <w:r>
        <w:t>17) сроки оказания медицинской помощи;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354" w:name="anchor9418"/>
      <w:bookmarkEnd w:id="1354"/>
      <w:r>
        <w:t xml:space="preserve">Пункт 18 изменен с 1 января 2018 г. - </w:t>
      </w:r>
      <w:hyperlink r:id="rId1577" w:history="1">
        <w:r>
          <w:t>Федеральный закон</w:t>
        </w:r>
      </w:hyperlink>
      <w:r>
        <w:t xml:space="preserve"> от 29 июля 20</w:t>
      </w:r>
      <w:r>
        <w:t>17 г. N 242-ФЗ</w:t>
      </w:r>
    </w:p>
    <w:p w:rsidR="00C600CD" w:rsidRDefault="00DC3F2B">
      <w:pPr>
        <w:pStyle w:val="a8"/>
      </w:pPr>
      <w:hyperlink r:id="rId1578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18) объем оказанной медицинской помощи, включая сведения об оказанных медицинских услугах;</w:t>
      </w:r>
    </w:p>
    <w:p w:rsidR="00C600CD" w:rsidRDefault="00DC3F2B">
      <w:pPr>
        <w:pStyle w:val="a3"/>
      </w:pPr>
      <w:bookmarkStart w:id="1355" w:name="anchor9419"/>
      <w:bookmarkEnd w:id="1355"/>
      <w:r>
        <w:t>19) результат обращения за медицинской помощью;</w:t>
      </w:r>
    </w:p>
    <w:p w:rsidR="00C600CD" w:rsidRDefault="00DC3F2B">
      <w:pPr>
        <w:pStyle w:val="a3"/>
      </w:pPr>
      <w:bookmarkStart w:id="1356" w:name="anchor9420"/>
      <w:bookmarkEnd w:id="1356"/>
      <w:r>
        <w:t>20) сери</w:t>
      </w:r>
      <w:r>
        <w:t>я и номер выданного листка нетрудоспособности (при наличии);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357" w:name="anchor9421"/>
      <w:bookmarkEnd w:id="1357"/>
      <w:r>
        <w:t xml:space="preserve">Пункт 21 изменен с 1 января 2018 г. - </w:t>
      </w:r>
      <w:hyperlink r:id="rId1579" w:history="1">
        <w:r>
          <w:t>Федеральный закон</w:t>
        </w:r>
      </w:hyperlink>
      <w:r>
        <w:t xml:space="preserve"> от 29 июля 2017 г. N 242-ФЗ</w:t>
      </w:r>
    </w:p>
    <w:p w:rsidR="00C600CD" w:rsidRDefault="00DC3F2B">
      <w:pPr>
        <w:pStyle w:val="a8"/>
      </w:pPr>
      <w:hyperlink r:id="rId1580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21) сведения о проведенных медицинских экспертизах, медицинских осмотрах и медицинских освидетельствованиях и их результаты;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358" w:name="anchor9422"/>
      <w:bookmarkEnd w:id="1358"/>
      <w:r>
        <w:t>Пункт 22 изменен с 1 ян</w:t>
      </w:r>
      <w:r>
        <w:t xml:space="preserve">варя 2022 г. - </w:t>
      </w:r>
      <w:hyperlink r:id="rId1581" w:history="1">
        <w:r>
          <w:t>Федеральный закон</w:t>
        </w:r>
      </w:hyperlink>
      <w:r>
        <w:t xml:space="preserve"> от 25 декабря 2018 г. N 489-ФЗ</w:t>
      </w:r>
    </w:p>
    <w:p w:rsidR="00C600CD" w:rsidRDefault="00DC3F2B">
      <w:pPr>
        <w:pStyle w:val="a8"/>
      </w:pPr>
      <w:hyperlink r:id="rId1582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 xml:space="preserve">22) примененные клинические </w:t>
      </w:r>
      <w:r>
        <w:t>рекомендации;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359" w:name="anchor9423"/>
      <w:bookmarkEnd w:id="1359"/>
      <w:r>
        <w:t xml:space="preserve">Пункт 23 изменен с 1 января 2018 г. - </w:t>
      </w:r>
      <w:hyperlink r:id="rId1583" w:history="1">
        <w:r>
          <w:t>Федеральный закон</w:t>
        </w:r>
      </w:hyperlink>
      <w:r>
        <w:t xml:space="preserve"> от 29 июля 2017 г. N 242-ФЗ</w:t>
      </w:r>
    </w:p>
    <w:p w:rsidR="00C600CD" w:rsidRDefault="00DC3F2B">
      <w:pPr>
        <w:pStyle w:val="a8"/>
      </w:pPr>
      <w:hyperlink r:id="rId1584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23) сведения о медицинском работнике или медицинских работниках, оказавших медицинскую помощь, проводивших медицинские экспертизы, медицинские осмотры и медицинские освидетельствования.</w:t>
      </w:r>
    </w:p>
    <w:p w:rsidR="00C600CD" w:rsidRDefault="00C600CD">
      <w:pPr>
        <w:pStyle w:val="a3"/>
      </w:pP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360" w:name="anchor95"/>
      <w:bookmarkEnd w:id="1360"/>
      <w:r>
        <w:t>Статья 9</w:t>
      </w:r>
      <w:r>
        <w:t xml:space="preserve">5 изменена с 1 июля 2021 г. - </w:t>
      </w:r>
      <w:hyperlink r:id="rId1585" w:history="1">
        <w:r>
          <w:t>Федеральный закон</w:t>
        </w:r>
      </w:hyperlink>
      <w:r>
        <w:t xml:space="preserve"> от 11 июня 2021 г. N 170-ФЗ</w:t>
      </w:r>
    </w:p>
    <w:p w:rsidR="00C600CD" w:rsidRDefault="00DC3F2B">
      <w:pPr>
        <w:pStyle w:val="a8"/>
      </w:pPr>
      <w:hyperlink r:id="rId1586" w:history="1">
        <w:r>
          <w:t>См. предыдущую редакцию</w:t>
        </w:r>
      </w:hyperlink>
    </w:p>
    <w:p w:rsidR="00C600CD" w:rsidRDefault="00DC3F2B">
      <w:pPr>
        <w:pStyle w:val="a6"/>
      </w:pPr>
      <w:r>
        <w:rPr>
          <w:b/>
          <w:color w:val="26282F"/>
        </w:rPr>
        <w:t>Статья 95</w:t>
      </w:r>
      <w:r>
        <w:t>. Феде</w:t>
      </w:r>
      <w:r>
        <w:t>ральный государственный контроль (надзор) за обращением медицинских изделий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95 настоящего Федерального закона</w:t>
      </w:r>
    </w:p>
    <w:p w:rsidR="00C600CD" w:rsidRDefault="00DC3F2B">
      <w:pPr>
        <w:pStyle w:val="a3"/>
      </w:pPr>
      <w:bookmarkStart w:id="1361" w:name="anchor951"/>
      <w:bookmarkEnd w:id="1361"/>
      <w:r>
        <w:t xml:space="preserve">1. Федеральный государственный контроль (надзор) за обращением медицинских изделий </w:t>
      </w:r>
      <w:hyperlink r:id="rId1587" w:history="1">
        <w:r>
          <w:t>осуществляется</w:t>
        </w:r>
      </w:hyperlink>
      <w:r>
        <w:t xml:space="preserve"> </w:t>
      </w:r>
      <w:hyperlink r:id="rId1588" w:history="1">
        <w:r>
          <w:t>федеральным органом</w:t>
        </w:r>
      </w:hyperlink>
      <w:r>
        <w:t xml:space="preserve"> исполнительной власти, осуществляющим функции по контролю и надзору в сфере охраны </w:t>
      </w:r>
      <w:r>
        <w:t>здоровья.</w:t>
      </w:r>
    </w:p>
    <w:p w:rsidR="00C600CD" w:rsidRDefault="00DC3F2B">
      <w:pPr>
        <w:pStyle w:val="a3"/>
      </w:pPr>
      <w:bookmarkStart w:id="1362" w:name="anchor952"/>
      <w:bookmarkEnd w:id="1362"/>
      <w:r>
        <w:t>2. Предметом федерального государственного контроля (надзора) за обращением медицинских изделий являются:</w:t>
      </w:r>
    </w:p>
    <w:p w:rsidR="00C600CD" w:rsidRDefault="00DC3F2B">
      <w:pPr>
        <w:pStyle w:val="a3"/>
      </w:pPr>
      <w:bookmarkStart w:id="1363" w:name="anchor9521"/>
      <w:bookmarkEnd w:id="1363"/>
      <w:r>
        <w:t>1) соблюдение обязательных требований к обращению медицинских изделий, в том числе:</w:t>
      </w:r>
    </w:p>
    <w:p w:rsidR="00C600CD" w:rsidRDefault="00DC3F2B">
      <w:pPr>
        <w:pStyle w:val="a3"/>
      </w:pPr>
      <w:bookmarkStart w:id="1364" w:name="anchor95211"/>
      <w:bookmarkEnd w:id="1364"/>
      <w:r>
        <w:t>а) требований к техническим испытаниям, токсикологически</w:t>
      </w:r>
      <w:r>
        <w:t xml:space="preserve">м исследованиям, клиническим испытаниям, производству, изготовлению, ввозу на территорию Российской Федерации, подтверждению соответствия, хранению, транспортировке, реализации, монтажу, наладке, применению, эксплуатации, включая техническое обслуживание, </w:t>
      </w:r>
      <w:r>
        <w:t>ремонт, утилизацию и уничтожение;</w:t>
      </w:r>
    </w:p>
    <w:p w:rsidR="00C600CD" w:rsidRDefault="00DC3F2B">
      <w:pPr>
        <w:pStyle w:val="a3"/>
      </w:pPr>
      <w:bookmarkStart w:id="1365" w:name="anchor95212"/>
      <w:bookmarkEnd w:id="1365"/>
      <w:r>
        <w:t>б) требований к качеству, безопасности и эффективности медицинских изделий, находящихся в обращении на территории Российской Федерации;</w:t>
      </w:r>
    </w:p>
    <w:p w:rsidR="00C600CD" w:rsidRDefault="00DC3F2B">
      <w:pPr>
        <w:pStyle w:val="a3"/>
      </w:pPr>
      <w:bookmarkStart w:id="1366" w:name="anchor9522"/>
      <w:bookmarkEnd w:id="1366"/>
      <w:r>
        <w:t>2) соблюдение лицензионных требований к деятельности по производству и техническому об</w:t>
      </w:r>
      <w:r>
        <w:t>служиванию (за исключением случая, если техническое обслуживание осуществляется для обеспечения собственных нужд юридического лица или индивидуального предпринимателя) медицинской техники;</w:t>
      </w:r>
    </w:p>
    <w:p w:rsidR="00C600CD" w:rsidRDefault="00DC3F2B">
      <w:pPr>
        <w:pStyle w:val="a3"/>
      </w:pPr>
      <w:bookmarkStart w:id="1367" w:name="anchor9523"/>
      <w:bookmarkEnd w:id="1367"/>
      <w:r>
        <w:t>3) соблюдение требований к предоставлению субъектами обращения меди</w:t>
      </w:r>
      <w:r>
        <w:t>цинских изделий информации о медицинских изделиях в соответствии с настоящим Федеральным законом.</w:t>
      </w:r>
    </w:p>
    <w:p w:rsidR="00C600CD" w:rsidRDefault="00DC3F2B">
      <w:pPr>
        <w:pStyle w:val="a3"/>
      </w:pPr>
      <w:bookmarkStart w:id="1368" w:name="anchor953"/>
      <w:bookmarkEnd w:id="1368"/>
      <w:r>
        <w:t>3. При осуществлении федерального государственного контроля (надзора) за обращением медицинских изделий проводятся следующие виды контрольных (надзорных) меро</w:t>
      </w:r>
      <w:r>
        <w:t>приятий:</w:t>
      </w:r>
    </w:p>
    <w:p w:rsidR="00C600CD" w:rsidRDefault="00DC3F2B">
      <w:pPr>
        <w:pStyle w:val="a3"/>
      </w:pPr>
      <w:bookmarkStart w:id="1369" w:name="anchor9531"/>
      <w:bookmarkEnd w:id="1369"/>
      <w:r>
        <w:t>1) документарная проверка;</w:t>
      </w:r>
    </w:p>
    <w:p w:rsidR="00C600CD" w:rsidRDefault="00DC3F2B">
      <w:pPr>
        <w:pStyle w:val="a3"/>
      </w:pPr>
      <w:bookmarkStart w:id="1370" w:name="anchor9532"/>
      <w:bookmarkEnd w:id="1370"/>
      <w:r>
        <w:t>2) выездная проверка;</w:t>
      </w:r>
    </w:p>
    <w:p w:rsidR="00C600CD" w:rsidRDefault="00DC3F2B">
      <w:pPr>
        <w:pStyle w:val="a3"/>
      </w:pPr>
      <w:bookmarkStart w:id="1371" w:name="anchor9533"/>
      <w:bookmarkEnd w:id="1371"/>
      <w:r>
        <w:t>3) выборочный контроль;</w:t>
      </w:r>
    </w:p>
    <w:p w:rsidR="00C600CD" w:rsidRDefault="00DC3F2B">
      <w:pPr>
        <w:pStyle w:val="a3"/>
      </w:pPr>
      <w:bookmarkStart w:id="1372" w:name="anchor9534"/>
      <w:bookmarkEnd w:id="1372"/>
      <w:r>
        <w:t>4) контрольная закупка;</w:t>
      </w:r>
    </w:p>
    <w:p w:rsidR="00C600CD" w:rsidRDefault="00DC3F2B">
      <w:pPr>
        <w:pStyle w:val="a3"/>
      </w:pPr>
      <w:bookmarkStart w:id="1373" w:name="anchor9535"/>
      <w:bookmarkEnd w:id="1373"/>
      <w:r>
        <w:t>5) инспекционный визит;</w:t>
      </w:r>
    </w:p>
    <w:p w:rsidR="00C600CD" w:rsidRDefault="00DC3F2B">
      <w:pPr>
        <w:pStyle w:val="a3"/>
      </w:pPr>
      <w:bookmarkStart w:id="1374" w:name="anchor9536"/>
      <w:bookmarkEnd w:id="1374"/>
      <w:r>
        <w:t>6) наблюдение за соблюдением обязательных требований (мониторинг безопасности).</w:t>
      </w:r>
    </w:p>
    <w:p w:rsidR="00C600CD" w:rsidRDefault="00DC3F2B">
      <w:pPr>
        <w:pStyle w:val="a3"/>
      </w:pPr>
      <w:bookmarkStart w:id="1375" w:name="anchor954"/>
      <w:bookmarkEnd w:id="1375"/>
      <w:r>
        <w:t>4. Организация и осуществление федерального го</w:t>
      </w:r>
      <w:r>
        <w:t xml:space="preserve">сударственного контроля (надзора) за обращением медицинских изделий регулируются </w:t>
      </w:r>
      <w:hyperlink r:id="rId1589" w:history="1">
        <w:r>
          <w:t>Федеральным законом</w:t>
        </w:r>
      </w:hyperlink>
      <w:r>
        <w:t xml:space="preserve"> от 31 июля 2020 года N 248-ФЗ "О государственном контроле (надзоре) и муниципальном конт</w:t>
      </w:r>
      <w:r>
        <w:t>роле в Российской Федерации".</w:t>
      </w:r>
    </w:p>
    <w:p w:rsidR="00C600CD" w:rsidRDefault="00DC3F2B">
      <w:pPr>
        <w:pStyle w:val="a3"/>
      </w:pPr>
      <w:bookmarkStart w:id="1376" w:name="anchor955"/>
      <w:bookmarkEnd w:id="1376"/>
      <w:r>
        <w:t xml:space="preserve">5. </w:t>
      </w:r>
      <w:hyperlink r:id="rId1590" w:history="1">
        <w:r>
          <w:t>Положение</w:t>
        </w:r>
      </w:hyperlink>
      <w:r>
        <w:t xml:space="preserve"> о федеральном государственном контроле (надзоре) за обращением медицинских изделий утверждается Правительством Российской Федерации.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1377" w:name="anchor96"/>
      <w:bookmarkEnd w:id="1377"/>
      <w:r>
        <w:t xml:space="preserve">Статья 96 настоящего Федерального закона </w:t>
      </w:r>
      <w:hyperlink r:id="rId1591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96</w:t>
      </w:r>
      <w:r>
        <w:t>. Мониторинг безопасности медицинских изделий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96 настоящего Федерального закона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378" w:name="anchor961"/>
      <w:bookmarkEnd w:id="1378"/>
      <w:r>
        <w:t>Час</w:t>
      </w:r>
      <w:r>
        <w:t xml:space="preserve">ть 1 изменена с 11 мая 2021 г. - </w:t>
      </w:r>
      <w:hyperlink r:id="rId1592" w:history="1">
        <w:r>
          <w:t>Федеральный закон</w:t>
        </w:r>
      </w:hyperlink>
      <w:r>
        <w:t xml:space="preserve"> от 30 апреля 2021 г. N 128-ФЗ</w:t>
      </w:r>
    </w:p>
    <w:p w:rsidR="00C600CD" w:rsidRDefault="00DC3F2B">
      <w:pPr>
        <w:pStyle w:val="a8"/>
      </w:pPr>
      <w:hyperlink r:id="rId1593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1. Медицинск</w:t>
      </w:r>
      <w:r>
        <w:t xml:space="preserve">ие изделия, находящиеся в обращении на территории Российской Федерации, подлежат мониторингу безопасности в целях выявления и предотвращения неблагоприятных событий. </w:t>
      </w:r>
      <w:hyperlink r:id="rId1594" w:history="1">
        <w:r>
          <w:t>Классификация</w:t>
        </w:r>
      </w:hyperlink>
      <w:r>
        <w:t xml:space="preserve"> небла</w:t>
      </w:r>
      <w:r>
        <w:t>гоприятных событий утверждается уполномоченным федеральным органом исполнительной власти, осуществляющим функции по контролю и надзору в сфере охраны здоровья.</w:t>
      </w:r>
    </w:p>
    <w:p w:rsidR="00C600CD" w:rsidRDefault="00DC3F2B">
      <w:pPr>
        <w:pStyle w:val="a3"/>
      </w:pPr>
      <w:bookmarkStart w:id="1379" w:name="anchor962"/>
      <w:bookmarkEnd w:id="1379"/>
      <w:r>
        <w:t xml:space="preserve">2. </w:t>
      </w:r>
      <w:hyperlink r:id="rId1595" w:history="1">
        <w:r>
          <w:t>Мониторинг</w:t>
        </w:r>
      </w:hyperlink>
      <w:r>
        <w:t xml:space="preserve"> безопасности</w:t>
      </w:r>
      <w:r>
        <w:t xml:space="preserve"> медицинских изделий осуществляется уполномоченным Правительством Российской Федерации федеральным органом исполнительной власти на всех этапах обращения таких изделий на территории Российской Федерации.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380" w:name="anchor963"/>
      <w:bookmarkEnd w:id="1380"/>
      <w:r>
        <w:t xml:space="preserve">Часть 3 изменена с 11 мая </w:t>
      </w:r>
      <w:r>
        <w:t xml:space="preserve">2021 г. - </w:t>
      </w:r>
      <w:hyperlink r:id="rId1596" w:history="1">
        <w:r>
          <w:t>Федеральный закон</w:t>
        </w:r>
      </w:hyperlink>
      <w:r>
        <w:t xml:space="preserve"> от 30 апреля 2021 г. N 128-ФЗ</w:t>
      </w:r>
    </w:p>
    <w:p w:rsidR="00C600CD" w:rsidRDefault="00DC3F2B">
      <w:pPr>
        <w:pStyle w:val="a8"/>
      </w:pPr>
      <w:hyperlink r:id="rId1597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3. Субъекты обращения медицинских и</w:t>
      </w:r>
      <w:r>
        <w:t xml:space="preserve">зделий, осуществляющие виды деятельности, предусмотренные </w:t>
      </w:r>
      <w:hyperlink r:id="rId1598" w:history="1">
        <w:r>
          <w:t>частью 3 статьи 38</w:t>
        </w:r>
      </w:hyperlink>
      <w:r>
        <w:t xml:space="preserve"> настоящего Федерального закона, обязаны сообщать в установленном уполномоченным Правительством Российской Федерации федеральным органом исполнительной </w:t>
      </w:r>
      <w:r>
        <w:t xml:space="preserve">власти </w:t>
      </w:r>
      <w:hyperlink r:id="rId1599" w:history="1">
        <w:r>
          <w:t>порядке</w:t>
        </w:r>
      </w:hyperlink>
      <w:r>
        <w:t xml:space="preserve">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</w:t>
      </w:r>
      <w:r>
        <w:t>осударств.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381" w:name="anchor9631"/>
      <w:bookmarkEnd w:id="1381"/>
      <w:r>
        <w:t xml:space="preserve">Статья 96 дополнена частью 3.1 с 11 мая 2021 г. - </w:t>
      </w:r>
      <w:hyperlink r:id="rId1600" w:history="1">
        <w:r>
          <w:t>Федеральный закон</w:t>
        </w:r>
      </w:hyperlink>
      <w:r>
        <w:t xml:space="preserve"> от 30 апреля 2021 г. N 128-ФЗ</w:t>
      </w:r>
    </w:p>
    <w:p w:rsidR="00C600CD" w:rsidRDefault="00DC3F2B">
      <w:pPr>
        <w:pStyle w:val="a3"/>
      </w:pPr>
      <w:r>
        <w:t>3.1. Мониторинг безопасности медицинских изделий ос</w:t>
      </w:r>
      <w:r>
        <w:t>уществляется также посредством анализа сведений, которые представляются производителем (изготовителем) медицинского изделия (его уполномоченным представителем) или лицом, осуществляющим ввоз на территорию Российской Федерации медицинских изделий, в уполном</w:t>
      </w:r>
      <w:r>
        <w:t xml:space="preserve">оченный федеральный орган исполнительной власти, осуществляющий функции по контролю и надзору в сфере охраны здоровья, в установленном им </w:t>
      </w:r>
      <w:hyperlink r:id="rId1601" w:history="1">
        <w:r>
          <w:t>порядке</w:t>
        </w:r>
      </w:hyperlink>
      <w:r>
        <w:t>.</w:t>
      </w:r>
    </w:p>
    <w:p w:rsidR="00C600CD" w:rsidRDefault="00DC3F2B">
      <w:pPr>
        <w:pStyle w:val="a3"/>
      </w:pPr>
      <w:bookmarkStart w:id="1382" w:name="anchor964"/>
      <w:bookmarkEnd w:id="1382"/>
      <w:r>
        <w:t>4. За несообщение или сокрытие случаев</w:t>
      </w:r>
      <w:r>
        <w:t xml:space="preserve"> и сведений, предусмотренных </w:t>
      </w:r>
      <w:hyperlink r:id="rId1602" w:history="1">
        <w:r>
          <w:t>частью 3</w:t>
        </w:r>
      </w:hyperlink>
      <w:r>
        <w:t xml:space="preserve"> настоящей статьи, лица, которым они стали известны по роду их профессиональной деятельности, несут ответственность в соответствии с законодательством Российской Федерации.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</w:t>
      </w:r>
      <w:r>
        <w:rPr>
          <w:sz w:val="16"/>
        </w:rPr>
        <w:t>нениях:</w:t>
      </w:r>
    </w:p>
    <w:p w:rsidR="00C600CD" w:rsidRDefault="00DC3F2B">
      <w:pPr>
        <w:pStyle w:val="a8"/>
      </w:pPr>
      <w:bookmarkStart w:id="1383" w:name="anchor965"/>
      <w:bookmarkEnd w:id="1383"/>
      <w:r>
        <w:t xml:space="preserve">Часть 5 изменена с 11 мая 2021 г. - </w:t>
      </w:r>
      <w:hyperlink r:id="rId1603" w:history="1">
        <w:r>
          <w:t>Федеральный закон</w:t>
        </w:r>
      </w:hyperlink>
      <w:r>
        <w:t xml:space="preserve"> от 30 апреля 2021 г. N 128-ФЗ</w:t>
      </w:r>
    </w:p>
    <w:p w:rsidR="00C600CD" w:rsidRDefault="00DC3F2B">
      <w:pPr>
        <w:pStyle w:val="a8"/>
      </w:pPr>
      <w:hyperlink r:id="rId1604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5. Порядок осуществления мониторинга безопасности медицинских изделий, за исключением медицинских изделий, зарегистрированных в соответствии с международными договорами и актами, составляющими право Евразийского экономического союза, устанавливается уполно</w:t>
      </w:r>
      <w:r>
        <w:t xml:space="preserve">моченным </w:t>
      </w:r>
      <w:hyperlink r:id="rId1605" w:history="1">
        <w:r>
          <w:t>федеральным органом</w:t>
        </w:r>
      </w:hyperlink>
      <w:r>
        <w:t xml:space="preserve"> исполнительной власти.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384" w:name="anchor966"/>
      <w:bookmarkEnd w:id="1384"/>
      <w:r>
        <w:t xml:space="preserve">Часть 6 изменена с 11 мая 2021 г. - </w:t>
      </w:r>
      <w:hyperlink r:id="rId1606" w:history="1">
        <w:r>
          <w:t>Фе</w:t>
        </w:r>
        <w:r>
          <w:t>деральный закон</w:t>
        </w:r>
      </w:hyperlink>
      <w:r>
        <w:t xml:space="preserve"> от 30 апреля 2021 г. N 128-ФЗ</w:t>
      </w:r>
    </w:p>
    <w:p w:rsidR="00C600CD" w:rsidRDefault="00DC3F2B">
      <w:pPr>
        <w:pStyle w:val="a8"/>
      </w:pPr>
      <w:hyperlink r:id="rId1607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6. По результатам осуществления мониторинга безопасности медицинских изделий при получении и подтверждении информации</w:t>
      </w:r>
      <w:r>
        <w:t xml:space="preserve"> о неблагоприятных событиях уполномоченный Правительством Российской Федерации федеральный орган исполнительной власти рассматривает вопрос о приостановлении применения или об изъятии из обращения такого медицинского изделия и принимает соответствующее реш</w:t>
      </w:r>
      <w:r>
        <w:t>ение.</w:t>
      </w:r>
    </w:p>
    <w:p w:rsidR="00C600CD" w:rsidRDefault="00DC3F2B">
      <w:pPr>
        <w:pStyle w:val="a3"/>
      </w:pPr>
      <w:bookmarkStart w:id="1385" w:name="anchor967"/>
      <w:bookmarkEnd w:id="1385"/>
      <w:r>
        <w:t xml:space="preserve">7. В случае, если информация, указанная в </w:t>
      </w:r>
      <w:hyperlink r:id="rId1608" w:history="1">
        <w:r>
          <w:t>части 6</w:t>
        </w:r>
      </w:hyperlink>
      <w:r>
        <w:t xml:space="preserve"> настоящей статьи, не подтверждается, уполномоченный Правительством Российской Федерации федеральный орган исполнительной власти возобновляет применение и обращение такого м</w:t>
      </w:r>
      <w:r>
        <w:t>едицинского изделия.</w:t>
      </w:r>
    </w:p>
    <w:p w:rsidR="00C600CD" w:rsidRDefault="00DC3F2B">
      <w:pPr>
        <w:pStyle w:val="a3"/>
      </w:pPr>
      <w:bookmarkStart w:id="1386" w:name="anchor968"/>
      <w:bookmarkEnd w:id="1386"/>
      <w:r>
        <w:t>8. Уполномоченный Правительством Российской Федерации федеральный орган исполнительной власти по результатам мониторинга размещает в установленном им порядке на своем официальном сайте в сети "Интернет" информацию о принятых решениях.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1387" w:name="anchor97"/>
      <w:bookmarkEnd w:id="1387"/>
      <w:r>
        <w:t xml:space="preserve">Статья 97 настоящего Федерального закона </w:t>
      </w:r>
      <w:hyperlink r:id="rId1609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97</w:t>
      </w:r>
      <w:r>
        <w:t>. Медицинская статистика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97 настоящего Федерального закона</w:t>
      </w:r>
    </w:p>
    <w:p w:rsidR="00C600CD" w:rsidRDefault="00DC3F2B">
      <w:pPr>
        <w:pStyle w:val="a3"/>
      </w:pPr>
      <w:bookmarkStart w:id="1388" w:name="anchor971"/>
      <w:bookmarkEnd w:id="1388"/>
      <w:r>
        <w:t>1. Медицинская статистика - отрасль стати</w:t>
      </w:r>
      <w:r>
        <w:t>стики, включающая в себя статистические данные о медицине, гигиене, здоровье населения, об использовании ресурсов здравоохранения, о деятельности медицинских организаций.</w:t>
      </w:r>
    </w:p>
    <w:p w:rsidR="00C600CD" w:rsidRDefault="00DC3F2B">
      <w:pPr>
        <w:pStyle w:val="a3"/>
      </w:pPr>
      <w:bookmarkStart w:id="1389" w:name="anchor972"/>
      <w:bookmarkEnd w:id="1389"/>
      <w:r>
        <w:t>2. Статистическое наблюдение в сфере здравоохранения осуществляется уполномоченным фе</w:t>
      </w:r>
      <w:r>
        <w:t>деральным органом исполнительной власти.</w:t>
      </w:r>
    </w:p>
    <w:p w:rsidR="00C600CD" w:rsidRDefault="00DC3F2B">
      <w:pPr>
        <w:pStyle w:val="a3"/>
      </w:pPr>
      <w:bookmarkStart w:id="1390" w:name="anchor973"/>
      <w:bookmarkEnd w:id="1390"/>
      <w:r>
        <w:t>3. Порядок осуществления статистического наблюдения в сфере здравоохранения, формы статистического учета и отчетности в сфере здравоохранения, порядок их заполнения и сроки представления устанавливаются уполномоченн</w:t>
      </w:r>
      <w:r>
        <w:t>ым федеральным органом исполнительной власти.</w:t>
      </w:r>
    </w:p>
    <w:p w:rsidR="00C600CD" w:rsidRDefault="00DC3F2B">
      <w:pPr>
        <w:pStyle w:val="a3"/>
      </w:pPr>
      <w:bookmarkStart w:id="1391" w:name="anchor974"/>
      <w:bookmarkEnd w:id="1391"/>
      <w:r>
        <w:t>4. Официальная статистическая информация в сфере здравоохранения является общедоступной и размещается уполномоченным федеральным органом исполнительной власти в средствах массовой информации, в том числе в сети</w:t>
      </w:r>
      <w:r>
        <w:t xml:space="preserve"> "Интернет".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 xml:space="preserve">См. Практическое инструктивно-методическое </w:t>
      </w:r>
      <w:hyperlink r:id="rId1610" w:history="1">
        <w:r>
          <w:t>пособие</w:t>
        </w:r>
      </w:hyperlink>
      <w:r>
        <w:t xml:space="preserve"> по статистике здравоохранения, утвержденное </w:t>
      </w:r>
      <w:hyperlink r:id="rId1611" w:history="1">
        <w:r>
          <w:t>при</w:t>
        </w:r>
        <w:r>
          <w:t>казом</w:t>
        </w:r>
      </w:hyperlink>
      <w:r>
        <w:t xml:space="preserve"> Росстата от 22 ноября 2010 г. N 409</w:t>
      </w:r>
    </w:p>
    <w:p w:rsidR="00C600CD" w:rsidRDefault="00C600CD">
      <w:pPr>
        <w:pStyle w:val="a5"/>
      </w:pPr>
    </w:p>
    <w:p w:rsidR="00C600CD" w:rsidRDefault="00DC3F2B">
      <w:pPr>
        <w:pStyle w:val="1"/>
      </w:pPr>
      <w:bookmarkStart w:id="1392" w:name="anchor1300"/>
      <w:bookmarkEnd w:id="1392"/>
      <w:r>
        <w:t>Глава 13. Ответственность в сфере охраны здоровья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1393" w:name="anchor98"/>
      <w:bookmarkEnd w:id="1393"/>
      <w:r>
        <w:t xml:space="preserve">Статья 98 настоящего Федерального закона </w:t>
      </w:r>
      <w:hyperlink r:id="rId1612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98</w:t>
      </w:r>
      <w:r>
        <w:t>. Ответственность в сфере охраны здоровь</w:t>
      </w:r>
      <w:r>
        <w:t>я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98 настоящего Федерального закона</w:t>
      </w:r>
    </w:p>
    <w:p w:rsidR="00C600CD" w:rsidRDefault="00DC3F2B">
      <w:pPr>
        <w:pStyle w:val="a3"/>
      </w:pPr>
      <w:bookmarkStart w:id="1394" w:name="anchor981"/>
      <w:bookmarkEnd w:id="1394"/>
      <w:r>
        <w:t>1. Органы государственной власти и органы местного самоуправления, должностные лица организаций несут ответственность за обеспечение реализации гарантий и соблюдение прав и свобод в сфере</w:t>
      </w:r>
      <w:r>
        <w:t xml:space="preserve"> охраны здоровья, установленных законодательством Российской Федерации.</w:t>
      </w:r>
    </w:p>
    <w:p w:rsidR="00C600CD" w:rsidRDefault="00DC3F2B">
      <w:pPr>
        <w:pStyle w:val="a3"/>
      </w:pPr>
      <w:bookmarkStart w:id="1395" w:name="anchor982"/>
      <w:bookmarkEnd w:id="1395"/>
      <w:r>
        <w:t>2. Медицинские организации,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</w:t>
      </w:r>
      <w:r>
        <w:t>храны здоровья, причинение вреда жизни и (или) здоровью при оказании гражданам медицинской помощи.</w:t>
      </w:r>
    </w:p>
    <w:p w:rsidR="00C600CD" w:rsidRDefault="00DC3F2B">
      <w:pPr>
        <w:pStyle w:val="a3"/>
      </w:pPr>
      <w:bookmarkStart w:id="1396" w:name="anchor983"/>
      <w:bookmarkEnd w:id="1396"/>
      <w:r>
        <w:t>3. Вред, причиненный жизни и (или) здоровью граждан при оказании им медицинской помощи, возмещается медицинскими организациями в объеме и порядке, установлен</w:t>
      </w:r>
      <w:r>
        <w:t xml:space="preserve">ных </w:t>
      </w:r>
      <w:hyperlink r:id="rId1613" w:history="1">
        <w:r>
          <w:t>законодательством</w:t>
        </w:r>
      </w:hyperlink>
      <w:r>
        <w:t xml:space="preserve"> Российской Федерации.</w:t>
      </w:r>
    </w:p>
    <w:p w:rsidR="00C600CD" w:rsidRDefault="00DC3F2B">
      <w:pPr>
        <w:pStyle w:val="a3"/>
      </w:pPr>
      <w:bookmarkStart w:id="1397" w:name="anchor984"/>
      <w:bookmarkEnd w:id="1397"/>
      <w:r>
        <w:t xml:space="preserve">4. Возмещение вреда, причиненного жизни и (или) здоровью граждан, не освобождает медицинских работников и фармацевтических работников от </w:t>
      </w:r>
      <w:r>
        <w:t>привлечения их к ответственности в соответствии с законодательством Российской Федерации.</w:t>
      </w:r>
    </w:p>
    <w:p w:rsidR="00C600CD" w:rsidRDefault="00C600CD">
      <w:pPr>
        <w:pStyle w:val="a3"/>
      </w:pPr>
    </w:p>
    <w:p w:rsidR="00C600CD" w:rsidRDefault="00DC3F2B">
      <w:pPr>
        <w:pStyle w:val="1"/>
      </w:pPr>
      <w:bookmarkStart w:id="1398" w:name="anchor1400"/>
      <w:bookmarkEnd w:id="1398"/>
      <w:r>
        <w:t>Глава 14. Заключительные положения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1399" w:name="anchor99"/>
      <w:bookmarkEnd w:id="1399"/>
      <w:r>
        <w:t xml:space="preserve">Статья 99 настоящего Федерального закона </w:t>
      </w:r>
      <w:hyperlink r:id="rId1614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99</w:t>
      </w:r>
      <w:r>
        <w:t>. Призн</w:t>
      </w:r>
      <w:r>
        <w:t>ание не действующими на территории Российской Федерации отдельных законодательных актов Союза ССР и утратившими силу отдельных законодательных актов РСФСР и Российской Федерации (их отдельных положений)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99 настоящего Федера</w:t>
      </w:r>
      <w:r>
        <w:t>льного закона</w:t>
      </w:r>
    </w:p>
    <w:p w:rsidR="00C600CD" w:rsidRDefault="00DC3F2B">
      <w:pPr>
        <w:pStyle w:val="a3"/>
      </w:pPr>
      <w:bookmarkStart w:id="1400" w:name="anchor991"/>
      <w:bookmarkEnd w:id="1400"/>
      <w:r>
        <w:t>1. Признать не действующими на территории Российской Федерации:</w:t>
      </w:r>
    </w:p>
    <w:p w:rsidR="00C600CD" w:rsidRDefault="00DC3F2B">
      <w:pPr>
        <w:pStyle w:val="a3"/>
      </w:pPr>
      <w:bookmarkStart w:id="1401" w:name="anchor9911"/>
      <w:bookmarkEnd w:id="1401"/>
      <w:r>
        <w:t xml:space="preserve">1) Закон СССР от 19 декабря 1969 года N 4589-VII "Об утверждении Основ законодательства Союза ССР и союзных республик о здравоохранении" (Ведомости Верховного Совета СССР, 1969, </w:t>
      </w:r>
      <w:r>
        <w:t>N 52, ст. 466);</w:t>
      </w:r>
    </w:p>
    <w:p w:rsidR="00C600CD" w:rsidRDefault="00DC3F2B">
      <w:pPr>
        <w:pStyle w:val="a3"/>
      </w:pPr>
      <w:bookmarkStart w:id="1402" w:name="anchor9912"/>
      <w:bookmarkEnd w:id="1402"/>
      <w:r>
        <w:t>2) Указ Президиума Верховного Совета СССР от 1 июня 1970 года N 5215-VII "О порядке введения в действие Основ законодательства Союза ССР и союзных республик о здравоохранении" (Ведомости Верховного Совета СССР, 1970, N 23, ст. 192);</w:t>
      </w:r>
    </w:p>
    <w:p w:rsidR="00C600CD" w:rsidRDefault="00DC3F2B">
      <w:pPr>
        <w:pStyle w:val="a3"/>
      </w:pPr>
      <w:bookmarkStart w:id="1403" w:name="anchor9913"/>
      <w:bookmarkEnd w:id="1403"/>
      <w:r>
        <w:t>3) Указ</w:t>
      </w:r>
      <w:r>
        <w:t xml:space="preserve"> Президиума Верховного Совета СССР от 26 марта 1971 года N 1364-VIII "Об утверждении текста присяги врача Советского Союза и Положения о порядке принесения присяги" (Ведомости Верховного Совета СССР, 1971, N 13, ст. 145);</w:t>
      </w:r>
    </w:p>
    <w:p w:rsidR="00C600CD" w:rsidRDefault="00DC3F2B">
      <w:pPr>
        <w:pStyle w:val="a3"/>
      </w:pPr>
      <w:bookmarkStart w:id="1404" w:name="anchor9914"/>
      <w:bookmarkEnd w:id="1404"/>
      <w:r>
        <w:t>4) Указ Президиума Верховного Сове</w:t>
      </w:r>
      <w:r>
        <w:t>та СССР от 18 июня 1979 года N 286-Х "О внесении изменений и дополнений в Основы законодательства Союза ССР и союзных республик о здравоохранении" (Ведомости Верховного Совета СССР, 1979, N 25, ст. 438);</w:t>
      </w:r>
    </w:p>
    <w:p w:rsidR="00C600CD" w:rsidRDefault="00DC3F2B">
      <w:pPr>
        <w:pStyle w:val="a3"/>
      </w:pPr>
      <w:bookmarkStart w:id="1405" w:name="anchor9915"/>
      <w:bookmarkEnd w:id="1405"/>
      <w:r>
        <w:t xml:space="preserve">5) Указ Президиума Верховного Совета СССР от 15 </w:t>
      </w:r>
      <w:r>
        <w:t>ноября 1983 года N 10274-Х "О дополнении текста присяги врача Советского Союза" (Ведомости Верховного Совета СССР, 1983, N 47, ст. 722);</w:t>
      </w:r>
    </w:p>
    <w:p w:rsidR="00C600CD" w:rsidRDefault="00DC3F2B">
      <w:pPr>
        <w:pStyle w:val="a3"/>
      </w:pPr>
      <w:bookmarkStart w:id="1406" w:name="anchor9916"/>
      <w:bookmarkEnd w:id="1406"/>
      <w:r>
        <w:t xml:space="preserve">6) </w:t>
      </w:r>
      <w:hyperlink r:id="rId1615" w:history="1">
        <w:r>
          <w:t>пункт 4 раздела I</w:t>
        </w:r>
      </w:hyperlink>
      <w:r>
        <w:t xml:space="preserve"> Указа Президиума Верховного Сове</w:t>
      </w:r>
      <w:r>
        <w:t>та СССР от 8 июня 1984 года N 340-XI "О внесении изменений и дополнений в некоторые законодательные акты Союза ССР" (Ведомости Верховного Совета СССР, 1984, N 24, ст. 422);</w:t>
      </w:r>
    </w:p>
    <w:p w:rsidR="00C600CD" w:rsidRDefault="00DC3F2B">
      <w:pPr>
        <w:pStyle w:val="a3"/>
      </w:pPr>
      <w:bookmarkStart w:id="1407" w:name="anchor9917"/>
      <w:bookmarkEnd w:id="1407"/>
      <w:r>
        <w:t xml:space="preserve">7) </w:t>
      </w:r>
      <w:hyperlink r:id="rId1616" w:history="1">
        <w:r>
          <w:t>статью 1</w:t>
        </w:r>
      </w:hyperlink>
      <w:r>
        <w:t xml:space="preserve"> Зако</w:t>
      </w:r>
      <w:r>
        <w:t>на СССР от 27 ноября 1985 года N 3662-XI "О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</w:t>
      </w:r>
      <w:r>
        <w:t>зных республик о народном образовании" (Ведомости Верховного Совета СССР, 1985, N 48, ст. 919);</w:t>
      </w:r>
    </w:p>
    <w:p w:rsidR="00C600CD" w:rsidRDefault="00DC3F2B">
      <w:pPr>
        <w:pStyle w:val="a3"/>
      </w:pPr>
      <w:bookmarkStart w:id="1408" w:name="anchor9918"/>
      <w:bookmarkEnd w:id="1408"/>
      <w:r>
        <w:t xml:space="preserve">8) </w:t>
      </w:r>
      <w:hyperlink r:id="rId1617" w:history="1">
        <w:r>
          <w:t>Указ</w:t>
        </w:r>
      </w:hyperlink>
      <w:r>
        <w:t xml:space="preserve"> Президиума Верховного Совета СССР от 25 августа 1987 года N 7612-XI "О мерах профилакти</w:t>
      </w:r>
      <w:r>
        <w:t>ки заражения вирусом СПИД" (Ведомости Верховного Совета СССР, 1987, N 34, ст. 560);</w:t>
      </w:r>
    </w:p>
    <w:p w:rsidR="00C600CD" w:rsidRDefault="00DC3F2B">
      <w:pPr>
        <w:pStyle w:val="a3"/>
      </w:pPr>
      <w:bookmarkStart w:id="1409" w:name="anchor9919"/>
      <w:bookmarkEnd w:id="1409"/>
      <w:r>
        <w:t>9) Указ Президиума Верховного Совета СССР от 5 января 1988 года N 8282-XI "Об утверждении Положения об условиях и порядке оказания психиатрической помощи" (Ведомости Верхов</w:t>
      </w:r>
      <w:r>
        <w:t>ного Совета СССР, 1988, N 2, ст. 19);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hyperlink r:id="rId1618" w:history="1">
        <w:r>
          <w:t>Постановлением</w:t>
        </w:r>
      </w:hyperlink>
      <w:r>
        <w:t xml:space="preserve"> ВС РФ от 2 июля 1992 г. N 3186-I Указ Президиума Верховного Совета СССР от 5 января 1988 г. N 8282-XI признан утратившим силу с </w:t>
      </w:r>
      <w:r>
        <w:t xml:space="preserve">момента введения в действие </w:t>
      </w:r>
      <w:hyperlink r:id="rId1619" w:history="1">
        <w:r>
          <w:t>Закона РФ</w:t>
        </w:r>
      </w:hyperlink>
      <w:r>
        <w:t xml:space="preserve"> "О психиатрической помощи и гарантиях прав граждан при ее оказании"</w:t>
      </w:r>
    </w:p>
    <w:p w:rsidR="00C600CD" w:rsidRDefault="00DC3F2B">
      <w:pPr>
        <w:pStyle w:val="a3"/>
      </w:pPr>
      <w:bookmarkStart w:id="1410" w:name="anchor99110"/>
      <w:bookmarkEnd w:id="1410"/>
      <w:r>
        <w:t>10) Закон СССР от 26 мая 1988 года N 9004-XI "Об утверждении Указов Президиума Верх</w:t>
      </w:r>
      <w:r>
        <w:t xml:space="preserve">овного Совета СССР о внесении изменений и дополнений в законодательные акты СССР" в части утверждения Указа Президиума Верховного Совета СССР от 5 января 1988 года "Об утверждении Положения об условиях и порядке оказания психиатрической помощи" (Ведомости </w:t>
      </w:r>
      <w:r>
        <w:t>Верховного Совета СССР, 1988, N 22, ст. 361);</w:t>
      </w:r>
    </w:p>
    <w:p w:rsidR="00C600CD" w:rsidRDefault="00DC3F2B">
      <w:pPr>
        <w:pStyle w:val="a3"/>
      </w:pPr>
      <w:bookmarkStart w:id="1411" w:name="anchor99111"/>
      <w:bookmarkEnd w:id="1411"/>
      <w:r>
        <w:t xml:space="preserve">11) </w:t>
      </w:r>
      <w:hyperlink r:id="rId1620" w:history="1">
        <w:r>
          <w:t>Закон</w:t>
        </w:r>
      </w:hyperlink>
      <w:r>
        <w:t xml:space="preserve"> СССР от 23 апреля 1990 года N 1447-I "О профилактике заболевания СПИД" (Ведомости Съезда народных депутатов СССР и Верховного Совета С</w:t>
      </w:r>
      <w:r>
        <w:t>ССР, 1990, N 19, ст. 324);</w:t>
      </w:r>
    </w:p>
    <w:p w:rsidR="00C600CD" w:rsidRDefault="00DC3F2B">
      <w:pPr>
        <w:pStyle w:val="a3"/>
      </w:pPr>
      <w:bookmarkStart w:id="1412" w:name="anchor99112"/>
      <w:bookmarkEnd w:id="1412"/>
      <w:r>
        <w:t xml:space="preserve">12) </w:t>
      </w:r>
      <w:hyperlink r:id="rId1621" w:history="1">
        <w:r>
          <w:t>Постановление</w:t>
        </w:r>
      </w:hyperlink>
      <w:r>
        <w:t xml:space="preserve"> Верховного Совета СССР от 23 апреля 1990 года N 1448-I "О порядке введения в действие Закона СССР "О профилактике заболевания СПИД" (Ведомости Съ</w:t>
      </w:r>
      <w:r>
        <w:t>езда народных депутатов СССР и Верховного Совета СССР, 1990, N 19, ст. 325);</w:t>
      </w:r>
    </w:p>
    <w:p w:rsidR="00C600CD" w:rsidRDefault="00DC3F2B">
      <w:pPr>
        <w:pStyle w:val="a3"/>
      </w:pPr>
      <w:bookmarkStart w:id="1413" w:name="anchor99113"/>
      <w:bookmarkEnd w:id="1413"/>
      <w:r>
        <w:t xml:space="preserve">13) </w:t>
      </w:r>
      <w:hyperlink r:id="rId1622" w:history="1">
        <w:r>
          <w:t>Закон</w:t>
        </w:r>
      </w:hyperlink>
      <w:r>
        <w:t xml:space="preserve"> СССР от 23 апреля 1990 года N 1449-I "О внесении дополнения в Основы законодательства Союза ССР и союзн</w:t>
      </w:r>
      <w:r>
        <w:t>ых республик о здравоохранении" (Ведомости Съезда народных депутатов СССР и Верховного Совета СССР, 1990, N 19, ст. 326);</w:t>
      </w:r>
    </w:p>
    <w:p w:rsidR="00C600CD" w:rsidRDefault="00DC3F2B">
      <w:pPr>
        <w:pStyle w:val="a3"/>
      </w:pPr>
      <w:bookmarkStart w:id="1414" w:name="anchor99114"/>
      <w:bookmarkEnd w:id="1414"/>
      <w:r>
        <w:t xml:space="preserve">14) </w:t>
      </w:r>
      <w:hyperlink r:id="rId1623" w:history="1">
        <w:r>
          <w:t>пункт 5 раздела I</w:t>
        </w:r>
      </w:hyperlink>
      <w:r>
        <w:t xml:space="preserve"> Закона СССР от 22 мая 1990 года N 1501-I "О </w:t>
      </w:r>
      <w:r>
        <w:t>внесении изменений и дополнений в некоторые законодательные акты СССР по вопросам, касающимся женщин, семьи и детства" (Ведомости Съезда народных депутатов СССР и Верховного Совета СССР, 1990, N 23, ст. 422).</w:t>
      </w:r>
    </w:p>
    <w:p w:rsidR="00C600CD" w:rsidRDefault="00DC3F2B">
      <w:pPr>
        <w:pStyle w:val="a3"/>
      </w:pPr>
      <w:bookmarkStart w:id="1415" w:name="anchor992"/>
      <w:bookmarkEnd w:id="1415"/>
      <w:r>
        <w:t>2. Признать утратившими силу:</w:t>
      </w:r>
    </w:p>
    <w:p w:rsidR="00C600CD" w:rsidRDefault="00DC3F2B">
      <w:pPr>
        <w:pStyle w:val="a3"/>
      </w:pPr>
      <w:bookmarkStart w:id="1416" w:name="anchor9921"/>
      <w:bookmarkEnd w:id="1416"/>
      <w:r>
        <w:t xml:space="preserve">1) Постановление </w:t>
      </w:r>
      <w:r>
        <w:t>Верховного Совета РСФСР от 29 июля 1971 года "О введении в действие Закона РСФСР "О здравоохранении" (Ведомости Верховного Совета РСФСР, 1971, N 31, ст. 657);</w:t>
      </w:r>
    </w:p>
    <w:p w:rsidR="00C600CD" w:rsidRDefault="00DC3F2B">
      <w:pPr>
        <w:pStyle w:val="a3"/>
      </w:pPr>
      <w:bookmarkStart w:id="1417" w:name="anchor9922"/>
      <w:bookmarkEnd w:id="1417"/>
      <w:r>
        <w:t>2) Указ Президиума Верховного Совета РСФСР от 20 октября 1971 года "О порядке введения в действие</w:t>
      </w:r>
      <w:r>
        <w:t xml:space="preserve"> Закона Российской Советской Федеративной Социалистической Республики о здравоохранении" (Ведомости Верховного Совета РСФСР, 1971, N 42, ст. 880);</w:t>
      </w:r>
    </w:p>
    <w:p w:rsidR="00C600CD" w:rsidRDefault="00DC3F2B">
      <w:pPr>
        <w:pStyle w:val="a3"/>
      </w:pPr>
      <w:bookmarkStart w:id="1418" w:name="anchor9923"/>
      <w:bookmarkEnd w:id="1418"/>
      <w:r>
        <w:t xml:space="preserve">3) </w:t>
      </w:r>
      <w:hyperlink r:id="rId1624" w:history="1">
        <w:r>
          <w:t>пункт 4</w:t>
        </w:r>
      </w:hyperlink>
      <w:r>
        <w:t xml:space="preserve"> Указа Президиума Верховного Сов</w:t>
      </w:r>
      <w:r>
        <w:t>ета РСФСР от 15 июля 1974 года "О внесении изменений и дополнений в некоторые законодательные акты РСФСР" (Ведомости Верховного Совета РСФСР, 1974, N 29, ст. 782);</w:t>
      </w:r>
    </w:p>
    <w:p w:rsidR="00C600CD" w:rsidRDefault="00DC3F2B">
      <w:pPr>
        <w:pStyle w:val="a3"/>
      </w:pPr>
      <w:bookmarkStart w:id="1419" w:name="anchor9924"/>
      <w:bookmarkEnd w:id="1419"/>
      <w:r>
        <w:t xml:space="preserve">4) </w:t>
      </w:r>
      <w:hyperlink r:id="rId1625" w:history="1">
        <w:r>
          <w:t>Указ</w:t>
        </w:r>
      </w:hyperlink>
      <w:r>
        <w:t xml:space="preserve"> Президиума Верхов</w:t>
      </w:r>
      <w:r>
        <w:t>ного Совета РСФСР от 11 июля 1979 года "Об усилении борьбы с распространением венерических заболеваний" (Ведомости Верховного Совета РСФСР, 1979, N 29, ст. 712);</w:t>
      </w:r>
    </w:p>
    <w:p w:rsidR="00C600CD" w:rsidRDefault="00DC3F2B">
      <w:pPr>
        <w:pStyle w:val="a3"/>
      </w:pPr>
      <w:bookmarkStart w:id="1420" w:name="anchor9925"/>
      <w:bookmarkEnd w:id="1420"/>
      <w:r>
        <w:t>5) Закон РСФСР от 3 августа 1979 года "Об утверждении Указа Президиума Верховного Совета РСФСР</w:t>
      </w:r>
      <w:r>
        <w:t xml:space="preserve"> "Об усилении борьбы с распространением венерических заболеваний" (Ведомости Верховного Совета РСФСР, 1979, N 32, ст. 792);</w:t>
      </w:r>
    </w:p>
    <w:p w:rsidR="00C600CD" w:rsidRDefault="00DC3F2B">
      <w:pPr>
        <w:pStyle w:val="a3"/>
      </w:pPr>
      <w:bookmarkStart w:id="1421" w:name="anchor9926"/>
      <w:bookmarkEnd w:id="1421"/>
      <w:r>
        <w:t xml:space="preserve">6) </w:t>
      </w:r>
      <w:hyperlink r:id="rId1626" w:history="1">
        <w:r>
          <w:t>пункт 3</w:t>
        </w:r>
      </w:hyperlink>
      <w:r>
        <w:t xml:space="preserve"> Указа Президиума Верховного Совета РСФСР от 18 января 1</w:t>
      </w:r>
      <w:r>
        <w:t>985 года "О внесении изменений и дополнений в некоторые законодательные акты РСФСР" (Ведомости Верховного Совета РСФСР, 1985, N 4, ст. 117);</w:t>
      </w:r>
    </w:p>
    <w:p w:rsidR="00C600CD" w:rsidRDefault="00DC3F2B">
      <w:pPr>
        <w:pStyle w:val="a3"/>
      </w:pPr>
      <w:bookmarkStart w:id="1422" w:name="anchor9927"/>
      <w:bookmarkEnd w:id="1422"/>
      <w:r>
        <w:t xml:space="preserve">7) </w:t>
      </w:r>
      <w:hyperlink r:id="rId1627" w:history="1">
        <w:r>
          <w:t>раздел IV</w:t>
        </w:r>
      </w:hyperlink>
      <w:r>
        <w:t xml:space="preserve"> Указа Президиума Верховного Совета </w:t>
      </w:r>
      <w:r>
        <w:t>РСФСР от 1 октября 1985 года N 1524-XI "О внесении изменений и дополнений в некоторые законодательные акты РСФСР" (Ведомости Верховного Совета РСФСР, 1985, N 40, ст. 1398);</w:t>
      </w:r>
    </w:p>
    <w:p w:rsidR="00C600CD" w:rsidRDefault="00DC3F2B">
      <w:pPr>
        <w:pStyle w:val="a3"/>
      </w:pPr>
      <w:bookmarkStart w:id="1423" w:name="anchor9928"/>
      <w:bookmarkEnd w:id="1423"/>
      <w:r>
        <w:t xml:space="preserve">8) </w:t>
      </w:r>
      <w:hyperlink r:id="rId1628" w:history="1">
        <w:r>
          <w:t>пункт 4 разде</w:t>
        </w:r>
        <w:r>
          <w:t>ла I</w:t>
        </w:r>
      </w:hyperlink>
      <w:r>
        <w:t xml:space="preserve"> Указа Президиума Верховного Совета РСФСР от 29 января 1986 года N 2525-XI "Об изменении и признании утратившими силу некоторых законодательных актов РСФСР об административных правонарушениях" (Ведомости Верховного Совета РСФСР, 1986, N 6, ст. 175);</w:t>
      </w:r>
    </w:p>
    <w:p w:rsidR="00C600CD" w:rsidRDefault="00DC3F2B">
      <w:pPr>
        <w:pStyle w:val="a3"/>
      </w:pPr>
      <w:bookmarkStart w:id="1424" w:name="anchor9929"/>
      <w:bookmarkEnd w:id="1424"/>
      <w:r>
        <w:t>9)</w:t>
      </w:r>
      <w:r>
        <w:t xml:space="preserve"> </w:t>
      </w:r>
      <w:hyperlink r:id="rId1629" w:history="1">
        <w:r>
          <w:t>Указ</w:t>
        </w:r>
      </w:hyperlink>
      <w:r>
        <w:t xml:space="preserve"> Президиума Верховного Совета РСФСР от 6 августа 1986 года N 3785-XI "О внесении изменений и дополнений в некоторые законодательные акты РСФСР и утверждении Положения о лечебно-воспитат</w:t>
      </w:r>
      <w:r>
        <w:t>ельном профилактории для больных наркоманией" (Ведомости Верховного Совета РСФСР, 1986, N 33, ст. 919);</w:t>
      </w:r>
    </w:p>
    <w:p w:rsidR="00C600CD" w:rsidRDefault="00DC3F2B">
      <w:pPr>
        <w:pStyle w:val="a3"/>
      </w:pPr>
      <w:bookmarkStart w:id="1425" w:name="anchor99210"/>
      <w:bookmarkEnd w:id="1425"/>
      <w:r>
        <w:t xml:space="preserve">10) </w:t>
      </w:r>
      <w:hyperlink r:id="rId1630" w:history="1">
        <w:r>
          <w:t>Основы законодательства</w:t>
        </w:r>
      </w:hyperlink>
      <w:r>
        <w:t xml:space="preserve"> Российской Федерации об охране здоровья граждан от 22 июл</w:t>
      </w:r>
      <w:r>
        <w:t>я 1993 года N 5487-I (Ведомости Съезда народных депутатов Российской Федерации и Верховного Совета Российской Федерации, 1993, N 33, ст. 1318);</w:t>
      </w:r>
    </w:p>
    <w:p w:rsidR="00C600CD" w:rsidRDefault="00DC3F2B">
      <w:pPr>
        <w:pStyle w:val="a3"/>
      </w:pPr>
      <w:bookmarkStart w:id="1426" w:name="anchor99211"/>
      <w:bookmarkEnd w:id="1426"/>
      <w:r>
        <w:t xml:space="preserve">11) </w:t>
      </w:r>
      <w:hyperlink r:id="rId1631" w:history="1">
        <w:r>
          <w:t>пункт 3 статьи 1</w:t>
        </w:r>
      </w:hyperlink>
      <w:r>
        <w:t xml:space="preserve"> Федерального закона от </w:t>
      </w:r>
      <w:r>
        <w:t>2 марта 1998 года N 30-ФЗ "О внесении изменений и дополнений в отдельные законодательные акты Российской Федерации в связи с принятием Федерального закона "О рекламе" (Собрание законодательства Российской Федерации, 1998, N 10, ст. 1143);</w:t>
      </w:r>
    </w:p>
    <w:p w:rsidR="00C600CD" w:rsidRDefault="00DC3F2B">
      <w:pPr>
        <w:pStyle w:val="a3"/>
      </w:pPr>
      <w:bookmarkStart w:id="1427" w:name="anchor99212"/>
      <w:bookmarkEnd w:id="1427"/>
      <w:r>
        <w:t xml:space="preserve">12) </w:t>
      </w:r>
      <w:hyperlink r:id="rId1632" w:history="1">
        <w:r>
          <w:t>Федеральный закон</w:t>
        </w:r>
      </w:hyperlink>
      <w:r>
        <w:t xml:space="preserve"> от 20 декабря 1999 года N 214-ФЗ "О внесении изменения в статью 60 Основ законодательства Российской Федерации об охране здоровья граждан" (Собрание законодательства Российской Федерац</w:t>
      </w:r>
      <w:r>
        <w:t>ии, 1999, N 51, ст. 6289);</w:t>
      </w:r>
    </w:p>
    <w:p w:rsidR="00C600CD" w:rsidRDefault="00DC3F2B">
      <w:pPr>
        <w:pStyle w:val="a3"/>
      </w:pPr>
      <w:bookmarkStart w:id="1428" w:name="anchor99213"/>
      <w:bookmarkEnd w:id="1428"/>
      <w:r>
        <w:t xml:space="preserve">13) </w:t>
      </w:r>
      <w:hyperlink r:id="rId1633" w:history="1">
        <w:r>
          <w:t>Федеральный закон</w:t>
        </w:r>
      </w:hyperlink>
      <w:r>
        <w:t xml:space="preserve"> от 2 декабря 2000 года N 139-ФЗ "О внесении изменений и дополнения в Основы законодательства Российской Федерации об охране здоровья граждан</w:t>
      </w:r>
      <w:r>
        <w:t>" (Собрание законодательства Российской Федерации, 2000, N 49, ст. 4740);</w:t>
      </w:r>
    </w:p>
    <w:p w:rsidR="00C600CD" w:rsidRDefault="00DC3F2B">
      <w:pPr>
        <w:pStyle w:val="a3"/>
      </w:pPr>
      <w:bookmarkStart w:id="1429" w:name="anchor99214"/>
      <w:bookmarkEnd w:id="1429"/>
      <w:r>
        <w:t xml:space="preserve">14) </w:t>
      </w:r>
      <w:hyperlink r:id="rId1634" w:history="1">
        <w:r>
          <w:t>статью 11</w:t>
        </w:r>
      </w:hyperlink>
      <w:r>
        <w:t xml:space="preserve"> Федерального закона от 10 января 2003 года N 15-ФЗ "О внесении изменений и дополнений в некоторые за</w:t>
      </w:r>
      <w:r>
        <w:t>конодательные акты Российской Федерации в связи с принятием Федерального закона "О лицензировании отдельных видов деятельности" (Собрание законодательства Российской Федерации, 2003, N 2, ст. 167);</w:t>
      </w:r>
    </w:p>
    <w:p w:rsidR="00C600CD" w:rsidRDefault="00DC3F2B">
      <w:pPr>
        <w:pStyle w:val="a3"/>
      </w:pPr>
      <w:bookmarkStart w:id="1430" w:name="anchor99215"/>
      <w:bookmarkEnd w:id="1430"/>
      <w:r>
        <w:t xml:space="preserve">15) </w:t>
      </w:r>
      <w:hyperlink r:id="rId1635" w:history="1">
        <w:r>
          <w:t>пункт 1 статьи 9</w:t>
        </w:r>
      </w:hyperlink>
      <w:r>
        <w:t xml:space="preserve"> Федерального закона от 27 февраля 2003 года N 29-ФЗ "Об особенностях управления и распоряжения имуществом железнодорожного транспорта" (Собрание законодательства Российской Федерации, 2003, N 9, ст. 805);</w:t>
      </w:r>
    </w:p>
    <w:p w:rsidR="00C600CD" w:rsidRDefault="00DC3F2B">
      <w:pPr>
        <w:pStyle w:val="a3"/>
      </w:pPr>
      <w:bookmarkStart w:id="1431" w:name="anchor99216"/>
      <w:bookmarkEnd w:id="1431"/>
      <w:r>
        <w:t xml:space="preserve">16) </w:t>
      </w:r>
      <w:hyperlink r:id="rId1636" w:history="1">
        <w:r>
          <w:t>статью 5</w:t>
        </w:r>
      </w:hyperlink>
      <w:r>
        <w:t xml:space="preserve"> Федерального закона от 30 июня 2003 года N 86-ФЗ "О внесении изменений и дополнений в некоторые законодательные акты Российской Федерации, признании утратившими силу отдельных законодательных актов </w:t>
      </w:r>
      <w:r>
        <w:t>Российской Федерации, предоставлении отдельных гарантий сотрудникам органов внутренних дел,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</w:t>
      </w:r>
      <w:r>
        <w:t>вершенствованию государственного управления" (Собрание законодательства Российской Федерации, 2003, N 27, ст. 2700);</w:t>
      </w:r>
    </w:p>
    <w:p w:rsidR="00C600CD" w:rsidRDefault="00DC3F2B">
      <w:pPr>
        <w:pStyle w:val="a3"/>
      </w:pPr>
      <w:bookmarkStart w:id="1432" w:name="anchor99217"/>
      <w:bookmarkEnd w:id="1432"/>
      <w:r>
        <w:t xml:space="preserve">17) </w:t>
      </w:r>
      <w:hyperlink r:id="rId1637" w:history="1">
        <w:r>
          <w:t>статью 22</w:t>
        </w:r>
      </w:hyperlink>
      <w:r>
        <w:t xml:space="preserve"> Федерального закона от 29 июня 2004 года N 58-ФЗ "О </w:t>
      </w:r>
      <w:r>
        <w:t>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управления" (Собрание законодатель</w:t>
      </w:r>
      <w:r>
        <w:t>ства Российской Федерации, 2004, N 27, ст. 2711);</w:t>
      </w:r>
    </w:p>
    <w:p w:rsidR="00C600CD" w:rsidRDefault="00DC3F2B">
      <w:pPr>
        <w:pStyle w:val="a3"/>
      </w:pPr>
      <w:bookmarkStart w:id="1433" w:name="anchor99218"/>
      <w:bookmarkEnd w:id="1433"/>
      <w:r>
        <w:t xml:space="preserve">18) </w:t>
      </w:r>
      <w:hyperlink r:id="rId1638" w:history="1">
        <w:r>
          <w:t>статью 35</w:t>
        </w:r>
      </w:hyperlink>
      <w:r>
        <w:t xml:space="preserve"> Федерального закона от 22 августа 2004 года N 122-ФЗ "О внесении изменений в законодательные акты Российской Федерации</w:t>
      </w:r>
      <w:r>
        <w:t xml:space="preserve">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</w:t>
      </w:r>
      <w:r>
        <w:t>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Российской Федерации, 2004, N 35, ст. 3607);</w:t>
      </w:r>
    </w:p>
    <w:p w:rsidR="00C600CD" w:rsidRDefault="00DC3F2B">
      <w:pPr>
        <w:pStyle w:val="a3"/>
      </w:pPr>
      <w:bookmarkStart w:id="1434" w:name="anchor99219"/>
      <w:bookmarkEnd w:id="1434"/>
      <w:r>
        <w:t xml:space="preserve">19) </w:t>
      </w:r>
      <w:hyperlink r:id="rId1639" w:history="1">
        <w:r>
          <w:t>Федеральный закон</w:t>
        </w:r>
      </w:hyperlink>
      <w:r>
        <w:t xml:space="preserve"> от 1 декабря 2004 года N 151-ФЗ "О внесении изменений в Основы законодательства Российской Федерации об охране здоровья граждан" (Собрание законодательства Российской Федерации, 2004, N 49, ст. 4850);</w:t>
      </w:r>
    </w:p>
    <w:p w:rsidR="00C600CD" w:rsidRDefault="00DC3F2B">
      <w:pPr>
        <w:pStyle w:val="a3"/>
      </w:pPr>
      <w:bookmarkStart w:id="1435" w:name="anchor99220"/>
      <w:bookmarkEnd w:id="1435"/>
      <w:r>
        <w:t xml:space="preserve">20) </w:t>
      </w:r>
      <w:hyperlink r:id="rId1640" w:history="1">
        <w:r>
          <w:t>Федеральный закон</w:t>
        </w:r>
      </w:hyperlink>
      <w:r>
        <w:t xml:space="preserve"> от 21 декабря 2005 года N 170-ФЗ "О внесении изменения в статью 61 Основ законодательства Российской Федерации об охране здоровья граждан" (Собрание законодательства </w:t>
      </w:r>
      <w:r>
        <w:t>Российской Федерации, 2005, N 52, ст. 5583);</w:t>
      </w:r>
    </w:p>
    <w:p w:rsidR="00C600CD" w:rsidRDefault="00DC3F2B">
      <w:pPr>
        <w:pStyle w:val="a3"/>
      </w:pPr>
      <w:bookmarkStart w:id="1436" w:name="anchor99221"/>
      <w:bookmarkEnd w:id="1436"/>
      <w:r>
        <w:t xml:space="preserve">21) </w:t>
      </w:r>
      <w:hyperlink r:id="rId1641" w:history="1">
        <w:r>
          <w:t>статью 5</w:t>
        </w:r>
      </w:hyperlink>
      <w:r>
        <w:t xml:space="preserve"> Федерального закона от 31 декабря 2005 года N 199-ФЗ "О внесении изменений в отдельные законодательные акты Российской Федерации </w:t>
      </w:r>
      <w:r>
        <w:t>в связи с совершенствованием разграничения полномочий" (Собрание законодательства Российской Федерации, 2006, N 1, ст. 10);</w:t>
      </w:r>
    </w:p>
    <w:p w:rsidR="00C600CD" w:rsidRDefault="00DC3F2B">
      <w:pPr>
        <w:pStyle w:val="a3"/>
      </w:pPr>
      <w:bookmarkStart w:id="1437" w:name="anchor99222"/>
      <w:bookmarkEnd w:id="1437"/>
      <w:r>
        <w:t xml:space="preserve">22) </w:t>
      </w:r>
      <w:hyperlink r:id="rId1642" w:history="1">
        <w:r>
          <w:t>Федеральный закон</w:t>
        </w:r>
      </w:hyperlink>
      <w:r>
        <w:t xml:space="preserve"> от 2 февраля 2006 года N 23-ФЗ "О внесении </w:t>
      </w:r>
      <w:r>
        <w:t>изменения в статью 52 Основ законодательства Российской Федерации об охране здоровья граждан" (Собрание законодательства Российской Федерации, 2006, N 6, ст. 640);</w:t>
      </w:r>
    </w:p>
    <w:p w:rsidR="00C600CD" w:rsidRDefault="00DC3F2B">
      <w:pPr>
        <w:pStyle w:val="a3"/>
      </w:pPr>
      <w:bookmarkStart w:id="1438" w:name="anchor99223"/>
      <w:bookmarkEnd w:id="1438"/>
      <w:r>
        <w:t xml:space="preserve">23) </w:t>
      </w:r>
      <w:hyperlink r:id="rId1643" w:history="1">
        <w:r>
          <w:t>статью 6</w:t>
        </w:r>
      </w:hyperlink>
      <w:r>
        <w:t xml:space="preserve"> Федерально</w:t>
      </w:r>
      <w:r>
        <w:t>го закона от 29 декабря 2006 года N 258-ФЗ "О внесении изменений в отдельные законодательные акты Российской Федерации в связи с совершенствованием разграничения полномочий" (Собрание законодательства Российской Федерации, 2007, N 1, ст. 21);</w:t>
      </w:r>
    </w:p>
    <w:p w:rsidR="00C600CD" w:rsidRDefault="00DC3F2B">
      <w:pPr>
        <w:pStyle w:val="a3"/>
      </w:pPr>
      <w:bookmarkStart w:id="1439" w:name="anchor99224"/>
      <w:bookmarkEnd w:id="1439"/>
      <w:r>
        <w:t xml:space="preserve">24) </w:t>
      </w:r>
      <w:hyperlink r:id="rId1644" w:history="1">
        <w:r>
          <w:t>статью 6</w:t>
        </w:r>
      </w:hyperlink>
      <w:r>
        <w:t xml:space="preserve"> и </w:t>
      </w:r>
      <w:hyperlink r:id="rId1645" w:history="1">
        <w:r>
          <w:t>пункт 2 статьи 33</w:t>
        </w:r>
      </w:hyperlink>
      <w:r>
        <w:t xml:space="preserve"> Федерального закона от 18 октября 2007 года N 230-ФЗ "О внесении изменений в отдельные законодате</w:t>
      </w:r>
      <w:r>
        <w:t>льные акты Российской Федерации в связи с совершенствованием разграничения полномочий" (Собрание законодательства Российской Федерации, 2007, N 43, ст. 5084);</w:t>
      </w:r>
    </w:p>
    <w:p w:rsidR="00C600CD" w:rsidRDefault="00DC3F2B">
      <w:pPr>
        <w:pStyle w:val="a3"/>
      </w:pPr>
      <w:bookmarkStart w:id="1440" w:name="anchor99225"/>
      <w:bookmarkEnd w:id="1440"/>
      <w:r>
        <w:t xml:space="preserve">25) </w:t>
      </w:r>
      <w:hyperlink r:id="rId1646" w:history="1">
        <w:r>
          <w:t>статью 15</w:t>
        </w:r>
      </w:hyperlink>
      <w:r>
        <w:t xml:space="preserve"> Федерального за</w:t>
      </w:r>
      <w:r>
        <w:t xml:space="preserve">кона от 23 июля 2008 года N 160-ФЗ "О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Федерации" (Собрание законодательства Российской Федерации, 2008, </w:t>
      </w:r>
      <w:r>
        <w:t>N 30, ст. 3616);</w:t>
      </w:r>
    </w:p>
    <w:p w:rsidR="00C600CD" w:rsidRDefault="00DC3F2B">
      <w:pPr>
        <w:pStyle w:val="a3"/>
      </w:pPr>
      <w:bookmarkStart w:id="1441" w:name="anchor99226"/>
      <w:bookmarkEnd w:id="1441"/>
      <w:r>
        <w:t xml:space="preserve">26) </w:t>
      </w:r>
      <w:hyperlink r:id="rId1647" w:history="1">
        <w:r>
          <w:t>статью 1</w:t>
        </w:r>
      </w:hyperlink>
      <w:r>
        <w:t xml:space="preserve"> Федерального закона от 8 ноября 2008 года N 203-ФЗ "О внесении изменений в отдельные законодательные акты Российской Федерации по вопросам медико-психологическ</w:t>
      </w:r>
      <w:r>
        <w:t>ой реабилитации военнослужащих" (Собрание законодательства Российской Федерации, 2008, N 45, ст. 5149);</w:t>
      </w:r>
    </w:p>
    <w:p w:rsidR="00C600CD" w:rsidRDefault="00DC3F2B">
      <w:pPr>
        <w:pStyle w:val="a3"/>
      </w:pPr>
      <w:bookmarkStart w:id="1442" w:name="anchor99227"/>
      <w:bookmarkEnd w:id="1442"/>
      <w:r>
        <w:t xml:space="preserve">27) </w:t>
      </w:r>
      <w:hyperlink r:id="rId1648" w:history="1">
        <w:r>
          <w:t>статью 6</w:t>
        </w:r>
      </w:hyperlink>
      <w:r>
        <w:t xml:space="preserve"> Федерального закона от 25 декабря 2008 года N 281-ФЗ "О внесении изменен</w:t>
      </w:r>
      <w:r>
        <w:t>ий в отдельные законодательные акты Российской Федерации" (Собрание законодательства Российской Федерации, 2008, N 52, ст. 6236);</w:t>
      </w:r>
    </w:p>
    <w:p w:rsidR="00C600CD" w:rsidRDefault="00DC3F2B">
      <w:pPr>
        <w:pStyle w:val="a3"/>
      </w:pPr>
      <w:bookmarkStart w:id="1443" w:name="anchor99228"/>
      <w:bookmarkEnd w:id="1443"/>
      <w:r>
        <w:t xml:space="preserve">28) </w:t>
      </w:r>
      <w:hyperlink r:id="rId1649" w:history="1">
        <w:r>
          <w:t>статью 7</w:t>
        </w:r>
      </w:hyperlink>
      <w:r>
        <w:t xml:space="preserve"> Федерального закона от 24 июля 2009 года N 213</w:t>
      </w:r>
      <w:r>
        <w:t>-ФЗ "О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связи с принятием Федерального закона "О страховых взносах</w:t>
      </w:r>
      <w:r>
        <w:t xml:space="preserve">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территориальные фонды обязательного медицинского страхования" (Собрание законодательства Российской Федера</w:t>
      </w:r>
      <w:r>
        <w:t>ции, 2009, N 30, ст. 3739);</w:t>
      </w:r>
    </w:p>
    <w:p w:rsidR="00C600CD" w:rsidRDefault="00DC3F2B">
      <w:pPr>
        <w:pStyle w:val="a3"/>
      </w:pPr>
      <w:bookmarkStart w:id="1444" w:name="anchor99229"/>
      <w:bookmarkEnd w:id="1444"/>
      <w:r>
        <w:t xml:space="preserve">29) </w:t>
      </w:r>
      <w:hyperlink r:id="rId1650" w:history="1">
        <w:r>
          <w:t>статью 1</w:t>
        </w:r>
      </w:hyperlink>
      <w:r>
        <w:t xml:space="preserve"> Федерального закона от 25 ноября 2009 года N 267-ФЗ "О внесении изменений в Основы законодательства Российской Федерации об охране здоровья граждан </w:t>
      </w:r>
      <w:r>
        <w:t>и отдельные законодательные акты Российской Федерации" (Собрание законодательства Российской Федерации, 2009, N 48, ст. 5717);</w:t>
      </w:r>
    </w:p>
    <w:p w:rsidR="00C600CD" w:rsidRDefault="00DC3F2B">
      <w:pPr>
        <w:pStyle w:val="a3"/>
      </w:pPr>
      <w:bookmarkStart w:id="1445" w:name="anchor99230"/>
      <w:bookmarkEnd w:id="1445"/>
      <w:r>
        <w:t xml:space="preserve">30) </w:t>
      </w:r>
      <w:hyperlink r:id="rId1651" w:history="1">
        <w:r>
          <w:t>статью 4</w:t>
        </w:r>
      </w:hyperlink>
      <w:r>
        <w:t xml:space="preserve"> Федерального закона от 27 декабря 2009 года N 365-Ф</w:t>
      </w:r>
      <w:r>
        <w:t>З "О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самоуправления" (Собрание законодательства Российской Ф</w:t>
      </w:r>
      <w:r>
        <w:t>едерации, 2009, N 52, ст. 6441);</w:t>
      </w:r>
    </w:p>
    <w:p w:rsidR="00C600CD" w:rsidRDefault="00DC3F2B">
      <w:pPr>
        <w:pStyle w:val="a3"/>
      </w:pPr>
      <w:bookmarkStart w:id="1446" w:name="anchor99231"/>
      <w:bookmarkEnd w:id="1446"/>
      <w:r>
        <w:t xml:space="preserve">31) </w:t>
      </w:r>
      <w:hyperlink r:id="rId1652" w:history="1">
        <w:r>
          <w:t>статью 1</w:t>
        </w:r>
      </w:hyperlink>
      <w:r>
        <w:t xml:space="preserve"> Федерального закона от 27 июля 2010 года N 192-ФЗ "О внесении изменений в отдельные законодательные акты Российской Федерации в части повышения</w:t>
      </w:r>
      <w:r>
        <w:t xml:space="preserve"> доступности лекарственного обеспечения жителей сельских поселений" (Собрание законодательства Российской Федерации, 2010, N 31, ст. 4161);</w:t>
      </w:r>
    </w:p>
    <w:p w:rsidR="00C600CD" w:rsidRDefault="00DC3F2B">
      <w:pPr>
        <w:pStyle w:val="a3"/>
      </w:pPr>
      <w:bookmarkStart w:id="1447" w:name="anchor99232"/>
      <w:bookmarkEnd w:id="1447"/>
      <w:r>
        <w:t xml:space="preserve">32) </w:t>
      </w:r>
      <w:hyperlink r:id="rId1653" w:history="1">
        <w:r>
          <w:t>статью 2</w:t>
        </w:r>
      </w:hyperlink>
      <w:r>
        <w:t xml:space="preserve"> Федерального закона от 28 сентября 2</w:t>
      </w:r>
      <w:r>
        <w:t>010 года N 243-ФЗ "О внесении изменений в отдельные законодательные акты Российской Федерации в связи с принятием Федерального закона "Об инновационном центре "Сколково" (Собрание законодательства Российской Федерации, 2010, N 40, ст. 4969);</w:t>
      </w:r>
    </w:p>
    <w:p w:rsidR="00C600CD" w:rsidRDefault="00DC3F2B">
      <w:pPr>
        <w:pStyle w:val="a3"/>
      </w:pPr>
      <w:bookmarkStart w:id="1448" w:name="anchor99233"/>
      <w:bookmarkEnd w:id="1448"/>
      <w:r>
        <w:t xml:space="preserve">33) </w:t>
      </w:r>
      <w:hyperlink r:id="rId1654" w:history="1">
        <w:r>
          <w:t>статью 6</w:t>
        </w:r>
      </w:hyperlink>
      <w:r>
        <w:t xml:space="preserve"> Федерального закона от 18 июля 2011 года N 242-ФЗ "О внесении изменений в отдельные законодательные акты Российской Федерации по вопросам осуществления государственного контроля (надзора) и </w:t>
      </w:r>
      <w:r>
        <w:t>муниципального контроля" (Собрание законодательства Российской Федерации, 2011, N 30, ст. 4590).</w:t>
      </w:r>
    </w:p>
    <w:p w:rsidR="00C600CD" w:rsidRDefault="00C600CD">
      <w:pPr>
        <w:pStyle w:val="a3"/>
      </w:pP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bookmarkStart w:id="1449" w:name="anchor100"/>
      <w:bookmarkEnd w:id="1449"/>
      <w:r>
        <w:t xml:space="preserve">Статья 100 настоящего Федерального закона </w:t>
      </w:r>
      <w:hyperlink r:id="rId1655" w:history="1">
        <w:r>
          <w:t>вступает в силу</w:t>
        </w:r>
      </w:hyperlink>
      <w:r>
        <w:t xml:space="preserve"> с 1 января 2012 г.</w:t>
      </w:r>
    </w:p>
    <w:p w:rsidR="00C600CD" w:rsidRDefault="00DC3F2B">
      <w:pPr>
        <w:pStyle w:val="a6"/>
      </w:pPr>
      <w:r>
        <w:rPr>
          <w:b/>
          <w:color w:val="26282F"/>
        </w:rPr>
        <w:t>Статья 100</w:t>
      </w:r>
      <w:r>
        <w:t>. Заключительные положения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комментарии к статье 100 настоящего Федерального закона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450" w:name="anchor10010"/>
    <w:bookmarkEnd w:id="1450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"http://ivo.garant.ru/document/redirect/71294576/251"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29 декабря 2015 г. N 389-ФЗ в часть 1 статьи 100 настоящего Федерального зако</w:t>
      </w:r>
      <w:r>
        <w:t xml:space="preserve">на внесены изменения, </w:t>
      </w:r>
      <w:hyperlink r:id="rId1656" w:history="1">
        <w:r>
          <w:t>вступающие в силу</w:t>
        </w:r>
      </w:hyperlink>
      <w:r>
        <w:t xml:space="preserve"> с 1 января 2016 г.</w:t>
      </w:r>
    </w:p>
    <w:p w:rsidR="00C600CD" w:rsidRDefault="00DC3F2B">
      <w:pPr>
        <w:pStyle w:val="a8"/>
      </w:pPr>
      <w:hyperlink r:id="rId1657" w:history="1">
        <w:r>
          <w:t>См. текст части в предыдущей редакции</w:t>
        </w:r>
      </w:hyperlink>
    </w:p>
    <w:p w:rsidR="00C600CD" w:rsidRDefault="00DC3F2B">
      <w:pPr>
        <w:pStyle w:val="a3"/>
      </w:pPr>
      <w:r>
        <w:t>1. До 1 января 2026 г</w:t>
      </w:r>
      <w:r>
        <w:t>ода: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451" w:name="anchor10101"/>
      <w:bookmarkEnd w:id="1451"/>
      <w:r>
        <w:t xml:space="preserve">Пункт 1 изменен с 1 октября 2021 г. - </w:t>
      </w:r>
      <w:hyperlink r:id="rId1658" w:history="1">
        <w:r>
          <w:t>Федеральный закон</w:t>
        </w:r>
      </w:hyperlink>
      <w:r>
        <w:t xml:space="preserve"> от 2 июля 2021 г. N 312-ФЗ</w:t>
      </w:r>
    </w:p>
    <w:p w:rsidR="00C600CD" w:rsidRDefault="00DC3F2B">
      <w:pPr>
        <w:pStyle w:val="a8"/>
      </w:pPr>
      <w:hyperlink r:id="rId1659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1) право на осуществление медицинской деятельности в Российской Федерации имеют лица, получившие медицинское или иное образование в Российской Федерации и имеющие сертификат специалиста;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452" w:name="anchor10102"/>
      <w:bookmarkEnd w:id="1452"/>
      <w:r>
        <w:t>Пункт 2 изменен с 1</w:t>
      </w:r>
      <w:r>
        <w:t xml:space="preserve"> сентября 2024 г. - </w:t>
      </w:r>
      <w:hyperlink r:id="rId1660" w:history="1">
        <w:r>
          <w:t>Федеральный закон</w:t>
        </w:r>
      </w:hyperlink>
      <w:r>
        <w:t xml:space="preserve"> от 8 августа 2024 г. № 323-ФЗ</w:t>
      </w:r>
    </w:p>
    <w:p w:rsidR="00C600CD" w:rsidRDefault="00DC3F2B">
      <w:pPr>
        <w:pStyle w:val="a8"/>
      </w:pPr>
      <w:hyperlink r:id="rId1661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2) право на занятие фарм</w:t>
      </w:r>
      <w:r>
        <w:t xml:space="preserve">ацевтической деятельностью в Российской Федерации имеют лица, получившие фармацевтическое образование в Российской Федерации и имеющие сертификат специалиста, а также лица, обладающие правом на занятие медицинской деятельностью и получившие дополнительное </w:t>
      </w:r>
      <w:r>
        <w:t>профессиональное образование в части розничной торговли лекарственными препаратами, при условии их работы в расположенных в сельских населенных пунктах, в которых отсутствуют аптечные организации, обособленных подразделениях медицинских организаций, имеющи</w:t>
      </w:r>
      <w:r>
        <w:t>х лицензию на осуществление фармацевтической деятельности;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453" w:name="anchor10103"/>
    <w:bookmarkEnd w:id="1453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"http://ivo.garant.ru/document/redirect/70405818/1531101"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 июля 2013 г. N 185-ФЗ в пункт 3 части 1 статьи 100 настоящего Федеральног</w:t>
      </w:r>
      <w:r>
        <w:t xml:space="preserve">о закона внесены изменения, </w:t>
      </w:r>
      <w:hyperlink r:id="rId1662" w:history="1">
        <w:r>
          <w:t>вступающие в силу</w:t>
        </w:r>
      </w:hyperlink>
      <w:r>
        <w:t xml:space="preserve"> с 1 сентября 2013 г.</w:t>
      </w:r>
    </w:p>
    <w:p w:rsidR="00C600CD" w:rsidRDefault="00DC3F2B">
      <w:pPr>
        <w:pStyle w:val="a8"/>
      </w:pPr>
      <w:hyperlink r:id="rId1663" w:history="1">
        <w:r>
          <w:t>См. текст пункта в предыдущей редакции</w:t>
        </w:r>
      </w:hyperlink>
    </w:p>
    <w:p w:rsidR="00C600CD" w:rsidRDefault="00DC3F2B">
      <w:pPr>
        <w:pStyle w:val="a3"/>
      </w:pPr>
      <w:r>
        <w:t xml:space="preserve">3) лица, </w:t>
      </w:r>
      <w:r>
        <w:t>получившие медицинское или фармацевтическое образование, не работавшие по своей специальности более пяти лет, могут быть допущены к медицинской деятельности или фармацевтической деятельности в соответствии с полученной специальностью после прохождения обуч</w:t>
      </w:r>
      <w:r>
        <w:t>ения по дополнительным профессиональным программам (профессиональной переподготовки) и при наличии сертификата специалиста;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454" w:name="anchor10104"/>
    <w:bookmarkEnd w:id="1454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"http://ivo.garant.ru/document/redirect/70405818/1531102"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 июля 201</w:t>
      </w:r>
      <w:r>
        <w:t xml:space="preserve">3 г. N 185-ФЗ в пункт 4 части 1 статьи 100 настоящего Федерального закона внесены изменения, </w:t>
      </w:r>
      <w:hyperlink r:id="rId1664" w:history="1">
        <w:r>
          <w:t>вступающие в силу</w:t>
        </w:r>
      </w:hyperlink>
      <w:r>
        <w:t xml:space="preserve"> с 1 сентября 2013 г.</w:t>
      </w:r>
    </w:p>
    <w:p w:rsidR="00C600CD" w:rsidRDefault="00DC3F2B">
      <w:pPr>
        <w:pStyle w:val="a8"/>
      </w:pPr>
      <w:hyperlink r:id="rId1665" w:history="1">
        <w:r>
          <w:t>См. текст пункта в предыдущей редакции</w:t>
        </w:r>
      </w:hyperlink>
    </w:p>
    <w:p w:rsidR="00C600CD" w:rsidRDefault="00DC3F2B">
      <w:pPr>
        <w:pStyle w:val="a3"/>
      </w:pPr>
      <w:r>
        <w:t>4) лица, получившие медицинское или фармацевтическое образование в иностранных государствах, допускаются к медицинской деятельности или фармацевтиче</w:t>
      </w:r>
      <w:r>
        <w:t xml:space="preserve">ской деятельности после признания в Российской Федерации образования и (или) квалификации, полученных в иностранном государстве, в порядке, установленном </w:t>
      </w:r>
      <w:hyperlink r:id="rId1666" w:history="1">
        <w:r>
          <w:t>законодательством</w:t>
        </w:r>
      </w:hyperlink>
      <w:r>
        <w:t xml:space="preserve"> об образовании,</w:t>
      </w:r>
      <w:r>
        <w:t xml:space="preserve"> сдачи экзамена по специальности в порядке, устанавливаемом уполномоченным федеральным органом исполнительной власти, и получения сертификата специалиста, если иное не предусмотрено международными договорами Российской Федерации.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455" w:name="anchor10011"/>
    <w:bookmarkEnd w:id="1455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"http://ivo.garant.ru/document/redirect/71294576/252"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29 декабря 2015 г. N 389-ФЗ статья 100 настоящего Федерального закона дополнена частью 1.1, </w:t>
      </w:r>
      <w:hyperlink r:id="rId1667" w:history="1">
        <w:r>
          <w:t>вступ</w:t>
        </w:r>
        <w:r>
          <w:t>ающей в силу</w:t>
        </w:r>
      </w:hyperlink>
      <w:r>
        <w:t xml:space="preserve"> с 1 января 2016 г.</w:t>
      </w:r>
    </w:p>
    <w:p w:rsidR="00C600CD" w:rsidRDefault="00DC3F2B">
      <w:pPr>
        <w:pStyle w:val="a3"/>
      </w:pPr>
      <w:r>
        <w:t xml:space="preserve">1.1. Переход к процедуре аккредитации специалистов осуществляется поэтапно с 1 января 2016 года по 31 декабря 2025 года включительно. </w:t>
      </w:r>
      <w:hyperlink r:id="rId1668" w:history="1">
        <w:r>
          <w:t>Сроки и этапы</w:t>
        </w:r>
      </w:hyperlink>
      <w:r>
        <w:t xml:space="preserve"> указан</w:t>
      </w:r>
      <w:r>
        <w:t xml:space="preserve">ного перехода, а также </w:t>
      </w:r>
      <w:hyperlink r:id="rId1669" w:history="1">
        <w:r>
          <w:t>категории</w:t>
        </w:r>
      </w:hyperlink>
      <w:r>
        <w:t xml:space="preserve"> лиц, имеющих медицинское, фармацевтическое или иное образование и подлежащих аккредитации специалистов, определяются уполномоченным федеральным органом и</w:t>
      </w:r>
      <w:r>
        <w:t>сполнительной власти.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456" w:name="anchor10020"/>
    <w:bookmarkEnd w:id="1456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"http://ivo.garant.ru/document/redirect/71294576/253"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29 декабря 2015 г. N 389-ФЗ в часть 2 статьи 100 настоящего Федерального закона внесены изменения, </w:t>
      </w:r>
      <w:hyperlink r:id="rId1670" w:history="1">
        <w:r>
          <w:t>вступающие в силу</w:t>
        </w:r>
      </w:hyperlink>
      <w:r>
        <w:t xml:space="preserve"> с 1 января 2016 г.</w:t>
      </w:r>
    </w:p>
    <w:p w:rsidR="00C600CD" w:rsidRDefault="00DC3F2B">
      <w:pPr>
        <w:pStyle w:val="a8"/>
      </w:pPr>
      <w:hyperlink r:id="rId1671" w:history="1">
        <w:r>
          <w:t>См. текст части в предыдущей редакции</w:t>
        </w:r>
      </w:hyperlink>
    </w:p>
    <w:p w:rsidR="00C600CD" w:rsidRDefault="00DC3F2B">
      <w:pPr>
        <w:pStyle w:val="a3"/>
      </w:pPr>
      <w:r>
        <w:t>2. Сертификаты специалиста, выданные медицинским и фармацевт</w:t>
      </w:r>
      <w:r>
        <w:t xml:space="preserve">ическим работникам до 1 января 2021 года, действуют до истечения указанного в них срока. </w:t>
      </w:r>
      <w:hyperlink r:id="rId1672" w:history="1">
        <w:r>
          <w:t>Форма</w:t>
        </w:r>
      </w:hyperlink>
      <w:r>
        <w:t xml:space="preserve">, </w:t>
      </w:r>
      <w:hyperlink r:id="rId1673" w:history="1">
        <w:r>
          <w:t>условия и порядок</w:t>
        </w:r>
      </w:hyperlink>
      <w:r>
        <w:t xml:space="preserve"> вы</w:t>
      </w:r>
      <w:r>
        <w:t>дачи сертификата специалиста устанавливаются уполномоченным федеральным органом исполнительной власти.</w:t>
      </w:r>
    </w:p>
    <w:p w:rsidR="00C600CD" w:rsidRDefault="00DC3F2B">
      <w:pPr>
        <w:pStyle w:val="a3"/>
      </w:pPr>
      <w:bookmarkStart w:id="1457" w:name="anchor10030"/>
      <w:bookmarkEnd w:id="1457"/>
      <w:r>
        <w:t xml:space="preserve">3. </w:t>
      </w:r>
      <w:hyperlink r:id="rId1674" w:history="1">
        <w:r>
          <w:t>Утратила силу</w:t>
        </w:r>
      </w:hyperlink>
      <w:r>
        <w:t xml:space="preserve"> с 1 сентября 2013 г.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r>
        <w:t xml:space="preserve">См. текст </w:t>
      </w:r>
      <w:hyperlink r:id="rId1675" w:history="1">
        <w:r>
          <w:t>части 3 статьи 100</w:t>
        </w:r>
      </w:hyperlink>
    </w:p>
    <w:p w:rsidR="00C600CD" w:rsidRDefault="00C600CD">
      <w:pPr>
        <w:pStyle w:val="a8"/>
      </w:pP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458" w:name="anchor10040"/>
    <w:bookmarkEnd w:id="1458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"http://ivo.garant.ru/document/redirect/70405818/153113"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 июля 2013 г. N 185-ФЗ часть 4 статьи 100 настояще</w:t>
      </w:r>
      <w:r>
        <w:t xml:space="preserve">го Федерального закона изложена в новой редакции, </w:t>
      </w:r>
      <w:hyperlink r:id="rId1676" w:history="1">
        <w:r>
          <w:t>вступающей в силу</w:t>
        </w:r>
      </w:hyperlink>
      <w:r>
        <w:t xml:space="preserve"> с 1 сентября 2013 г.</w:t>
      </w:r>
    </w:p>
    <w:p w:rsidR="00C600CD" w:rsidRDefault="00DC3F2B">
      <w:pPr>
        <w:pStyle w:val="a8"/>
      </w:pPr>
      <w:hyperlink r:id="rId1677" w:history="1">
        <w:r>
          <w:t>См. текст части в предыдущ</w:t>
        </w:r>
        <w:r>
          <w:t>ей редакции</w:t>
        </w:r>
      </w:hyperlink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 xml:space="preserve">Положения части 4 статьи 100 </w:t>
      </w:r>
      <w:hyperlink r:id="rId1678" w:history="1">
        <w:r>
          <w:t>применяются</w:t>
        </w:r>
      </w:hyperlink>
      <w:r>
        <w:t xml:space="preserve"> до истечения нормативных сроков освоения образовательных программ лицами, принятыми для такого обучения; с 1 сентября 2017 г. положения части 4 статьи 100 не </w:t>
      </w:r>
      <w:r>
        <w:t>применяются</w:t>
      </w:r>
    </w:p>
    <w:p w:rsidR="00C600CD" w:rsidRDefault="00DC3F2B">
      <w:pPr>
        <w:pStyle w:val="a3"/>
      </w:pPr>
      <w:r>
        <w:t>4. Обучение в интернатуре обеспечивает приобретение специалистом необходимого уровня знаний, умений и навыков, а также квалификации, позволяющей занимать должности медицинских работников и фармацевтических работников. Продолжительность обучения</w:t>
      </w:r>
      <w:r>
        <w:t xml:space="preserve"> в интернатуре не может превышать один год.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459" w:name="anchor10041"/>
    <w:bookmarkEnd w:id="1459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"http://ivo.garant.ru/document/redirect/70405818/153114"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 июля 2013 г. N 185-ФЗ статья 100 настоящего Федерального закона дополнена частью 4.1, </w:t>
      </w:r>
      <w:hyperlink r:id="rId1679" w:history="1">
        <w:r>
          <w:t>вступающей в силу</w:t>
        </w:r>
      </w:hyperlink>
      <w:r>
        <w:t xml:space="preserve"> с 1 сентября 2013 г.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 xml:space="preserve">Положения части 4.1 статьи 100 </w:t>
      </w:r>
      <w:hyperlink r:id="rId1680" w:history="1">
        <w:r>
          <w:t>применяются</w:t>
        </w:r>
      </w:hyperlink>
      <w:r>
        <w:t xml:space="preserve"> до истечения нормативных сроков освоения образовательных программ лица</w:t>
      </w:r>
      <w:r>
        <w:t>ми, принятыми для такого обучения; с 1 сентября 2017 г. положения части 4.1 статьи 100 не применяются</w:t>
      </w:r>
    </w:p>
    <w:p w:rsidR="00C600CD" w:rsidRDefault="00DC3F2B">
      <w:pPr>
        <w:pStyle w:val="a4"/>
        <w:ind w:firstLine="680"/>
      </w:pPr>
      <w:r>
        <w:t>4.1. Лица, имеющие высшее медицинское образование и (или) высшее фармацевтическое образование и обучающиеся в интернатуре, являются интернами и на них рас</w:t>
      </w:r>
      <w:r>
        <w:t xml:space="preserve">пространяются права, обязанности, меры социальной поддержки и стимулирования ординаторов, установленные </w:t>
      </w:r>
      <w:hyperlink r:id="rId1681" w:history="1">
        <w:r>
          <w:t>Федеральным законом</w:t>
        </w:r>
      </w:hyperlink>
      <w:r>
        <w:t xml:space="preserve"> от 29 декабря 2012 года N 273-ФЗ "Об образовании в Российской Фед</w:t>
      </w:r>
      <w:r>
        <w:t>ерации", а к осуществлению образовательной деятельности по программам интернатуры применяются правила, установленные для осуществления образовательной деятельности по программам ординатуры.</w:t>
      </w:r>
    </w:p>
    <w:p w:rsidR="00C600CD" w:rsidRDefault="00DC3F2B">
      <w:pPr>
        <w:pStyle w:val="a3"/>
      </w:pPr>
      <w:bookmarkStart w:id="1460" w:name="anchor10050"/>
      <w:bookmarkEnd w:id="1460"/>
      <w:r>
        <w:t xml:space="preserve">5. </w:t>
      </w:r>
      <w:hyperlink r:id="rId1682" w:history="1">
        <w:r>
          <w:t>Утратила силу</w:t>
        </w:r>
      </w:hyperlink>
      <w:r>
        <w:t xml:space="preserve"> с 1 сентября 2013 г.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r>
        <w:t xml:space="preserve">См. текст </w:t>
      </w:r>
      <w:hyperlink r:id="rId1683" w:history="1">
        <w:r>
          <w:t>части 5 статьи 100</w:t>
        </w:r>
      </w:hyperlink>
    </w:p>
    <w:p w:rsidR="00C600CD" w:rsidRDefault="00DC3F2B">
      <w:pPr>
        <w:pStyle w:val="a3"/>
      </w:pPr>
      <w:bookmarkStart w:id="1461" w:name="anchor10060"/>
      <w:bookmarkEnd w:id="1461"/>
      <w:r>
        <w:t xml:space="preserve">6. </w:t>
      </w:r>
      <w:hyperlink r:id="rId1684" w:history="1">
        <w:r>
          <w:t>Утратила си</w:t>
        </w:r>
        <w:r>
          <w:t>лу</w:t>
        </w:r>
      </w:hyperlink>
      <w:r>
        <w:t xml:space="preserve"> с 1 сентября 2013 г.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r>
        <w:t xml:space="preserve">См. текст </w:t>
      </w:r>
      <w:hyperlink r:id="rId1685" w:history="1">
        <w:r>
          <w:t>части 6 статьи 100</w:t>
        </w:r>
      </w:hyperlink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462" w:name="anchor10070"/>
    <w:bookmarkEnd w:id="1462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"http://ivo.garant.ru/document/redirect/70809060/2181" </w:instrText>
      </w:r>
      <w:r>
        <w:fldChar w:fldCharType="separate"/>
      </w:r>
      <w:r>
        <w:t>Федеральны</w:t>
      </w:r>
      <w:r>
        <w:t>м законом</w:t>
      </w:r>
      <w:r>
        <w:fldChar w:fldCharType="end"/>
      </w:r>
      <w:r>
        <w:t xml:space="preserve"> от 1 декабря 2014 г. N 418-ФЗ в часть 7 статьи 100 настоящего Федерального закона внесены изменения, </w:t>
      </w:r>
      <w:hyperlink r:id="rId1686" w:history="1">
        <w:r>
          <w:t>вступающие в силу</w:t>
        </w:r>
      </w:hyperlink>
      <w:r>
        <w:t xml:space="preserve"> с 1 января 2015 г.</w:t>
      </w:r>
    </w:p>
    <w:p w:rsidR="00C600CD" w:rsidRDefault="00DC3F2B">
      <w:pPr>
        <w:pStyle w:val="a8"/>
      </w:pPr>
      <w:hyperlink r:id="rId1687" w:history="1">
        <w:r>
          <w:t>См. текст части в предыдущей редакции</w:t>
        </w:r>
      </w:hyperlink>
    </w:p>
    <w:p w:rsidR="00C600CD" w:rsidRDefault="00DC3F2B">
      <w:pPr>
        <w:pStyle w:val="a3"/>
      </w:pPr>
      <w:r>
        <w:t>7. До 1 января 2015 года финансовое обеспечение оказания специализированной медицинской помощи (за исключением высокотехнологичной медицинской помощи) в медицинских организациях, подведом</w:t>
      </w:r>
      <w:r>
        <w:t>ственных федеральным органам исполнительной власти, осуществляется за счет бюджетных ассигнований федерального бюджета и средств обязательного медицинского страхования в рамках территориальных программ обязательного медицинского страхования.</w:t>
      </w:r>
    </w:p>
    <w:p w:rsidR="00C600CD" w:rsidRDefault="00DC3F2B">
      <w:pPr>
        <w:pStyle w:val="a3"/>
      </w:pPr>
      <w:bookmarkStart w:id="1463" w:name="anchor10080"/>
      <w:bookmarkEnd w:id="1463"/>
      <w:r>
        <w:t>8. До 1 января</w:t>
      </w:r>
      <w:r>
        <w:t xml:space="preserve"> 2015 года финансовое обеспечение полномочий Российской Федерации и субъектов Российской Федерации по оказанию скорой медицинской помощи осуществляется соответственно за счет бюджетных ассигнований федерального бюджета и бюджетных ассигнований бюджетов суб</w:t>
      </w:r>
      <w:r>
        <w:t>ъектов Российской Федерации и средств обязательного медицинского страхования в рамках территориальных программ обязательного медицинского страхования.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464" w:name="anchor10090"/>
    <w:bookmarkEnd w:id="1464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"http://ivo.garant.ru/document/redirect/70809060/2182" </w:instrText>
      </w:r>
      <w:r>
        <w:fldChar w:fldCharType="separate"/>
      </w:r>
      <w:r>
        <w:t>Федеральн</w:t>
      </w:r>
      <w:r>
        <w:t>ым законом</w:t>
      </w:r>
      <w:r>
        <w:fldChar w:fldCharType="end"/>
      </w:r>
      <w:r>
        <w:t xml:space="preserve"> от 1 декабря 2014 г. N 418-ФЗ в часть 9 статьи 100 настоящего Федерального закона внесены изменения, </w:t>
      </w:r>
      <w:hyperlink r:id="rId1688" w:history="1">
        <w:r>
          <w:t>вступающие в силу</w:t>
        </w:r>
      </w:hyperlink>
      <w:r>
        <w:t xml:space="preserve"> с 1 января 2015 г.</w:t>
      </w:r>
    </w:p>
    <w:p w:rsidR="00C600CD" w:rsidRDefault="00DC3F2B">
      <w:pPr>
        <w:pStyle w:val="a8"/>
      </w:pPr>
      <w:hyperlink r:id="rId1689" w:history="1">
        <w:r>
          <w:t>См. текст части в предыдущей редакции</w:t>
        </w:r>
      </w:hyperlink>
    </w:p>
    <w:p w:rsidR="00C600CD" w:rsidRDefault="00DC3F2B">
      <w:pPr>
        <w:pStyle w:val="a3"/>
      </w:pPr>
      <w:r>
        <w:t>9. В 2015 году финансовое обеспечение высокотехнологичной медицинской помощи осуществляется за счет бюджетных ассигнований федерального бюджета и бюджетов субъектов Российской Федерации,</w:t>
      </w:r>
      <w:r>
        <w:t xml:space="preserve"> в том числе средств, переданных в бюджеты территориальных фондов обязательного медицинского страхования, а также средств обязательного медицинского страхования.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465" w:name="anchor100110"/>
    <w:bookmarkEnd w:id="1465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"http://ivo.garant.ru/document/redirect/70514766/59030</w:instrText>
      </w:r>
      <w:r>
        <w:instrText xml:space="preserve">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часть 10 статьи 100 настоящего Федерального закона изложена в новой редакции</w:t>
      </w:r>
    </w:p>
    <w:p w:rsidR="00C600CD" w:rsidRDefault="00DC3F2B">
      <w:pPr>
        <w:pStyle w:val="a8"/>
      </w:pPr>
      <w:hyperlink r:id="rId1690" w:history="1">
        <w:r>
          <w:t>См. текст части в предыдущей редакции</w:t>
        </w:r>
      </w:hyperlink>
    </w:p>
    <w:p w:rsidR="00C600CD" w:rsidRDefault="00DC3F2B">
      <w:pPr>
        <w:pStyle w:val="a3"/>
      </w:pPr>
      <w:r>
        <w:t>10. Лицензирова</w:t>
      </w:r>
      <w:r>
        <w:t>ние медицинской деятельности, предусматривающей оказание услуг по высокотехнологичной медицинской помощи, является полномочием Российской Федерации.</w:t>
      </w:r>
    </w:p>
    <w:p w:rsidR="00C600CD" w:rsidRDefault="00DC3F2B">
      <w:pPr>
        <w:pStyle w:val="a3"/>
      </w:pPr>
      <w:bookmarkStart w:id="1466" w:name="anchor100111"/>
      <w:bookmarkEnd w:id="1466"/>
      <w:r>
        <w:t xml:space="preserve">11. До 1 января 2013 года медицинскими организациями могут применяться </w:t>
      </w:r>
      <w:hyperlink r:id="rId1691" w:history="1">
        <w:r>
          <w:t>порядки</w:t>
        </w:r>
      </w:hyperlink>
      <w:r>
        <w:t xml:space="preserve"> оказания медицинской помощи и </w:t>
      </w:r>
      <w:hyperlink r:id="rId1692" w:history="1">
        <w:r>
          <w:t>стандарты</w:t>
        </w:r>
      </w:hyperlink>
      <w:r>
        <w:t xml:space="preserve"> медицинской помощи, утвержденные уполномоченным федеральным органом исполнительной власти в соответствии с насто</w:t>
      </w:r>
      <w:r>
        <w:t>ящим Федеральным законом, в том числе в рамках реализации региональных программ модернизации здравоохранения субъектов Российской Федерации.</w:t>
      </w:r>
    </w:p>
    <w:p w:rsidR="00C600CD" w:rsidRDefault="00DC3F2B">
      <w:pPr>
        <w:pStyle w:val="a3"/>
      </w:pPr>
      <w:bookmarkStart w:id="1467" w:name="anchor100112"/>
      <w:bookmarkEnd w:id="1467"/>
      <w:r>
        <w:t xml:space="preserve">12. Здания, сооружения, оборудование, транспортные средства и другое имущество, используемые органами местного </w:t>
      </w:r>
      <w:r>
        <w:t xml:space="preserve">самоуправления в целях охраны здоровья и находящиеся в муниципальной собственности до дня </w:t>
      </w:r>
      <w:hyperlink r:id="rId1693" w:history="1">
        <w:r>
          <w:t>вступления в силу</w:t>
        </w:r>
      </w:hyperlink>
      <w:r>
        <w:t xml:space="preserve"> настоящего Федерального закона, передаются в собственность соответствующих субъектов Российской Федерации в срок до 1 я</w:t>
      </w:r>
      <w:r>
        <w:t>нваря 2013 года в порядке, установленном законодательством Российской Федерации.</w:t>
      </w:r>
    </w:p>
    <w:p w:rsidR="00C600CD" w:rsidRDefault="00DC3F2B">
      <w:pPr>
        <w:pStyle w:val="a3"/>
      </w:pPr>
      <w:bookmarkStart w:id="1468" w:name="anchor100113"/>
      <w:bookmarkEnd w:id="1468"/>
      <w:r>
        <w:t>13. Здания, сооружения, оборудование, транспортные средства и другое имущество, используемые органами местного самоуправления в целях охраны здоровья и находящиеся в муниципал</w:t>
      </w:r>
      <w:r>
        <w:t xml:space="preserve">ьной собственности до передачи осуществления полномочий органам местного самоуправления, предусмотренных </w:t>
      </w:r>
      <w:hyperlink r:id="rId1694" w:history="1">
        <w:r>
          <w:t>частью 2 статьи 16</w:t>
        </w:r>
      </w:hyperlink>
      <w:r>
        <w:t xml:space="preserve"> настоящего Федерального закона, могут быть сохранены в собственности муниципальных образований при услов</w:t>
      </w:r>
      <w:r>
        <w:t>ии их использования по целевому назначению.</w:t>
      </w:r>
    </w:p>
    <w:p w:rsidR="00C600CD" w:rsidRDefault="00DC3F2B">
      <w:pPr>
        <w:pStyle w:val="a3"/>
      </w:pPr>
      <w:bookmarkStart w:id="1469" w:name="anchor100114"/>
      <w:bookmarkEnd w:id="1469"/>
      <w:r>
        <w:t>14. Медицинские работники и фармацевтические работники на период работы в медицинских организациях государственной системы здравоохранения субъектов Российской Федерации сохраняют право пользования служебными жил</w:t>
      </w:r>
      <w:r>
        <w:t>ыми помещениями, предоставленными им в период работы в медицинских организациях муниципальной системы здравоохранения.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bookmarkStart w:id="1470" w:name="anchor100115"/>
      <w:bookmarkEnd w:id="1470"/>
      <w:r>
        <w:t xml:space="preserve">Часть 15 изменена с 1 января 2021 г. - </w:t>
      </w:r>
      <w:hyperlink r:id="rId1695" w:history="1">
        <w:r>
          <w:t>Фед</w:t>
        </w:r>
        <w:r>
          <w:t>еральный закон</w:t>
        </w:r>
      </w:hyperlink>
      <w:r>
        <w:t xml:space="preserve"> от 27 декабря 2019 г. N 478-ФЗ</w:t>
      </w:r>
    </w:p>
    <w:p w:rsidR="00C600CD" w:rsidRDefault="00DC3F2B">
      <w:pPr>
        <w:pStyle w:val="a8"/>
      </w:pPr>
      <w:hyperlink r:id="rId1696" w:history="1">
        <w:r>
          <w:t>См. предыдущую редакцию</w:t>
        </w:r>
      </w:hyperlink>
    </w:p>
    <w:p w:rsidR="00C600CD" w:rsidRDefault="00DC3F2B">
      <w:pPr>
        <w:pStyle w:val="a3"/>
      </w:pPr>
      <w:r>
        <w:t>15. Лицензии на осуществление отдельных видов деятельности, предоставленные до 1 января 2012 года медицинским орга</w:t>
      </w:r>
      <w:r>
        <w:t>низациям муниципальной системы здравоохранения, не подлежат переоформлению в связи с передачей указанных медицинских организаций в состав государственной системы здравоохранения и действуют до истечения указанного в них срока. Лицензии на осуществление мед</w:t>
      </w:r>
      <w:r>
        <w:t xml:space="preserve">ицинской деятельности, предоставленные до 1 января 2012 года медицинским организациям, не подлежат переоформлению в связи с изменением классификации видов медицинской помощи и </w:t>
      </w:r>
      <w:hyperlink r:id="rId1697" w:history="1">
        <w:r>
          <w:t>перечня</w:t>
        </w:r>
      </w:hyperlink>
      <w:r>
        <w:t xml:space="preserve"> о</w:t>
      </w:r>
      <w:r>
        <w:t xml:space="preserve">казываемых услуг, установленного </w:t>
      </w:r>
      <w:hyperlink r:id="rId1698" w:history="1">
        <w:r>
          <w:t>положением</w:t>
        </w:r>
      </w:hyperlink>
      <w:r>
        <w:t xml:space="preserve"> о лицензировании медицинской деятельности, и действуют до истечения указанного в них срока. Лицензии на осуществление медицинской деятельност</w:t>
      </w:r>
      <w:r>
        <w:t xml:space="preserve">и, предоставленные медицинским организациям до даты вступления в силу соответствующих положений </w:t>
      </w:r>
      <w:hyperlink r:id="rId1699" w:history="1">
        <w:r>
          <w:t>Федерального закона</w:t>
        </w:r>
      </w:hyperlink>
      <w:r>
        <w:t xml:space="preserve"> от 25 июля 2002 года N 115-ФЗ "О правовом положении иностранных граждан в Р</w:t>
      </w:r>
      <w:r>
        <w:t>оссийской Федерации", изменяющих случаи и (или) порядок представления документов, подтверждающих отсутствие у иностранного гражданина или лица без гражданства заболевания наркоманией и инфекционных заболеваний, которые представляют опасность для окружающих</w:t>
      </w:r>
      <w:r>
        <w:t xml:space="preserve">, предусмотренных перечнем, утверждаемым уполномоченным Правительством Российской Федерации федеральным органом исполнительной власти, а также </w:t>
      </w:r>
      <w:hyperlink r:id="rId1700" w:history="1">
        <w:r>
          <w:t>сертификата</w:t>
        </w:r>
      </w:hyperlink>
      <w:r>
        <w:t xml:space="preserve"> об отсутствии у иностранного гражд</w:t>
      </w:r>
      <w:r>
        <w:t>анина или лица без гражданства заболевания, вызываемого вирусом иммунодефицита человека (ВИЧ-инфекции), не подлежат переоформлению и действуют до истечения указанного в них срока.</w:t>
      </w:r>
    </w:p>
    <w:p w:rsidR="00C600CD" w:rsidRDefault="00DC3F2B">
      <w:pPr>
        <w:pStyle w:val="a3"/>
      </w:pPr>
      <w:bookmarkStart w:id="1471" w:name="anchor100116"/>
      <w:bookmarkEnd w:id="1471"/>
      <w:r>
        <w:t>16. Лицам, имеющим право на выбор врача и выбор медицинской организации в со</w:t>
      </w:r>
      <w:r>
        <w:t xml:space="preserve">ответствии с положениями </w:t>
      </w:r>
      <w:hyperlink r:id="rId1701" w:history="1">
        <w:r>
          <w:t>части 2 статьи 21</w:t>
        </w:r>
      </w:hyperlink>
      <w:r>
        <w:t xml:space="preserve"> настоящего Федерального закона, до момента реализации указанного права первичная врачебная медико-санитарная помощь оказывается в медицинских организациях, в которых указанные лица нах</w:t>
      </w:r>
      <w:r>
        <w:t>одились на медицинском обслуживании, врачами-терапевтами, врачами-терапевтами участковыми, врачами-педиатрами, врачами-педиатрами участковыми, врачами общей практики (семейными врачами) и фельдшерами, осуществлявшими медицинское обслуживание указанных лиц.</w:t>
      </w:r>
    </w:p>
    <w:p w:rsidR="00C600CD" w:rsidRDefault="00DC3F2B">
      <w:pPr>
        <w:pStyle w:val="a3"/>
      </w:pPr>
      <w:bookmarkStart w:id="1472" w:name="anchor100117"/>
      <w:bookmarkEnd w:id="1472"/>
      <w:r>
        <w:t xml:space="preserve">17. С 1 января по 31 декабря 2012 года Российская Федерация в порядке, установленном </w:t>
      </w:r>
      <w:hyperlink r:id="rId1702" w:history="1">
        <w:r>
          <w:t>статьей 15</w:t>
        </w:r>
      </w:hyperlink>
      <w:r>
        <w:t xml:space="preserve"> настоящего Федерального закона, передает органам государственной власти субъектов Российской Федерации осуществление полномочия по л</w:t>
      </w:r>
      <w:r>
        <w:t>ицензированию медицинской деятельности (за исключением деятельности, предусматривающей оказание услуг по оказанию высокотехнологичной медицинской помощи):</w:t>
      </w:r>
    </w:p>
    <w:p w:rsidR="00C600CD" w:rsidRDefault="00DC3F2B">
      <w:pPr>
        <w:pStyle w:val="a3"/>
      </w:pPr>
      <w:bookmarkStart w:id="1473" w:name="anchor101171"/>
      <w:bookmarkEnd w:id="1473"/>
      <w:r>
        <w:t>1) медицинских организаций, подведомственных субъекту Российской Федерации и находящихся по состоянию</w:t>
      </w:r>
      <w:r>
        <w:t xml:space="preserve"> на 1 января 2011 года в муниципальной собственности;</w:t>
      </w:r>
    </w:p>
    <w:p w:rsidR="00C600CD" w:rsidRDefault="00DC3F2B">
      <w:pPr>
        <w:pStyle w:val="a3"/>
      </w:pPr>
      <w:bookmarkStart w:id="1474" w:name="anchor101172"/>
      <w:bookmarkEnd w:id="1474"/>
      <w:r>
        <w:t>2) медицинских организаций муниципальной и частной систем здравоохранения.</w:t>
      </w:r>
    </w:p>
    <w:p w:rsidR="00C600CD" w:rsidRDefault="00DC3F2B">
      <w:pPr>
        <w:pStyle w:val="a3"/>
      </w:pPr>
      <w:bookmarkStart w:id="1475" w:name="anchor100118"/>
      <w:bookmarkEnd w:id="1475"/>
      <w:r>
        <w:t xml:space="preserve">18. В 2012 году реализация </w:t>
      </w:r>
      <w:hyperlink r:id="rId1703" w:history="1">
        <w:r>
          <w:t>программы</w:t>
        </w:r>
      </w:hyperlink>
      <w:r>
        <w:t xml:space="preserve"> государственных гарантий</w:t>
      </w:r>
      <w:r>
        <w:t xml:space="preserve">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осуществляется в соответствии с нормативными правовыми актами, принятыми во исполнение </w:t>
      </w:r>
      <w:hyperlink r:id="rId1704" w:history="1">
        <w:r>
          <w:t>статьи 20.1</w:t>
        </w:r>
      </w:hyperlink>
      <w:r>
        <w:t xml:space="preserve"> Основ законодательства Российской Федерации об охране здоровья граждан от 22 июля 1993 года N 5487-I.</w:t>
      </w:r>
    </w:p>
    <w:p w:rsidR="00C600CD" w:rsidRDefault="00C600CD">
      <w:pPr>
        <w:pStyle w:val="a3"/>
      </w:pPr>
    </w:p>
    <w:p w:rsidR="00C600CD" w:rsidRDefault="00DC3F2B">
      <w:pPr>
        <w:pStyle w:val="a6"/>
      </w:pPr>
      <w:bookmarkStart w:id="1476" w:name="anchor101"/>
      <w:bookmarkEnd w:id="1476"/>
      <w:r>
        <w:rPr>
          <w:b/>
          <w:color w:val="26282F"/>
        </w:rPr>
        <w:t xml:space="preserve">Статья 101. </w:t>
      </w:r>
      <w:r>
        <w:t>Порядок вступления в силу настоящего Федерального закона</w:t>
      </w:r>
    </w:p>
    <w:p w:rsidR="00C600CD" w:rsidRDefault="00DC3F2B">
      <w:pPr>
        <w:pStyle w:val="a5"/>
        <w:rPr>
          <w:sz w:val="16"/>
        </w:rPr>
      </w:pPr>
      <w:r>
        <w:rPr>
          <w:sz w:val="16"/>
        </w:rPr>
        <w:t>ГАРАНТ:</w:t>
      </w:r>
    </w:p>
    <w:p w:rsidR="00C600CD" w:rsidRDefault="00DC3F2B">
      <w:pPr>
        <w:pStyle w:val="a5"/>
      </w:pPr>
      <w:r>
        <w:t>См. комме</w:t>
      </w:r>
      <w:r>
        <w:t>нтарии к статье 101 настоящего Федерального закона</w:t>
      </w:r>
    </w:p>
    <w:p w:rsidR="00C600CD" w:rsidRDefault="00DC3F2B">
      <w:pPr>
        <w:pStyle w:val="a3"/>
      </w:pPr>
      <w:bookmarkStart w:id="1477" w:name="anchor1011"/>
      <w:bookmarkEnd w:id="1477"/>
      <w:r>
        <w:t xml:space="preserve">1. Настоящий Федеральный закон вступает в силу со дня его </w:t>
      </w:r>
      <w:hyperlink r:id="rId1705" w:history="1">
        <w:r>
          <w:t>официального опубликования</w:t>
        </w:r>
      </w:hyperlink>
      <w:r>
        <w:t>, за исключением положений, для которых настоящей стат</w:t>
      </w:r>
      <w:r>
        <w:t>ьей установлены иные сроки вступления их в силу.</w:t>
      </w:r>
    </w:p>
    <w:p w:rsidR="00C600CD" w:rsidRDefault="00DC3F2B">
      <w:pPr>
        <w:pStyle w:val="a3"/>
      </w:pPr>
      <w:bookmarkStart w:id="1478" w:name="anchor1012"/>
      <w:bookmarkEnd w:id="1478"/>
      <w:r>
        <w:t xml:space="preserve">2. </w:t>
      </w:r>
      <w:hyperlink r:id="rId1706" w:history="1">
        <w:r>
          <w:t>Глава 1</w:t>
        </w:r>
      </w:hyperlink>
      <w:r>
        <w:t xml:space="preserve">, </w:t>
      </w:r>
      <w:hyperlink r:id="rId1707" w:history="1">
        <w:r>
          <w:t>статьи 4 - 9</w:t>
        </w:r>
      </w:hyperlink>
      <w:r>
        <w:t xml:space="preserve">, </w:t>
      </w:r>
      <w:hyperlink r:id="rId1708" w:history="1">
        <w:r>
          <w:t>статья 10</w:t>
        </w:r>
      </w:hyperlink>
      <w:r>
        <w:t xml:space="preserve"> (за исключением </w:t>
      </w:r>
      <w:hyperlink r:id="rId1709" w:history="1">
        <w:r>
          <w:t>пункта 4</w:t>
        </w:r>
      </w:hyperlink>
      <w:r>
        <w:t xml:space="preserve">), </w:t>
      </w:r>
      <w:hyperlink r:id="rId1710" w:history="1">
        <w:r>
          <w:t>статьи </w:t>
        </w:r>
        <w:r>
          <w:t>11 - 13</w:t>
        </w:r>
      </w:hyperlink>
      <w:r>
        <w:t xml:space="preserve">, </w:t>
      </w:r>
      <w:hyperlink r:id="rId1711" w:history="1">
        <w:r>
          <w:t>часть 1</w:t>
        </w:r>
      </w:hyperlink>
      <w:r>
        <w:t xml:space="preserve">, </w:t>
      </w:r>
      <w:hyperlink r:id="rId1712" w:history="1">
        <w:r>
          <w:t>пункты 1 - 4</w:t>
        </w:r>
      </w:hyperlink>
      <w:r>
        <w:t xml:space="preserve">, </w:t>
      </w:r>
      <w:hyperlink r:id="rId1713" w:history="1">
        <w:r>
          <w:t>6 - 17 части 2 статьи 14</w:t>
        </w:r>
      </w:hyperlink>
      <w:r>
        <w:t xml:space="preserve">, </w:t>
      </w:r>
      <w:hyperlink r:id="rId1714" w:history="1">
        <w:r>
          <w:t>подпункты "б"</w:t>
        </w:r>
      </w:hyperlink>
      <w:r>
        <w:t xml:space="preserve"> и </w:t>
      </w:r>
      <w:hyperlink r:id="rId1715" w:history="1">
        <w:r>
          <w:t>"в" пункта 1 части 1</w:t>
        </w:r>
      </w:hyperlink>
      <w:r>
        <w:t xml:space="preserve">, </w:t>
      </w:r>
      <w:hyperlink r:id="rId1716" w:history="1">
        <w:r>
          <w:t>часть 2</w:t>
        </w:r>
      </w:hyperlink>
      <w:r>
        <w:t xml:space="preserve">, </w:t>
      </w:r>
      <w:hyperlink r:id="rId1717" w:history="1">
        <w:r>
          <w:t>пункт 1 части 3</w:t>
        </w:r>
      </w:hyperlink>
      <w:r>
        <w:t xml:space="preserve">, </w:t>
      </w:r>
      <w:hyperlink r:id="rId1718" w:history="1">
        <w:r>
          <w:t>части 4-11 статьи 15</w:t>
        </w:r>
      </w:hyperlink>
      <w:r>
        <w:t xml:space="preserve">, </w:t>
      </w:r>
      <w:hyperlink r:id="rId1719" w:history="1">
        <w:r>
          <w:t>статьи 16 - 19</w:t>
        </w:r>
      </w:hyperlink>
      <w:r>
        <w:t xml:space="preserve">, </w:t>
      </w:r>
      <w:hyperlink r:id="rId1720" w:history="1">
        <w:r>
          <w:t>части 1 - 7</w:t>
        </w:r>
      </w:hyperlink>
      <w:r>
        <w:t xml:space="preserve"> и </w:t>
      </w:r>
      <w:hyperlink r:id="rId1721" w:history="1">
        <w:r>
          <w:t>9 - 11 статьи 20</w:t>
        </w:r>
      </w:hyperlink>
      <w:r>
        <w:t xml:space="preserve">, </w:t>
      </w:r>
      <w:hyperlink r:id="rId1722" w:history="1">
        <w:r>
          <w:t>статьи 21 - 36</w:t>
        </w:r>
      </w:hyperlink>
      <w:r>
        <w:t xml:space="preserve">, </w:t>
      </w:r>
      <w:hyperlink r:id="rId1723" w:history="1">
        <w:r>
          <w:t>статьи 38 - 57</w:t>
        </w:r>
      </w:hyperlink>
      <w:r>
        <w:t xml:space="preserve">, </w:t>
      </w:r>
      <w:hyperlink r:id="rId1724" w:history="1">
        <w:r>
          <w:t>части 1</w:t>
        </w:r>
      </w:hyperlink>
      <w:r>
        <w:t xml:space="preserve">, </w:t>
      </w:r>
      <w:hyperlink r:id="rId1725" w:history="1">
        <w:r>
          <w:t>2</w:t>
        </w:r>
      </w:hyperlink>
      <w:r>
        <w:t xml:space="preserve"> и </w:t>
      </w:r>
      <w:hyperlink r:id="rId1726" w:history="1">
        <w:r>
          <w:t>4 статьи 58</w:t>
        </w:r>
      </w:hyperlink>
      <w:r>
        <w:t xml:space="preserve">, </w:t>
      </w:r>
      <w:hyperlink r:id="rId1727" w:history="1">
        <w:r>
          <w:t>статьи 59 - 63</w:t>
        </w:r>
      </w:hyperlink>
      <w:r>
        <w:t xml:space="preserve">, </w:t>
      </w:r>
      <w:hyperlink r:id="rId1728" w:history="1">
        <w:r>
          <w:t>части 1</w:t>
        </w:r>
      </w:hyperlink>
      <w:r>
        <w:t xml:space="preserve">, </w:t>
      </w:r>
      <w:hyperlink r:id="rId1729" w:history="1">
        <w:r>
          <w:t>3</w:t>
        </w:r>
      </w:hyperlink>
      <w:r>
        <w:t xml:space="preserve"> и </w:t>
      </w:r>
      <w:hyperlink r:id="rId1730" w:history="1">
        <w:r>
          <w:t>4 статьи 64</w:t>
        </w:r>
      </w:hyperlink>
      <w:r>
        <w:t xml:space="preserve">, </w:t>
      </w:r>
      <w:hyperlink r:id="rId1731" w:history="1">
        <w:r>
          <w:t>статьи 65 - 68</w:t>
        </w:r>
      </w:hyperlink>
      <w:r>
        <w:t xml:space="preserve">, </w:t>
      </w:r>
      <w:hyperlink r:id="rId1732" w:history="1">
        <w:r>
          <w:t>часть 5 статьи 69</w:t>
        </w:r>
      </w:hyperlink>
      <w:r>
        <w:t xml:space="preserve">, </w:t>
      </w:r>
      <w:hyperlink r:id="rId1733" w:history="1">
        <w:r>
          <w:t>статьи 70 - 83</w:t>
        </w:r>
      </w:hyperlink>
      <w:r>
        <w:t xml:space="preserve">, </w:t>
      </w:r>
      <w:hyperlink r:id="rId1734" w:history="1">
        <w:r>
          <w:t>части 1</w:t>
        </w:r>
      </w:hyperlink>
      <w:r>
        <w:t xml:space="preserve">, </w:t>
      </w:r>
      <w:hyperlink r:id="rId1735" w:history="1">
        <w:r>
          <w:t>2</w:t>
        </w:r>
      </w:hyperlink>
      <w:r>
        <w:t xml:space="preserve">, </w:t>
      </w:r>
      <w:hyperlink r:id="rId1736" w:history="1">
        <w:r>
          <w:t>4-8 статьи 84</w:t>
        </w:r>
      </w:hyperlink>
      <w:r>
        <w:t xml:space="preserve">, </w:t>
      </w:r>
      <w:hyperlink r:id="rId1737" w:history="1">
        <w:r>
          <w:t>статьи 85-100</w:t>
        </w:r>
      </w:hyperlink>
      <w:r>
        <w:t xml:space="preserve"> настоящего Федерального закона вступают в силу с 1 января 2012 года.</w:t>
      </w:r>
    </w:p>
    <w:p w:rsidR="00C600CD" w:rsidRDefault="00DC3F2B">
      <w:pPr>
        <w:pStyle w:val="a3"/>
      </w:pPr>
      <w:bookmarkStart w:id="1479" w:name="anchor1013"/>
      <w:bookmarkEnd w:id="1479"/>
      <w:r>
        <w:t xml:space="preserve">3. </w:t>
      </w:r>
      <w:hyperlink r:id="rId1738" w:history="1">
        <w:r>
          <w:t>Пункт 4 статьи 10</w:t>
        </w:r>
      </w:hyperlink>
      <w:r>
        <w:t>,</w:t>
      </w:r>
      <w:r>
        <w:t xml:space="preserve"> </w:t>
      </w:r>
      <w:hyperlink r:id="rId1739" w:history="1">
        <w:r>
          <w:t>подпункт "а" пункта 1 части 1</w:t>
        </w:r>
      </w:hyperlink>
      <w:r>
        <w:t xml:space="preserve">, </w:t>
      </w:r>
      <w:hyperlink r:id="rId1740" w:history="1">
        <w:r>
          <w:t>часть 12 статьи 15</w:t>
        </w:r>
      </w:hyperlink>
      <w:r>
        <w:t xml:space="preserve">, </w:t>
      </w:r>
      <w:hyperlink r:id="rId1741" w:history="1">
        <w:r>
          <w:t>часть 1 статьи 37</w:t>
        </w:r>
      </w:hyperlink>
      <w:r>
        <w:t xml:space="preserve"> и </w:t>
      </w:r>
      <w:hyperlink r:id="rId1742" w:history="1">
        <w:r>
          <w:t>часть 3 статьи 84</w:t>
        </w:r>
      </w:hyperlink>
      <w:r>
        <w:t xml:space="preserve"> настоящего Федерального закона вступают в силу с 1</w:t>
      </w:r>
      <w:r>
        <w:t xml:space="preserve"> января 2013 года.</w:t>
      </w:r>
    </w:p>
    <w:p w:rsidR="00C600CD" w:rsidRDefault="00DC3F2B">
      <w:pPr>
        <w:pStyle w:val="a3"/>
      </w:pPr>
      <w:bookmarkStart w:id="1480" w:name="anchor1014"/>
      <w:bookmarkEnd w:id="1480"/>
      <w:r>
        <w:t xml:space="preserve">4. </w:t>
      </w:r>
      <w:hyperlink r:id="rId1743" w:history="1">
        <w:r>
          <w:t>Утратила силу</w:t>
        </w:r>
      </w:hyperlink>
      <w:r>
        <w:t>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C600CD" w:rsidRDefault="00DC3F2B">
      <w:pPr>
        <w:pStyle w:val="a8"/>
      </w:pPr>
      <w:r>
        <w:t xml:space="preserve">См. текст </w:t>
      </w:r>
      <w:hyperlink r:id="rId1744" w:history="1">
        <w:r>
          <w:t>части 4 статьи 101</w:t>
        </w:r>
      </w:hyperlink>
    </w:p>
    <w:p w:rsidR="00C600CD" w:rsidRDefault="00DC3F2B">
      <w:pPr>
        <w:pStyle w:val="a3"/>
      </w:pPr>
      <w:bookmarkStart w:id="1481" w:name="anchor1015"/>
      <w:bookmarkEnd w:id="1481"/>
      <w:r>
        <w:t xml:space="preserve">5. </w:t>
      </w:r>
      <w:hyperlink r:id="rId1745" w:history="1">
        <w:r>
          <w:t>Часть 3 статьи 58</w:t>
        </w:r>
      </w:hyperlink>
      <w:r>
        <w:t xml:space="preserve"> и </w:t>
      </w:r>
      <w:hyperlink r:id="rId1746" w:history="1">
        <w:r>
          <w:t>часть 2 статьи 64</w:t>
        </w:r>
      </w:hyperlink>
      <w:r>
        <w:t xml:space="preserve"> настоящего Федерального закона вступают в силу с 1 января 2015 года.</w:t>
      </w:r>
    </w:p>
    <w:p w:rsidR="00C600CD" w:rsidRDefault="00DC3F2B">
      <w:pPr>
        <w:pStyle w:val="a3"/>
      </w:pPr>
      <w:bookmarkStart w:id="1482" w:name="anchor1016"/>
      <w:bookmarkEnd w:id="1482"/>
      <w:r>
        <w:t xml:space="preserve">6. </w:t>
      </w:r>
      <w:hyperlink r:id="rId1747" w:history="1">
        <w:r>
          <w:t>Части 1 - 4</w:t>
        </w:r>
      </w:hyperlink>
      <w:r>
        <w:t xml:space="preserve">, </w:t>
      </w:r>
      <w:hyperlink r:id="rId1748" w:history="1">
        <w:r>
          <w:t>6</w:t>
        </w:r>
      </w:hyperlink>
      <w:r>
        <w:t xml:space="preserve"> и </w:t>
      </w:r>
      <w:hyperlink r:id="rId1749" w:history="1">
        <w:r>
          <w:t>7 статьи 69</w:t>
        </w:r>
      </w:hyperlink>
      <w:r>
        <w:t xml:space="preserve"> настоящего Федерального закона вступают в силу с 1 января 2016 года.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483" w:name="anchor1017"/>
    <w:bookmarkEnd w:id="1483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"http://ivo.garant.ru/document/redirect/70192810/0"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июня 2012 г. N 89-ФЗ часть 7 статьи 101 настоящ</w:t>
      </w:r>
      <w:r>
        <w:t>его Федерального закона изложена в новой редакции</w:t>
      </w:r>
    </w:p>
    <w:p w:rsidR="00C600CD" w:rsidRDefault="00DC3F2B">
      <w:pPr>
        <w:pStyle w:val="a8"/>
      </w:pPr>
      <w:hyperlink r:id="rId1750" w:history="1">
        <w:r>
          <w:t>См. текст части в предыдущей редакции</w:t>
        </w:r>
      </w:hyperlink>
    </w:p>
    <w:p w:rsidR="00C600CD" w:rsidRDefault="00DC3F2B">
      <w:pPr>
        <w:pStyle w:val="a3"/>
      </w:pPr>
      <w:r>
        <w:t xml:space="preserve">7. Положения </w:t>
      </w:r>
      <w:hyperlink r:id="rId1751" w:history="1">
        <w:r>
          <w:t>части 4 статьи 38</w:t>
        </w:r>
      </w:hyperlink>
      <w:r>
        <w:t xml:space="preserve"> настоящего Федерального закона в части у</w:t>
      </w:r>
      <w:r>
        <w:t>тверждения порядка государственной регистрации медицинских изделий применяются с 1 января 2013 года.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484" w:name="anchor1018"/>
    <w:bookmarkEnd w:id="1484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"http://ivo.garant.ru/document/redirect/70514766/59312"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в часть </w:t>
      </w:r>
      <w:r>
        <w:t>8 статьи 101 настоящего Федерального закона внесены изменения</w:t>
      </w:r>
    </w:p>
    <w:p w:rsidR="00C600CD" w:rsidRDefault="00DC3F2B">
      <w:pPr>
        <w:pStyle w:val="a8"/>
      </w:pPr>
      <w:hyperlink r:id="rId1752" w:history="1">
        <w:r>
          <w:t>См. текст части в предыдущей редакции</w:t>
        </w:r>
      </w:hyperlink>
    </w:p>
    <w:p w:rsidR="00C600CD" w:rsidRDefault="00DC3F2B">
      <w:pPr>
        <w:pStyle w:val="a3"/>
      </w:pPr>
      <w:r>
        <w:t xml:space="preserve">8. Положения </w:t>
      </w:r>
      <w:hyperlink r:id="rId1753" w:history="1">
        <w:r>
          <w:t>части 4 статьи 34</w:t>
        </w:r>
      </w:hyperlink>
      <w:r>
        <w:t xml:space="preserve"> настоящего Федерального зак</w:t>
      </w:r>
      <w:r>
        <w:t>она применяются до 1 января 2015 года.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485" w:name="anchor10181"/>
    <w:bookmarkEnd w:id="1485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"http://ivo.garant.ru/document/redirect/71278786/3"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14 декабря 2015 г. N 374-ФЗ в часть 8.1 статьи 101 настоящего Федерального закона внесены изменения</w:t>
      </w:r>
    </w:p>
    <w:p w:rsidR="00C600CD" w:rsidRDefault="00DC3F2B">
      <w:pPr>
        <w:pStyle w:val="a8"/>
      </w:pPr>
      <w:hyperlink r:id="rId1754" w:history="1">
        <w:r>
          <w:t>См. текст части в предыдущей редакции</w:t>
        </w:r>
      </w:hyperlink>
    </w:p>
    <w:p w:rsidR="00C600CD" w:rsidRDefault="00DC3F2B">
      <w:pPr>
        <w:pStyle w:val="a3"/>
      </w:pPr>
      <w:r>
        <w:t xml:space="preserve">8.1. Положения </w:t>
      </w:r>
      <w:hyperlink r:id="rId1755" w:history="1">
        <w:r>
          <w:t>частей 5 - 7 статьи 34</w:t>
        </w:r>
      </w:hyperlink>
      <w:r>
        <w:t xml:space="preserve"> настоящего Федерального закона применяются до 1 января 2017 года.</w:t>
      </w:r>
    </w:p>
    <w:p w:rsidR="00C600CD" w:rsidRDefault="00DC3F2B">
      <w:pPr>
        <w:pStyle w:val="a8"/>
        <w:rPr>
          <w:sz w:val="16"/>
        </w:rPr>
      </w:pPr>
      <w:r>
        <w:rPr>
          <w:sz w:val="16"/>
        </w:rPr>
        <w:t>Информация об из</w:t>
      </w:r>
      <w:r>
        <w:rPr>
          <w:sz w:val="16"/>
        </w:rPr>
        <w:t>менениях:</w:t>
      </w:r>
    </w:p>
    <w:bookmarkStart w:id="1486" w:name="anchor1019"/>
    <w:bookmarkEnd w:id="1486"/>
    <w:p w:rsidR="00C600CD" w:rsidRDefault="00DC3F2B">
      <w:pPr>
        <w:pStyle w:val="a8"/>
      </w:pPr>
      <w:r>
        <w:fldChar w:fldCharType="begin"/>
      </w:r>
      <w:r>
        <w:instrText xml:space="preserve"> HYPERLINK  "http://ivo.garant.ru/document/redirect/70405818/15312"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 июля 2013 г. N 185-ФЗ часть 9 статьи 101 настоящего Федерального закона изложена в новой редакции, </w:t>
      </w:r>
      <w:hyperlink r:id="rId1756" w:history="1">
        <w:r>
          <w:t>вступающей в силу</w:t>
        </w:r>
      </w:hyperlink>
      <w:r>
        <w:t xml:space="preserve"> с 1 сентября 2013 г.</w:t>
      </w:r>
    </w:p>
    <w:p w:rsidR="00C600CD" w:rsidRDefault="00DC3F2B">
      <w:pPr>
        <w:pStyle w:val="a8"/>
      </w:pPr>
      <w:hyperlink r:id="rId1757" w:history="1">
        <w:r>
          <w:t>См. текст части в предыдущей редакции</w:t>
        </w:r>
      </w:hyperlink>
    </w:p>
    <w:p w:rsidR="00C600CD" w:rsidRDefault="00DC3F2B">
      <w:pPr>
        <w:pStyle w:val="a3"/>
      </w:pPr>
      <w:r>
        <w:t xml:space="preserve">9. Положения </w:t>
      </w:r>
      <w:hyperlink r:id="rId1758" w:history="1">
        <w:r>
          <w:t>частей 4</w:t>
        </w:r>
      </w:hyperlink>
      <w:r>
        <w:t xml:space="preserve"> и </w:t>
      </w:r>
      <w:hyperlink r:id="rId1759" w:history="1">
        <w:r>
          <w:t xml:space="preserve">4.1 </w:t>
        </w:r>
        <w:r>
          <w:t>статьи 100</w:t>
        </w:r>
      </w:hyperlink>
      <w:r>
        <w:t xml:space="preserve"> настоящего Федерального закона применяются до истечения нормативных сроков освоения образовательных программ лицами, принятыми для такого обучения. С 1 сентября 2017 года положения частей 4 и 4.1 статьи 100 настоящего Федерального закона не прим</w:t>
      </w:r>
      <w:r>
        <w:t>еняются.</w:t>
      </w:r>
    </w:p>
    <w:p w:rsidR="00C600CD" w:rsidRDefault="00C600CD">
      <w:pPr>
        <w:pStyle w:val="a3"/>
      </w:pPr>
    </w:p>
    <w:tbl>
      <w:tblPr>
        <w:tblW w:w="1020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03"/>
        <w:gridCol w:w="3402"/>
      </w:tblGrid>
      <w:tr w:rsidR="00C600CD">
        <w:tblPrEx>
          <w:tblCellMar>
            <w:top w:w="0" w:type="dxa"/>
            <w:bottom w:w="0" w:type="dxa"/>
          </w:tblCellMar>
        </w:tblPrEx>
        <w:tc>
          <w:tcPr>
            <w:tcW w:w="680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600CD" w:rsidRDefault="00DC3F2B">
            <w:pPr>
              <w:pStyle w:val="a7"/>
            </w:pPr>
            <w:r>
              <w:t>Президент Российской Федерации</w:t>
            </w:r>
          </w:p>
        </w:tc>
        <w:tc>
          <w:tcPr>
            <w:tcW w:w="340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600CD" w:rsidRDefault="00DC3F2B">
            <w:pPr>
              <w:pStyle w:val="a3"/>
              <w:ind w:firstLine="0"/>
              <w:jc w:val="right"/>
            </w:pPr>
            <w:r>
              <w:t>Д. Медведев</w:t>
            </w:r>
          </w:p>
        </w:tc>
      </w:tr>
    </w:tbl>
    <w:p w:rsidR="00C600CD" w:rsidRDefault="00C600CD">
      <w:pPr>
        <w:pStyle w:val="a3"/>
      </w:pPr>
    </w:p>
    <w:p w:rsidR="00C600CD" w:rsidRDefault="00DC3F2B">
      <w:pPr>
        <w:pStyle w:val="a7"/>
      </w:pPr>
      <w:r>
        <w:t>Москва, Кремль 21 ноября 2011 года N 323-ФЗ</w:t>
      </w:r>
    </w:p>
    <w:p w:rsidR="00C600CD" w:rsidRDefault="00C600CD">
      <w:pPr>
        <w:pStyle w:val="a3"/>
      </w:pPr>
    </w:p>
    <w:sectPr w:rsidR="00C600CD">
      <w:headerReference w:type="default" r:id="rId1760"/>
      <w:footerReference w:type="default" r:id="rId1761"/>
      <w:pgSz w:w="11906" w:h="16838"/>
      <w:pgMar w:top="794" w:right="794" w:bottom="794" w:left="7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3F2B" w:rsidRDefault="00DC3F2B">
      <w:r>
        <w:separator/>
      </w:r>
    </w:p>
  </w:endnote>
  <w:endnote w:type="continuationSeparator" w:id="0">
    <w:p w:rsidR="00DC3F2B" w:rsidRDefault="00DC3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2179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6"/>
      <w:gridCol w:w="1826"/>
      <w:gridCol w:w="327"/>
    </w:tblGrid>
    <w:tr w:rsidR="0032104A">
      <w:tblPrEx>
        <w:tblCellMar>
          <w:top w:w="0" w:type="dxa"/>
          <w:bottom w:w="0" w:type="dxa"/>
        </w:tblCellMar>
      </w:tblPrEx>
      <w:tc>
        <w:tcPr>
          <w:tcW w:w="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32104A" w:rsidRDefault="00DC3F2B">
          <w:pPr>
            <w:pStyle w:val="Standard"/>
            <w:ind w:firstLine="0"/>
            <w:jc w:val="left"/>
          </w:pPr>
        </w:p>
      </w:tc>
      <w:tc>
        <w:tcPr>
          <w:tcW w:w="18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32104A" w:rsidRDefault="00DC3F2B">
          <w:pPr>
            <w:pStyle w:val="Standard"/>
            <w:ind w:firstLine="0"/>
            <w:jc w:val="center"/>
          </w:pPr>
          <w:r>
            <w:t>Система ГАРАНТ</w:t>
          </w:r>
        </w:p>
      </w:tc>
      <w:tc>
        <w:tcPr>
          <w:tcW w:w="327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32104A" w:rsidRDefault="00DC3F2B">
          <w:pPr>
            <w:pStyle w:val="Standard"/>
            <w:ind w:firstLine="0"/>
            <w:jc w:val="righ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t>/</w:t>
          </w:r>
          <w:r>
            <w:fldChar w:fldCharType="begin"/>
          </w:r>
          <w:r>
            <w:instrText xml:space="preserve"> NUMPAGES \* ARABIC </w:instrText>
          </w:r>
          <w:r>
            <w:fldChar w:fldCharType="separate"/>
          </w:r>
          <w:r>
            <w:t>125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3F2B" w:rsidRDefault="00DC3F2B">
      <w:r>
        <w:rPr>
          <w:color w:val="000000"/>
        </w:rPr>
        <w:separator/>
      </w:r>
    </w:p>
  </w:footnote>
  <w:footnote w:type="continuationSeparator" w:id="0">
    <w:p w:rsidR="00DC3F2B" w:rsidRDefault="00DC3F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104A" w:rsidRDefault="00DC3F2B">
    <w:pPr>
      <w:pStyle w:val="Standard"/>
      <w:ind w:firstLine="0"/>
      <w:jc w:val="left"/>
    </w:pPr>
    <w:r>
      <w:t>Федеральный закон от 21 ноября 2011 г. N 323-ФЗ "Об основах охраны здоровья граждан в Российской ...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600CD"/>
    <w:rsid w:val="00995834"/>
    <w:rsid w:val="00C600CD"/>
    <w:rsid w:val="00DC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ABF27E-01ED-49CE-A406-BAD7DBC00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kern w:val="3"/>
        <w:sz w:val="22"/>
        <w:szCs w:val="22"/>
        <w:lang w:val="ru-RU" w:eastAsia="ru-RU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  <w:rPr>
      <w:rFonts w:ascii="Times New Roman" w:hAnsi="Times New Roman"/>
      <w:sz w:val="24"/>
    </w:rPr>
  </w:style>
  <w:style w:type="paragraph" w:styleId="1">
    <w:name w:val="heading 1"/>
    <w:basedOn w:val="Heading"/>
    <w:uiPriority w:val="9"/>
    <w:qFormat/>
    <w:pPr>
      <w:outlineLvl w:val="0"/>
    </w:pPr>
  </w:style>
  <w:style w:type="paragraph" w:styleId="2">
    <w:name w:val="heading 2"/>
    <w:basedOn w:val="Heading"/>
    <w:uiPriority w:val="9"/>
    <w:semiHidden/>
    <w:unhideWhenUsed/>
    <w:qFormat/>
    <w:pPr>
      <w:outlineLvl w:val="1"/>
    </w:pPr>
  </w:style>
  <w:style w:type="paragraph" w:styleId="3">
    <w:name w:val="heading 3"/>
    <w:basedOn w:val="Heading"/>
    <w:uiPriority w:val="9"/>
    <w:semiHidden/>
    <w:unhideWhenUsed/>
    <w:qFormat/>
    <w:pPr>
      <w:outlineLvl w:val="2"/>
    </w:pPr>
  </w:style>
  <w:style w:type="paragraph" w:styleId="4">
    <w:name w:val="heading 4"/>
    <w:basedOn w:val="Heading"/>
    <w:uiPriority w:val="9"/>
    <w:semiHidden/>
    <w:unhideWhenUsed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pPr>
      <w:widowControl/>
      <w:jc w:val="both"/>
    </w:pPr>
    <w:rPr>
      <w:rFonts w:ascii="Courier New" w:eastAsia="Courier New" w:hAnsi="Courier New" w:cs="Courier New"/>
      <w:sz w:val="24"/>
      <w:szCs w:val="24"/>
    </w:rPr>
  </w:style>
  <w:style w:type="paragraph" w:customStyle="1" w:styleId="Heading">
    <w:name w:val="Heading"/>
    <w:basedOn w:val="Standard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</w:style>
  <w:style w:type="paragraph" w:customStyle="1" w:styleId="OEM">
    <w:name w:val="Нормальный (OEM)"/>
    <w:basedOn w:val="Preformatted"/>
  </w:style>
  <w:style w:type="paragraph" w:customStyle="1" w:styleId="a4">
    <w:name w:val="Утратил силу"/>
    <w:basedOn w:val="Standard"/>
    <w:rPr>
      <w:strike/>
      <w:color w:val="666600"/>
    </w:rPr>
  </w:style>
  <w:style w:type="paragraph" w:customStyle="1" w:styleId="Textreference">
    <w:name w:val="Text (reference)"/>
    <w:basedOn w:val="Standard"/>
    <w:pPr>
      <w:ind w:left="170" w:right="170" w:firstLine="0"/>
      <w:jc w:val="left"/>
    </w:pPr>
  </w:style>
  <w:style w:type="paragraph" w:customStyle="1" w:styleId="a5">
    <w:name w:val="Комментарий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6">
    <w:name w:val="Заголовок статьи"/>
    <w:basedOn w:val="Standard"/>
    <w:pPr>
      <w:ind w:left="1612" w:hanging="892"/>
    </w:pPr>
  </w:style>
  <w:style w:type="paragraph" w:customStyle="1" w:styleId="a7">
    <w:name w:val="Прижатый влево"/>
    <w:basedOn w:val="Standard"/>
    <w:pPr>
      <w:ind w:firstLine="0"/>
      <w:jc w:val="left"/>
    </w:pPr>
  </w:style>
  <w:style w:type="paragraph" w:customStyle="1" w:styleId="a8">
    <w:name w:val="Информация о версии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9">
    <w:name w:val="Не вступил в силу"/>
    <w:basedOn w:val="Standard"/>
    <w:pPr>
      <w:ind w:left="139" w:hanging="139"/>
    </w:pPr>
  </w:style>
  <w:style w:type="paragraph" w:customStyle="1" w:styleId="aa">
    <w:name w:val="Информация об изменениях"/>
    <w:basedOn w:val="Standard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</w:style>
  <w:style w:type="paragraph" w:customStyle="1" w:styleId="ac">
    <w:name w:val="Сноска"/>
    <w:basedOn w:val="Standard"/>
    <w:rPr>
      <w:sz w:val="20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rPr>
      <w:rFonts w:ascii="Times New Roman" w:hAnsi="Times New Roman"/>
      <w:sz w:val="24"/>
    </w:r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522" Type="http://schemas.openxmlformats.org/officeDocument/2006/relationships/hyperlink" Target="#anchor915" TargetMode="External"/><Relationship Id="rId21" Type="http://schemas.openxmlformats.org/officeDocument/2006/relationships/hyperlink" Target="http://ivo.garant.ru/document/redirect/412424148/56" TargetMode="External"/><Relationship Id="rId170" Type="http://schemas.openxmlformats.org/officeDocument/2006/relationships/hyperlink" Target="http://ivo.garant.ru/document/redirect/70809060/41" TargetMode="External"/><Relationship Id="rId268" Type="http://schemas.openxmlformats.org/officeDocument/2006/relationships/hyperlink" Target="http://ivo.garant.ru/document/redirect/409493579/9169" TargetMode="External"/><Relationship Id="rId475" Type="http://schemas.openxmlformats.org/officeDocument/2006/relationships/hyperlink" Target="http://ivo.garant.ru/document/redirect/404820299/24" TargetMode="External"/><Relationship Id="rId682" Type="http://schemas.openxmlformats.org/officeDocument/2006/relationships/hyperlink" Target="http://ivo.garant.ru/document/redirect/400720731/132" TargetMode="External"/><Relationship Id="rId128" Type="http://schemas.openxmlformats.org/officeDocument/2006/relationships/hyperlink" Target="http://ivo.garant.ru/document/redirect/12174909/0" TargetMode="External"/><Relationship Id="rId335" Type="http://schemas.openxmlformats.org/officeDocument/2006/relationships/hyperlink" Target="#anchor2002" TargetMode="External"/><Relationship Id="rId542" Type="http://schemas.openxmlformats.org/officeDocument/2006/relationships/hyperlink" Target="http://ivo.garant.ru/document/redirect/77668243/36021" TargetMode="External"/><Relationship Id="rId987" Type="http://schemas.openxmlformats.org/officeDocument/2006/relationships/hyperlink" Target="#anchor642" TargetMode="External"/><Relationship Id="rId1172" Type="http://schemas.openxmlformats.org/officeDocument/2006/relationships/hyperlink" Target="#anchor1345" TargetMode="External"/><Relationship Id="rId402" Type="http://schemas.openxmlformats.org/officeDocument/2006/relationships/hyperlink" Target="http://ivo.garant.ru/document/redirect/400258415/1000" TargetMode="External"/><Relationship Id="rId847" Type="http://schemas.openxmlformats.org/officeDocument/2006/relationships/hyperlink" Target="http://ivo.garant.ru/document/redirect/412026590/0" TargetMode="External"/><Relationship Id="rId1032" Type="http://schemas.openxmlformats.org/officeDocument/2006/relationships/hyperlink" Target="http://ivo.garant.ru/document/redirect/404992945/212" TargetMode="External"/><Relationship Id="rId1477" Type="http://schemas.openxmlformats.org/officeDocument/2006/relationships/hyperlink" Target="http://ivo.garant.ru/document/redirect/411233629/31" TargetMode="External"/><Relationship Id="rId1684" Type="http://schemas.openxmlformats.org/officeDocument/2006/relationships/hyperlink" Target="http://ivo.garant.ru/document/redirect/70405818/153115" TargetMode="External"/><Relationship Id="rId707" Type="http://schemas.openxmlformats.org/officeDocument/2006/relationships/hyperlink" Target="http://ivo.garant.ru/document/redirect/57745721/4003" TargetMode="External"/><Relationship Id="rId914" Type="http://schemas.openxmlformats.org/officeDocument/2006/relationships/hyperlink" Target="http://ivo.garant.ru/document/redirect/405963237/52" TargetMode="External"/><Relationship Id="rId1337" Type="http://schemas.openxmlformats.org/officeDocument/2006/relationships/hyperlink" Target="http://ivo.garant.ru/document/redirect/412378244/1" TargetMode="External"/><Relationship Id="rId1544" Type="http://schemas.openxmlformats.org/officeDocument/2006/relationships/hyperlink" Target="http://ivo.garant.ru/document/redirect/404992945/231" TargetMode="External"/><Relationship Id="rId1751" Type="http://schemas.openxmlformats.org/officeDocument/2006/relationships/hyperlink" Target="#anchor384" TargetMode="External"/><Relationship Id="rId43" Type="http://schemas.openxmlformats.org/officeDocument/2006/relationships/hyperlink" Target="#anchor1012" TargetMode="External"/><Relationship Id="rId1404" Type="http://schemas.openxmlformats.org/officeDocument/2006/relationships/hyperlink" Target="http://ivo.garant.ru/document/redirect/77311660/8623" TargetMode="External"/><Relationship Id="rId1611" Type="http://schemas.openxmlformats.org/officeDocument/2006/relationships/hyperlink" Target="http://ivo.garant.ru/document/redirect/12184603/0" TargetMode="External"/><Relationship Id="rId192" Type="http://schemas.openxmlformats.org/officeDocument/2006/relationships/hyperlink" Target="http://ivo.garant.ru/document/redirect/57749496/15112" TargetMode="External"/><Relationship Id="rId1709" Type="http://schemas.openxmlformats.org/officeDocument/2006/relationships/hyperlink" Target="#anchor1040" TargetMode="External"/><Relationship Id="rId497" Type="http://schemas.openxmlformats.org/officeDocument/2006/relationships/hyperlink" Target="http://ivo.garant.ru/document/redirect/409493605/27" TargetMode="External"/><Relationship Id="rId357" Type="http://schemas.openxmlformats.org/officeDocument/2006/relationships/hyperlink" Target="http://ivo.garant.ru/document/redirect/57745721/2101" TargetMode="External"/><Relationship Id="rId1194" Type="http://schemas.openxmlformats.org/officeDocument/2006/relationships/hyperlink" Target="#anchor590192" TargetMode="External"/><Relationship Id="rId217" Type="http://schemas.openxmlformats.org/officeDocument/2006/relationships/hyperlink" Target="http://ivo.garant.ru/document/redirect/76839500/1572" TargetMode="External"/><Relationship Id="rId564" Type="http://schemas.openxmlformats.org/officeDocument/2006/relationships/hyperlink" Target="http://ivo.garant.ru/document/redirect/72136974/32" TargetMode="External"/><Relationship Id="rId771" Type="http://schemas.openxmlformats.org/officeDocument/2006/relationships/hyperlink" Target="http://ivo.garant.ru/document/redirect/74369768/32" TargetMode="External"/><Relationship Id="rId869" Type="http://schemas.openxmlformats.org/officeDocument/2006/relationships/hyperlink" Target="http://ivo.garant.ru/document/redirect/70113066/1000" TargetMode="External"/><Relationship Id="rId1499" Type="http://schemas.openxmlformats.org/officeDocument/2006/relationships/hyperlink" Target="http://ivo.garant.ru/document/redirect/407484275/1202" TargetMode="External"/><Relationship Id="rId424" Type="http://schemas.openxmlformats.org/officeDocument/2006/relationships/hyperlink" Target="http://ivo.garant.ru/document/redirect/412378206/113" TargetMode="External"/><Relationship Id="rId631" Type="http://schemas.openxmlformats.org/officeDocument/2006/relationships/hyperlink" Target="http://ivo.garant.ru/document/redirect/77307263/386" TargetMode="External"/><Relationship Id="rId729" Type="http://schemas.openxmlformats.org/officeDocument/2006/relationships/hyperlink" Target="http://ivo.garant.ru/document/redirect/406812281/22" TargetMode="External"/><Relationship Id="rId1054" Type="http://schemas.openxmlformats.org/officeDocument/2006/relationships/hyperlink" Target="#anchor92" TargetMode="External"/><Relationship Id="rId1261" Type="http://schemas.openxmlformats.org/officeDocument/2006/relationships/hyperlink" Target="http://ivo.garant.ru/document/redirect/57500444/801" TargetMode="External"/><Relationship Id="rId1359" Type="http://schemas.openxmlformats.org/officeDocument/2006/relationships/hyperlink" Target="#anchor1013" TargetMode="External"/><Relationship Id="rId936" Type="http://schemas.openxmlformats.org/officeDocument/2006/relationships/hyperlink" Target="#anchor62" TargetMode="External"/><Relationship Id="rId1121" Type="http://schemas.openxmlformats.org/officeDocument/2006/relationships/hyperlink" Target="http://ivo.garant.ru/document/redirect/72136974/282" TargetMode="External"/><Relationship Id="rId1219" Type="http://schemas.openxmlformats.org/officeDocument/2006/relationships/hyperlink" Target="http://ivo.garant.ru/document/redirect/71950700/1000" TargetMode="External"/><Relationship Id="rId1566" Type="http://schemas.openxmlformats.org/officeDocument/2006/relationships/hyperlink" Target="http://ivo.garant.ru/document/redirect/404992945/246" TargetMode="External"/><Relationship Id="rId65" Type="http://schemas.openxmlformats.org/officeDocument/2006/relationships/hyperlink" Target="#anchor1012" TargetMode="External"/><Relationship Id="rId1426" Type="http://schemas.openxmlformats.org/officeDocument/2006/relationships/hyperlink" Target="http://ivo.garant.ru/document/redirect/407484209/22" TargetMode="External"/><Relationship Id="rId1633" Type="http://schemas.openxmlformats.org/officeDocument/2006/relationships/hyperlink" Target="http://ivo.garant.ru/document/redirect/12121337/0" TargetMode="External"/><Relationship Id="rId1700" Type="http://schemas.openxmlformats.org/officeDocument/2006/relationships/hyperlink" Target="http://ivo.garant.ru/document/redirect/73383801/0" TargetMode="External"/><Relationship Id="rId281" Type="http://schemas.openxmlformats.org/officeDocument/2006/relationships/hyperlink" Target="#anchor16112" TargetMode="External"/><Relationship Id="rId141" Type="http://schemas.openxmlformats.org/officeDocument/2006/relationships/hyperlink" Target="http://ivo.garant.ru/document/redirect/409493579/5522" TargetMode="External"/><Relationship Id="rId379" Type="http://schemas.openxmlformats.org/officeDocument/2006/relationships/hyperlink" Target="#anchor2120" TargetMode="External"/><Relationship Id="rId586" Type="http://schemas.openxmlformats.org/officeDocument/2006/relationships/hyperlink" Target="http://ivo.garant.ru/document/redirect/72240714/3000" TargetMode="External"/><Relationship Id="rId793" Type="http://schemas.openxmlformats.org/officeDocument/2006/relationships/hyperlink" Target="http://ivo.garant.ru/document/redirect/57410773/4621" TargetMode="External"/><Relationship Id="rId7" Type="http://schemas.openxmlformats.org/officeDocument/2006/relationships/hyperlink" Target="http://ivo.garant.ru/document/redirect/401421446/911" TargetMode="External"/><Relationship Id="rId239" Type="http://schemas.openxmlformats.org/officeDocument/2006/relationships/hyperlink" Target="#anchor1511" TargetMode="External"/><Relationship Id="rId446" Type="http://schemas.openxmlformats.org/officeDocument/2006/relationships/hyperlink" Target="http://ivo.garant.ru/document/redirect/412133618/31" TargetMode="External"/><Relationship Id="rId653" Type="http://schemas.openxmlformats.org/officeDocument/2006/relationships/hyperlink" Target="http://ivo.garant.ru/document/redirect/57745721/3810" TargetMode="External"/><Relationship Id="rId1076" Type="http://schemas.openxmlformats.org/officeDocument/2006/relationships/hyperlink" Target="http://ivo.garant.ru/document/redirect/405842899/1000" TargetMode="External"/><Relationship Id="rId1283" Type="http://schemas.openxmlformats.org/officeDocument/2006/relationships/hyperlink" Target="http://ivo.garant.ru/document/redirect/72143892/1000" TargetMode="External"/><Relationship Id="rId1490" Type="http://schemas.openxmlformats.org/officeDocument/2006/relationships/hyperlink" Target="http://ivo.garant.ru/document/redirect/76805827/911036" TargetMode="External"/><Relationship Id="rId306" Type="http://schemas.openxmlformats.org/officeDocument/2006/relationships/hyperlink" Target="http://ivo.garant.ru/document/redirect/77306351/17" TargetMode="External"/><Relationship Id="rId860" Type="http://schemas.openxmlformats.org/officeDocument/2006/relationships/hyperlink" Target="http://ivo.garant.ru/document/redirect/76805884/0" TargetMode="External"/><Relationship Id="rId958" Type="http://schemas.openxmlformats.org/officeDocument/2006/relationships/hyperlink" Target="http://ivo.garant.ru/document/redirect/406040335/6401" TargetMode="External"/><Relationship Id="rId1143" Type="http://schemas.openxmlformats.org/officeDocument/2006/relationships/hyperlink" Target="http://ivo.garant.ru/document/redirect/76839500/7635" TargetMode="External"/><Relationship Id="rId1588" Type="http://schemas.openxmlformats.org/officeDocument/2006/relationships/hyperlink" Target="http://ivo.garant.ru/document/redirect/12135989/512" TargetMode="External"/><Relationship Id="rId87" Type="http://schemas.openxmlformats.org/officeDocument/2006/relationships/hyperlink" Target="http://ivo.garant.ru/document/redirect/402637218/1000" TargetMode="External"/><Relationship Id="rId513" Type="http://schemas.openxmlformats.org/officeDocument/2006/relationships/hyperlink" Target="http://ivo.garant.ru/document/redirect/57428163/348" TargetMode="External"/><Relationship Id="rId720" Type="http://schemas.openxmlformats.org/officeDocument/2006/relationships/hyperlink" Target="http://ivo.garant.ru/document/redirect/6325497/1000" TargetMode="External"/><Relationship Id="rId818" Type="http://schemas.openxmlformats.org/officeDocument/2006/relationships/hyperlink" Target="#anchor4625" TargetMode="External"/><Relationship Id="rId1350" Type="http://schemas.openxmlformats.org/officeDocument/2006/relationships/hyperlink" Target="http://ivo.garant.ru/document/redirect/76805825/8392" TargetMode="External"/><Relationship Id="rId1448" Type="http://schemas.openxmlformats.org/officeDocument/2006/relationships/hyperlink" Target="http://ivo.garant.ru/document/redirect/76839500/891" TargetMode="External"/><Relationship Id="rId1655" Type="http://schemas.openxmlformats.org/officeDocument/2006/relationships/hyperlink" Target="#anchor1012" TargetMode="External"/><Relationship Id="rId1003" Type="http://schemas.openxmlformats.org/officeDocument/2006/relationships/hyperlink" Target="http://ivo.garant.ru/document/redirect/70231774/1000" TargetMode="External"/><Relationship Id="rId1210" Type="http://schemas.openxmlformats.org/officeDocument/2006/relationships/hyperlink" Target="http://ivo.garant.ru/document/redirect/71954944/1000" TargetMode="External"/><Relationship Id="rId1308" Type="http://schemas.openxmlformats.org/officeDocument/2006/relationships/hyperlink" Target="http://ivo.garant.ru/document/redirect/101268/1000" TargetMode="External"/><Relationship Id="rId1515" Type="http://schemas.openxmlformats.org/officeDocument/2006/relationships/hyperlink" Target="http://ivo.garant.ru/document/redirect/401422494/2304" TargetMode="External"/><Relationship Id="rId1722" Type="http://schemas.openxmlformats.org/officeDocument/2006/relationships/hyperlink" Target="#anchor21" TargetMode="External"/><Relationship Id="rId14" Type="http://schemas.openxmlformats.org/officeDocument/2006/relationships/hyperlink" Target="http://ivo.garant.ru/document/redirect/409493605/21" TargetMode="External"/><Relationship Id="rId163" Type="http://schemas.openxmlformats.org/officeDocument/2006/relationships/hyperlink" Target="#anchor1012" TargetMode="External"/><Relationship Id="rId370" Type="http://schemas.openxmlformats.org/officeDocument/2006/relationships/hyperlink" Target="http://ivo.garant.ru/document/redirect/403333009/11" TargetMode="External"/><Relationship Id="rId230" Type="http://schemas.openxmlformats.org/officeDocument/2006/relationships/hyperlink" Target="http://ivo.garant.ru/document/redirect/77687682/1591" TargetMode="External"/><Relationship Id="rId468" Type="http://schemas.openxmlformats.org/officeDocument/2006/relationships/hyperlink" Target="http://ivo.garant.ru/document/redirect/409112510/1000" TargetMode="External"/><Relationship Id="rId675" Type="http://schemas.openxmlformats.org/officeDocument/2006/relationships/hyperlink" Target="http://ivo.garant.ru/document/redirect/400720731/131" TargetMode="External"/><Relationship Id="rId882" Type="http://schemas.openxmlformats.org/officeDocument/2006/relationships/hyperlink" Target="http://ivo.garant.ru/document/redirect/403503488/1300" TargetMode="External"/><Relationship Id="rId1098" Type="http://schemas.openxmlformats.org/officeDocument/2006/relationships/hyperlink" Target="http://ivo.garant.ru/document/redirect/71732844/9110321" TargetMode="External"/><Relationship Id="rId328" Type="http://schemas.openxmlformats.org/officeDocument/2006/relationships/hyperlink" Target="#anchor542" TargetMode="External"/><Relationship Id="rId535" Type="http://schemas.openxmlformats.org/officeDocument/2006/relationships/hyperlink" Target="http://ivo.garant.ru/document/redirect/411981160/1000" TargetMode="External"/><Relationship Id="rId742" Type="http://schemas.openxmlformats.org/officeDocument/2006/relationships/hyperlink" Target="#anchor4321" TargetMode="External"/><Relationship Id="rId1165" Type="http://schemas.openxmlformats.org/officeDocument/2006/relationships/hyperlink" Target="http://ivo.garant.ru/document/redirect/71825214/1610138" TargetMode="External"/><Relationship Id="rId1372" Type="http://schemas.openxmlformats.org/officeDocument/2006/relationships/hyperlink" Target="http://ivo.garant.ru/document/redirect/409493579/5539" TargetMode="External"/><Relationship Id="rId602" Type="http://schemas.openxmlformats.org/officeDocument/2006/relationships/hyperlink" Target="http://ivo.garant.ru/document/redirect/70199586/1000" TargetMode="External"/><Relationship Id="rId1025" Type="http://schemas.openxmlformats.org/officeDocument/2006/relationships/hyperlink" Target="#anchor68105" TargetMode="External"/><Relationship Id="rId1232" Type="http://schemas.openxmlformats.org/officeDocument/2006/relationships/hyperlink" Target="http://ivo.garant.ru/document/redirect/71825214/1610150" TargetMode="External"/><Relationship Id="rId1677" Type="http://schemas.openxmlformats.org/officeDocument/2006/relationships/hyperlink" Target="http://ivo.garant.ru/document/redirect/58053528/10040" TargetMode="External"/><Relationship Id="rId907" Type="http://schemas.openxmlformats.org/officeDocument/2006/relationships/hyperlink" Target="http://ivo.garant.ru/document/redirect/76810933/559" TargetMode="External"/><Relationship Id="rId1537" Type="http://schemas.openxmlformats.org/officeDocument/2006/relationships/hyperlink" Target="http://ivo.garant.ru/document/redirect/407484209/11" TargetMode="External"/><Relationship Id="rId1744" Type="http://schemas.openxmlformats.org/officeDocument/2006/relationships/hyperlink" Target="http://ivo.garant.ru/document/redirect/57410233/1014" TargetMode="External"/><Relationship Id="rId36" Type="http://schemas.openxmlformats.org/officeDocument/2006/relationships/hyperlink" Target="http://ivo.garant.ru/document/redirect/412378452/12" TargetMode="External"/><Relationship Id="rId1604" Type="http://schemas.openxmlformats.org/officeDocument/2006/relationships/hyperlink" Target="http://ivo.garant.ru/document/redirect/77307263/965" TargetMode="External"/><Relationship Id="rId185" Type="http://schemas.openxmlformats.org/officeDocument/2006/relationships/hyperlink" Target="http://ivo.garant.ru/document/redirect/12185475/0" TargetMode="External"/><Relationship Id="rId392" Type="http://schemas.openxmlformats.org/officeDocument/2006/relationships/hyperlink" Target="#anchor542" TargetMode="External"/><Relationship Id="rId697" Type="http://schemas.openxmlformats.org/officeDocument/2006/relationships/hyperlink" Target="#anchor3821" TargetMode="External"/><Relationship Id="rId252" Type="http://schemas.openxmlformats.org/officeDocument/2006/relationships/hyperlink" Target="http://ivo.garant.ru/document/redirect/73355371/1023" TargetMode="External"/><Relationship Id="rId1187" Type="http://schemas.openxmlformats.org/officeDocument/2006/relationships/hyperlink" Target="http://ivo.garant.ru/document/redirect/74449388/11" TargetMode="External"/><Relationship Id="rId112" Type="http://schemas.openxmlformats.org/officeDocument/2006/relationships/hyperlink" Target="http://ivo.garant.ru/document/redirect/483407552/141114" TargetMode="External"/><Relationship Id="rId557" Type="http://schemas.openxmlformats.org/officeDocument/2006/relationships/hyperlink" Target="http://ivo.garant.ru/document/redirect/401421446/954" TargetMode="External"/><Relationship Id="rId764" Type="http://schemas.openxmlformats.org/officeDocument/2006/relationships/hyperlink" Target="http://ivo.garant.ru/document/redirect/73355377/122" TargetMode="External"/><Relationship Id="rId971" Type="http://schemas.openxmlformats.org/officeDocument/2006/relationships/hyperlink" Target="#anchor6104" TargetMode="External"/><Relationship Id="rId1394" Type="http://schemas.openxmlformats.org/officeDocument/2006/relationships/hyperlink" Target="http://ivo.garant.ru/document/redirect/400889843/9017262" TargetMode="External"/><Relationship Id="rId1699" Type="http://schemas.openxmlformats.org/officeDocument/2006/relationships/hyperlink" Target="http://ivo.garant.ru/document/redirect/184755/0" TargetMode="External"/><Relationship Id="rId417" Type="http://schemas.openxmlformats.org/officeDocument/2006/relationships/hyperlink" Target="http://ivo.garant.ru/document/redirect/412378206/111" TargetMode="External"/><Relationship Id="rId624" Type="http://schemas.openxmlformats.org/officeDocument/2006/relationships/hyperlink" Target="http://ivo.garant.ru/document/redirect/403620528/71" TargetMode="External"/><Relationship Id="rId831" Type="http://schemas.openxmlformats.org/officeDocument/2006/relationships/hyperlink" Target="#anchor476" TargetMode="External"/><Relationship Id="rId1047" Type="http://schemas.openxmlformats.org/officeDocument/2006/relationships/hyperlink" Target="http://ivo.garant.ru/document/redirect/403132355/2000" TargetMode="External"/><Relationship Id="rId1254" Type="http://schemas.openxmlformats.org/officeDocument/2006/relationships/hyperlink" Target="http://ivo.garant.ru/document/redirect/71825214/1610156" TargetMode="External"/><Relationship Id="rId1461" Type="http://schemas.openxmlformats.org/officeDocument/2006/relationships/hyperlink" Target="http://ivo.garant.ru/document/redirect/75099815/13" TargetMode="External"/><Relationship Id="rId929" Type="http://schemas.openxmlformats.org/officeDocument/2006/relationships/hyperlink" Target="http://ivo.garant.ru/document/redirect/10164072/29" TargetMode="External"/><Relationship Id="rId1114" Type="http://schemas.openxmlformats.org/officeDocument/2006/relationships/hyperlink" Target="http://ivo.garant.ru/document/redirect/483405184/7414" TargetMode="External"/><Relationship Id="rId1321" Type="http://schemas.openxmlformats.org/officeDocument/2006/relationships/hyperlink" Target="http://ivo.garant.ru/document/redirect/71434954/61" TargetMode="External"/><Relationship Id="rId1559" Type="http://schemas.openxmlformats.org/officeDocument/2006/relationships/hyperlink" Target="http://ivo.garant.ru/document/redirect/10106192/6" TargetMode="External"/><Relationship Id="rId58" Type="http://schemas.openxmlformats.org/officeDocument/2006/relationships/hyperlink" Target="http://ivo.garant.ru/document/redirect/70809036/261" TargetMode="External"/><Relationship Id="rId1419" Type="http://schemas.openxmlformats.org/officeDocument/2006/relationships/hyperlink" Target="http://ivo.garant.ru/document/redirect/76839500/88" TargetMode="External"/><Relationship Id="rId1626" Type="http://schemas.openxmlformats.org/officeDocument/2006/relationships/hyperlink" Target="http://ivo.garant.ru/document/redirect/1568903/3" TargetMode="External"/><Relationship Id="rId274" Type="http://schemas.openxmlformats.org/officeDocument/2006/relationships/hyperlink" Target="http://ivo.garant.ru/document/redirect/413371756/12" TargetMode="External"/><Relationship Id="rId481" Type="http://schemas.openxmlformats.org/officeDocument/2006/relationships/hyperlink" Target="#anchor34" TargetMode="External"/><Relationship Id="rId134" Type="http://schemas.openxmlformats.org/officeDocument/2006/relationships/hyperlink" Target="http://ivo.garant.ru/document/redirect/57745721/142" TargetMode="External"/><Relationship Id="rId579" Type="http://schemas.openxmlformats.org/officeDocument/2006/relationships/hyperlink" Target="http://ivo.garant.ru/document/redirect/72210626/1000" TargetMode="External"/><Relationship Id="rId786" Type="http://schemas.openxmlformats.org/officeDocument/2006/relationships/hyperlink" Target="http://ivo.garant.ru/document/redirect/407426448/3" TargetMode="External"/><Relationship Id="rId993" Type="http://schemas.openxmlformats.org/officeDocument/2006/relationships/hyperlink" Target="#anchor642" TargetMode="External"/><Relationship Id="rId341" Type="http://schemas.openxmlformats.org/officeDocument/2006/relationships/hyperlink" Target="#anchor2002" TargetMode="External"/><Relationship Id="rId439" Type="http://schemas.openxmlformats.org/officeDocument/2006/relationships/hyperlink" Target="#anchor2931" TargetMode="External"/><Relationship Id="rId646" Type="http://schemas.openxmlformats.org/officeDocument/2006/relationships/hyperlink" Target="http://ivo.garant.ru/document/redirect/400720731/126" TargetMode="External"/><Relationship Id="rId1069" Type="http://schemas.openxmlformats.org/officeDocument/2006/relationships/hyperlink" Target="http://ivo.garant.ru/document/redirect/74449388/11" TargetMode="External"/><Relationship Id="rId1276" Type="http://schemas.openxmlformats.org/officeDocument/2006/relationships/hyperlink" Target="http://ivo.garant.ru/document/redirect/70885206/2" TargetMode="External"/><Relationship Id="rId1483" Type="http://schemas.openxmlformats.org/officeDocument/2006/relationships/hyperlink" Target="#anchor93" TargetMode="External"/><Relationship Id="rId201" Type="http://schemas.openxmlformats.org/officeDocument/2006/relationships/hyperlink" Target="#anchor151" TargetMode="External"/><Relationship Id="rId506" Type="http://schemas.openxmlformats.org/officeDocument/2006/relationships/hyperlink" Target="#anchor10181" TargetMode="External"/><Relationship Id="rId853" Type="http://schemas.openxmlformats.org/officeDocument/2006/relationships/hyperlink" Target="http://ivo.garant.ru/document/redirect/76839500/5002" TargetMode="External"/><Relationship Id="rId1136" Type="http://schemas.openxmlformats.org/officeDocument/2006/relationships/hyperlink" Target="http://ivo.garant.ru/document/redirect/72136974/29" TargetMode="External"/><Relationship Id="rId1690" Type="http://schemas.openxmlformats.org/officeDocument/2006/relationships/hyperlink" Target="http://ivo.garant.ru/document/redirect/57745721/100110" TargetMode="External"/><Relationship Id="rId713" Type="http://schemas.openxmlformats.org/officeDocument/2006/relationships/hyperlink" Target="http://ivo.garant.ru/document/redirect/409493579/5507" TargetMode="External"/><Relationship Id="rId920" Type="http://schemas.openxmlformats.org/officeDocument/2006/relationships/hyperlink" Target="#anchor1012" TargetMode="External"/><Relationship Id="rId1343" Type="http://schemas.openxmlformats.org/officeDocument/2006/relationships/hyperlink" Target="http://ivo.garant.ru/document/redirect/413075379/1002" TargetMode="External"/><Relationship Id="rId1550" Type="http://schemas.openxmlformats.org/officeDocument/2006/relationships/hyperlink" Target="#anchor913" TargetMode="External"/><Relationship Id="rId1648" Type="http://schemas.openxmlformats.org/officeDocument/2006/relationships/hyperlink" Target="http://ivo.garant.ru/document/redirect/12164249/6" TargetMode="External"/><Relationship Id="rId1203" Type="http://schemas.openxmlformats.org/officeDocument/2006/relationships/hyperlink" Target="http://ivo.garant.ru/document/redirect/57430472/79101" TargetMode="External"/><Relationship Id="rId1410" Type="http://schemas.openxmlformats.org/officeDocument/2006/relationships/hyperlink" Target="http://ivo.garant.ru/document/redirect/77311660/87" TargetMode="External"/><Relationship Id="rId1508" Type="http://schemas.openxmlformats.org/officeDocument/2006/relationships/hyperlink" Target="http://ivo.garant.ru/document/redirect/10108541/151" TargetMode="External"/><Relationship Id="rId1715" Type="http://schemas.openxmlformats.org/officeDocument/2006/relationships/hyperlink" Target="#anchor15113" TargetMode="External"/><Relationship Id="rId296" Type="http://schemas.openxmlformats.org/officeDocument/2006/relationships/hyperlink" Target="http://ivo.garant.ru/document/redirect/409493579/9173" TargetMode="External"/><Relationship Id="rId156" Type="http://schemas.openxmlformats.org/officeDocument/2006/relationships/hyperlink" Target="http://ivo.garant.ru/document/redirect/74413802/1000" TargetMode="External"/><Relationship Id="rId363" Type="http://schemas.openxmlformats.org/officeDocument/2006/relationships/hyperlink" Target="http://ivo.garant.ru/document/redirect/72189464/32" TargetMode="External"/><Relationship Id="rId570" Type="http://schemas.openxmlformats.org/officeDocument/2006/relationships/hyperlink" Target="#anchor374" TargetMode="External"/><Relationship Id="rId223" Type="http://schemas.openxmlformats.org/officeDocument/2006/relationships/hyperlink" Target="http://ivo.garant.ru/document/redirect/404788919/1000" TargetMode="External"/><Relationship Id="rId430" Type="http://schemas.openxmlformats.org/officeDocument/2006/relationships/hyperlink" Target="http://ivo.garant.ru/document/redirect/12137881/1200" TargetMode="External"/><Relationship Id="rId668" Type="http://schemas.openxmlformats.org/officeDocument/2006/relationships/hyperlink" Target="http://ivo.garant.ru/document/redirect/10900200/333324" TargetMode="External"/><Relationship Id="rId875" Type="http://schemas.openxmlformats.org/officeDocument/2006/relationships/hyperlink" Target="http://ivo.garant.ru/document/redirect/76839500/5311" TargetMode="External"/><Relationship Id="rId1060" Type="http://schemas.openxmlformats.org/officeDocument/2006/relationships/hyperlink" Target="http://ivo.garant.ru/document/redirect/57499516/694" TargetMode="External"/><Relationship Id="rId1298" Type="http://schemas.openxmlformats.org/officeDocument/2006/relationships/hyperlink" Target="http://ivo.garant.ru/document/redirect/76805884/0" TargetMode="External"/><Relationship Id="rId528" Type="http://schemas.openxmlformats.org/officeDocument/2006/relationships/hyperlink" Target="#anchor620" TargetMode="External"/><Relationship Id="rId735" Type="http://schemas.openxmlformats.org/officeDocument/2006/relationships/hyperlink" Target="#anchor1012" TargetMode="External"/><Relationship Id="rId942" Type="http://schemas.openxmlformats.org/officeDocument/2006/relationships/hyperlink" Target="#anchor1012" TargetMode="External"/><Relationship Id="rId1158" Type="http://schemas.openxmlformats.org/officeDocument/2006/relationships/hyperlink" Target="http://ivo.garant.ru/document/redirect/71732844/9110324" TargetMode="External"/><Relationship Id="rId1365" Type="http://schemas.openxmlformats.org/officeDocument/2006/relationships/hyperlink" Target="#anchor1012" TargetMode="External"/><Relationship Id="rId1572" Type="http://schemas.openxmlformats.org/officeDocument/2006/relationships/hyperlink" Target="http://ivo.garant.ru/document/redirect/71732844/9110345" TargetMode="External"/><Relationship Id="rId1018" Type="http://schemas.openxmlformats.org/officeDocument/2006/relationships/hyperlink" Target="http://ivo.garant.ru/document/redirect/70206830/1000" TargetMode="External"/><Relationship Id="rId1225" Type="http://schemas.openxmlformats.org/officeDocument/2006/relationships/hyperlink" Target="http://ivo.garant.ru/document/redirect/71982630/1000" TargetMode="External"/><Relationship Id="rId1432" Type="http://schemas.openxmlformats.org/officeDocument/2006/relationships/hyperlink" Target="#anchor911064" TargetMode="External"/><Relationship Id="rId71" Type="http://schemas.openxmlformats.org/officeDocument/2006/relationships/hyperlink" Target="http://ivo.garant.ru/document/redirect/12137881/1100" TargetMode="External"/><Relationship Id="rId802" Type="http://schemas.openxmlformats.org/officeDocument/2006/relationships/hyperlink" Target="http://ivo.garant.ru/document/redirect/76840249/465" TargetMode="External"/><Relationship Id="rId1737" Type="http://schemas.openxmlformats.org/officeDocument/2006/relationships/hyperlink" Target="#anchor85" TargetMode="External"/><Relationship Id="rId29" Type="http://schemas.openxmlformats.org/officeDocument/2006/relationships/hyperlink" Target="http://ivo.garant.ru/document/redirect/404993235/21" TargetMode="External"/><Relationship Id="rId178" Type="http://schemas.openxmlformats.org/officeDocument/2006/relationships/hyperlink" Target="http://ivo.garant.ru/document/redirect/171640/84" TargetMode="External"/><Relationship Id="rId385" Type="http://schemas.openxmlformats.org/officeDocument/2006/relationships/hyperlink" Target="http://ivo.garant.ru/document/redirect/178405/0" TargetMode="External"/><Relationship Id="rId592" Type="http://schemas.openxmlformats.org/officeDocument/2006/relationships/hyperlink" Target="http://ivo.garant.ru/document/redirect/71805302/1000" TargetMode="External"/><Relationship Id="rId245" Type="http://schemas.openxmlformats.org/officeDocument/2006/relationships/hyperlink" Target="http://ivo.garant.ru/document/redirect/76839500/1510" TargetMode="External"/><Relationship Id="rId452" Type="http://schemas.openxmlformats.org/officeDocument/2006/relationships/hyperlink" Target="http://ivo.garant.ru/document/redirect/70700452/25" TargetMode="External"/><Relationship Id="rId897" Type="http://schemas.openxmlformats.org/officeDocument/2006/relationships/hyperlink" Target="http://ivo.garant.ru/document/redirect/76810933/551" TargetMode="External"/><Relationship Id="rId1082" Type="http://schemas.openxmlformats.org/officeDocument/2006/relationships/hyperlink" Target="#anchor474" TargetMode="External"/><Relationship Id="rId105" Type="http://schemas.openxmlformats.org/officeDocument/2006/relationships/hyperlink" Target="http://ivo.garant.ru/document/redirect/413281743/1" TargetMode="External"/><Relationship Id="rId312" Type="http://schemas.openxmlformats.org/officeDocument/2006/relationships/hyperlink" Target="#anchor1012" TargetMode="External"/><Relationship Id="rId757" Type="http://schemas.openxmlformats.org/officeDocument/2006/relationships/hyperlink" Target="http://ivo.garant.ru/document/redirect/70168888/1000" TargetMode="External"/><Relationship Id="rId964" Type="http://schemas.openxmlformats.org/officeDocument/2006/relationships/hyperlink" Target="#anchor1012" TargetMode="External"/><Relationship Id="rId1387" Type="http://schemas.openxmlformats.org/officeDocument/2006/relationships/hyperlink" Target="http://ivo.garant.ru/document/redirect/409493579/5516" TargetMode="External"/><Relationship Id="rId1594" Type="http://schemas.openxmlformats.org/officeDocument/2006/relationships/hyperlink" Target="http://ivo.garant.ru/document/redirect/400884307/1000" TargetMode="External"/><Relationship Id="rId93" Type="http://schemas.openxmlformats.org/officeDocument/2006/relationships/hyperlink" Target="http://ivo.garant.ru/document/redirect/57504611/1347" TargetMode="External"/><Relationship Id="rId617" Type="http://schemas.openxmlformats.org/officeDocument/2006/relationships/hyperlink" Target="http://ivo.garant.ru/document/redirect/77307263/385" TargetMode="External"/><Relationship Id="rId824" Type="http://schemas.openxmlformats.org/officeDocument/2006/relationships/hyperlink" Target="http://ivo.garant.ru/document/redirect/70713322/0" TargetMode="External"/><Relationship Id="rId1247" Type="http://schemas.openxmlformats.org/officeDocument/2006/relationships/hyperlink" Target="http://ivo.garant.ru/document/redirect/57430472/790104" TargetMode="External"/><Relationship Id="rId1454" Type="http://schemas.openxmlformats.org/officeDocument/2006/relationships/hyperlink" Target="#anchor8731" TargetMode="External"/><Relationship Id="rId1661" Type="http://schemas.openxmlformats.org/officeDocument/2006/relationships/hyperlink" Target="http://ivo.garant.ru/document/redirect/76822427/10102" TargetMode="External"/><Relationship Id="rId1107" Type="http://schemas.openxmlformats.org/officeDocument/2006/relationships/hyperlink" Target="http://ivo.garant.ru/document/redirect/412133618/331" TargetMode="External"/><Relationship Id="rId1314" Type="http://schemas.openxmlformats.org/officeDocument/2006/relationships/hyperlink" Target="http://ivo.garant.ru/document/redirect/71133984/1000" TargetMode="External"/><Relationship Id="rId1521" Type="http://schemas.openxmlformats.org/officeDocument/2006/relationships/hyperlink" Target="http://ivo.garant.ru/document/redirect/404992945/222" TargetMode="External"/><Relationship Id="rId1759" Type="http://schemas.openxmlformats.org/officeDocument/2006/relationships/hyperlink" Target="#anchor10041" TargetMode="External"/><Relationship Id="rId1619" Type="http://schemas.openxmlformats.org/officeDocument/2006/relationships/hyperlink" Target="http://ivo.garant.ru/document/redirect/11136860/0" TargetMode="External"/><Relationship Id="rId20" Type="http://schemas.openxmlformats.org/officeDocument/2006/relationships/hyperlink" Target="http://ivo.garant.ru/document/redirect/57411597/0" TargetMode="External"/><Relationship Id="rId267" Type="http://schemas.openxmlformats.org/officeDocument/2006/relationships/hyperlink" Target="http://ivo.garant.ru/document/redirect/76839500/1614" TargetMode="External"/><Relationship Id="rId474" Type="http://schemas.openxmlformats.org/officeDocument/2006/relationships/hyperlink" Target="http://ivo.garant.ru/document/redirect/135907/17110" TargetMode="External"/><Relationship Id="rId127" Type="http://schemas.openxmlformats.org/officeDocument/2006/relationships/hyperlink" Target="http://ivo.garant.ru/document/redirect/5756200/1111" TargetMode="External"/><Relationship Id="rId681" Type="http://schemas.openxmlformats.org/officeDocument/2006/relationships/hyperlink" Target="http://ivo.garant.ru/document/redirect/73355353/42" TargetMode="External"/><Relationship Id="rId779" Type="http://schemas.openxmlformats.org/officeDocument/2006/relationships/hyperlink" Target="#anchor4321" TargetMode="External"/><Relationship Id="rId986" Type="http://schemas.openxmlformats.org/officeDocument/2006/relationships/hyperlink" Target="http://ivo.garant.ru/document/redirect/77673785/643" TargetMode="External"/><Relationship Id="rId334" Type="http://schemas.openxmlformats.org/officeDocument/2006/relationships/hyperlink" Target="#anchor1012" TargetMode="External"/><Relationship Id="rId541" Type="http://schemas.openxmlformats.org/officeDocument/2006/relationships/hyperlink" Target="http://ivo.garant.ru/document/redirect/72136974/25" TargetMode="External"/><Relationship Id="rId639" Type="http://schemas.openxmlformats.org/officeDocument/2006/relationships/hyperlink" Target="http://ivo.garant.ru/document/redirect/70832634/4114" TargetMode="External"/><Relationship Id="rId1171" Type="http://schemas.openxmlformats.org/officeDocument/2006/relationships/hyperlink" Target="http://ivo.garant.ru/document/redirect/402637218/1000" TargetMode="External"/><Relationship Id="rId1269" Type="http://schemas.openxmlformats.org/officeDocument/2006/relationships/hyperlink" Target="http://ivo.garant.ru/document/redirect/72143892/1000" TargetMode="External"/><Relationship Id="rId1476" Type="http://schemas.openxmlformats.org/officeDocument/2006/relationships/hyperlink" Target="http://ivo.garant.ru/document/redirect/77311661/911031" TargetMode="External"/><Relationship Id="rId401" Type="http://schemas.openxmlformats.org/officeDocument/2006/relationships/hyperlink" Target="#anchor1012" TargetMode="External"/><Relationship Id="rId846" Type="http://schemas.openxmlformats.org/officeDocument/2006/relationships/hyperlink" Target="http://ivo.garant.ru/document/redirect/412026590/1000" TargetMode="External"/><Relationship Id="rId1031" Type="http://schemas.openxmlformats.org/officeDocument/2006/relationships/hyperlink" Target="#anchor1016" TargetMode="External"/><Relationship Id="rId1129" Type="http://schemas.openxmlformats.org/officeDocument/2006/relationships/hyperlink" Target="http://ivo.garant.ru/document/redirect/72274904/1000" TargetMode="External"/><Relationship Id="rId1683" Type="http://schemas.openxmlformats.org/officeDocument/2006/relationships/hyperlink" Target="http://ivo.garant.ru/document/redirect/58053528/10050" TargetMode="External"/><Relationship Id="rId706" Type="http://schemas.openxmlformats.org/officeDocument/2006/relationships/hyperlink" Target="#anchor1012" TargetMode="External"/><Relationship Id="rId913" Type="http://schemas.openxmlformats.org/officeDocument/2006/relationships/hyperlink" Target="http://ivo.garant.ru/document/redirect/405963237/44" TargetMode="External"/><Relationship Id="rId1336" Type="http://schemas.openxmlformats.org/officeDocument/2006/relationships/hyperlink" Target="http://ivo.garant.ru/document/redirect/178792/16" TargetMode="External"/><Relationship Id="rId1543" Type="http://schemas.openxmlformats.org/officeDocument/2006/relationships/hyperlink" Target="http://ivo.garant.ru/document/redirect/12125267/13510" TargetMode="External"/><Relationship Id="rId1750" Type="http://schemas.openxmlformats.org/officeDocument/2006/relationships/hyperlink" Target="http://ivo.garant.ru/document/redirect/5762395/1017" TargetMode="External"/><Relationship Id="rId42" Type="http://schemas.openxmlformats.org/officeDocument/2006/relationships/hyperlink" Target="#anchor1012" TargetMode="External"/><Relationship Id="rId1403" Type="http://schemas.openxmlformats.org/officeDocument/2006/relationships/hyperlink" Target="http://ivo.garant.ru/document/redirect/400889843/9017274" TargetMode="External"/><Relationship Id="rId1610" Type="http://schemas.openxmlformats.org/officeDocument/2006/relationships/hyperlink" Target="http://ivo.garant.ru/document/redirect/12184603/1000" TargetMode="External"/><Relationship Id="rId191" Type="http://schemas.openxmlformats.org/officeDocument/2006/relationships/hyperlink" Target="http://ivo.garant.ru/document/redirect/70809060/41" TargetMode="External"/><Relationship Id="rId1708" Type="http://schemas.openxmlformats.org/officeDocument/2006/relationships/hyperlink" Target="#anchor10" TargetMode="External"/><Relationship Id="rId289" Type="http://schemas.openxmlformats.org/officeDocument/2006/relationships/hyperlink" Target="http://ivo.garant.ru/document/redirect/12137881/1200" TargetMode="External"/><Relationship Id="rId496" Type="http://schemas.openxmlformats.org/officeDocument/2006/relationships/hyperlink" Target="#anchor1012" TargetMode="External"/><Relationship Id="rId149" Type="http://schemas.openxmlformats.org/officeDocument/2006/relationships/hyperlink" Target="http://ivo.garant.ru/document/redirect/413056677/11" TargetMode="External"/><Relationship Id="rId356" Type="http://schemas.openxmlformats.org/officeDocument/2006/relationships/hyperlink" Target="http://ivo.garant.ru/document/redirect/72189464/31" TargetMode="External"/><Relationship Id="rId563" Type="http://schemas.openxmlformats.org/officeDocument/2006/relationships/hyperlink" Target="http://ivo.garant.ru/document/redirect/5755550/0" TargetMode="External"/><Relationship Id="rId770" Type="http://schemas.openxmlformats.org/officeDocument/2006/relationships/hyperlink" Target="#anchor14221" TargetMode="External"/><Relationship Id="rId1193" Type="http://schemas.openxmlformats.org/officeDocument/2006/relationships/hyperlink" Target="#anchor590191" TargetMode="External"/><Relationship Id="rId216" Type="http://schemas.openxmlformats.org/officeDocument/2006/relationships/hyperlink" Target="http://ivo.garant.ru/document/redirect/409493579/5523" TargetMode="External"/><Relationship Id="rId423" Type="http://schemas.openxmlformats.org/officeDocument/2006/relationships/hyperlink" Target="#anchor261" TargetMode="External"/><Relationship Id="rId868" Type="http://schemas.openxmlformats.org/officeDocument/2006/relationships/hyperlink" Target="#anchor1012" TargetMode="External"/><Relationship Id="rId1053" Type="http://schemas.openxmlformats.org/officeDocument/2006/relationships/hyperlink" Target="#anchor693" TargetMode="External"/><Relationship Id="rId1260" Type="http://schemas.openxmlformats.org/officeDocument/2006/relationships/hyperlink" Target="#anchor1012" TargetMode="External"/><Relationship Id="rId1498" Type="http://schemas.openxmlformats.org/officeDocument/2006/relationships/hyperlink" Target="#anchor8125" TargetMode="External"/><Relationship Id="rId630" Type="http://schemas.openxmlformats.org/officeDocument/2006/relationships/hyperlink" Target="http://ivo.garant.ru/document/redirect/400720731/125" TargetMode="External"/><Relationship Id="rId728" Type="http://schemas.openxmlformats.org/officeDocument/2006/relationships/hyperlink" Target="http://ivo.garant.ru/document/redirect/401507914/1000" TargetMode="External"/><Relationship Id="rId935" Type="http://schemas.openxmlformats.org/officeDocument/2006/relationships/hyperlink" Target="#anchor61" TargetMode="External"/><Relationship Id="rId1358" Type="http://schemas.openxmlformats.org/officeDocument/2006/relationships/hyperlink" Target="#anchor1012" TargetMode="External"/><Relationship Id="rId1565" Type="http://schemas.openxmlformats.org/officeDocument/2006/relationships/hyperlink" Target="http://ivo.garant.ru/document/redirect/76805827/9313" TargetMode="External"/><Relationship Id="rId64" Type="http://schemas.openxmlformats.org/officeDocument/2006/relationships/hyperlink" Target="http://ivo.garant.ru/document/redirect/10108000/124" TargetMode="External"/><Relationship Id="rId1120" Type="http://schemas.openxmlformats.org/officeDocument/2006/relationships/hyperlink" Target="http://ivo.garant.ru/document/redirect/77668243/75" TargetMode="External"/><Relationship Id="rId1218" Type="http://schemas.openxmlformats.org/officeDocument/2006/relationships/hyperlink" Target="http://ivo.garant.ru/document/redirect/57430472/79105" TargetMode="External"/><Relationship Id="rId1425" Type="http://schemas.openxmlformats.org/officeDocument/2006/relationships/hyperlink" Target="http://ivo.garant.ru/document/redirect/407484209/12" TargetMode="External"/><Relationship Id="rId1632" Type="http://schemas.openxmlformats.org/officeDocument/2006/relationships/hyperlink" Target="http://ivo.garant.ru/document/redirect/12117823/0" TargetMode="External"/><Relationship Id="rId280" Type="http://schemas.openxmlformats.org/officeDocument/2006/relationships/hyperlink" Target="#anchor16151" TargetMode="External"/><Relationship Id="rId140" Type="http://schemas.openxmlformats.org/officeDocument/2006/relationships/hyperlink" Target="http://ivo.garant.ru/document/redirect/76839500/1423" TargetMode="External"/><Relationship Id="rId378" Type="http://schemas.openxmlformats.org/officeDocument/2006/relationships/hyperlink" Target="#anchor100116" TargetMode="External"/><Relationship Id="rId585" Type="http://schemas.openxmlformats.org/officeDocument/2006/relationships/hyperlink" Target="http://ivo.garant.ru/document/redirect/72240714/2000" TargetMode="External"/><Relationship Id="rId792" Type="http://schemas.openxmlformats.org/officeDocument/2006/relationships/hyperlink" Target="#anchor1012" TargetMode="External"/><Relationship Id="rId6" Type="http://schemas.openxmlformats.org/officeDocument/2006/relationships/hyperlink" Target="#anchor1012" TargetMode="External"/><Relationship Id="rId238" Type="http://schemas.openxmlformats.org/officeDocument/2006/relationships/hyperlink" Target="http://ivo.garant.ru/document/redirect/77311661/1593" TargetMode="External"/><Relationship Id="rId445" Type="http://schemas.openxmlformats.org/officeDocument/2006/relationships/hyperlink" Target="http://ivo.garant.ru/document/redirect/10164072/61" TargetMode="External"/><Relationship Id="rId652" Type="http://schemas.openxmlformats.org/officeDocument/2006/relationships/hyperlink" Target="http://ivo.garant.ru/document/redirect/10900200/333322" TargetMode="External"/><Relationship Id="rId1075" Type="http://schemas.openxmlformats.org/officeDocument/2006/relationships/hyperlink" Target="http://ivo.garant.ru/document/redirect/404992945/215" TargetMode="External"/><Relationship Id="rId1282" Type="http://schemas.openxmlformats.org/officeDocument/2006/relationships/hyperlink" Target="http://ivo.garant.ru/document/redirect/71296546/2000" TargetMode="External"/><Relationship Id="rId305" Type="http://schemas.openxmlformats.org/officeDocument/2006/relationships/hyperlink" Target="http://ivo.garant.ru/document/redirect/400810339/91" TargetMode="External"/><Relationship Id="rId512" Type="http://schemas.openxmlformats.org/officeDocument/2006/relationships/hyperlink" Target="http://ivo.garant.ru/document/redirect/71732844/9110318" TargetMode="External"/><Relationship Id="rId957" Type="http://schemas.openxmlformats.org/officeDocument/2006/relationships/hyperlink" Target="http://ivo.garant.ru/document/redirect/412012828/1000" TargetMode="External"/><Relationship Id="rId1142" Type="http://schemas.openxmlformats.org/officeDocument/2006/relationships/hyperlink" Target="http://ivo.garant.ru/document/redirect/409493579/5511" TargetMode="External"/><Relationship Id="rId1587" Type="http://schemas.openxmlformats.org/officeDocument/2006/relationships/hyperlink" Target="http://ivo.garant.ru/document/redirect/401422556/1000" TargetMode="External"/><Relationship Id="rId86" Type="http://schemas.openxmlformats.org/officeDocument/2006/relationships/hyperlink" Target="http://ivo.garant.ru/document/redirect/77701092/1345" TargetMode="External"/><Relationship Id="rId817" Type="http://schemas.openxmlformats.org/officeDocument/2006/relationships/hyperlink" Target="#anchor46241" TargetMode="External"/><Relationship Id="rId1002" Type="http://schemas.openxmlformats.org/officeDocument/2006/relationships/hyperlink" Target="http://ivo.garant.ru/document/redirect/57745721/663" TargetMode="External"/><Relationship Id="rId1447" Type="http://schemas.openxmlformats.org/officeDocument/2006/relationships/hyperlink" Target="http://ivo.garant.ru/document/redirect/409493579/5518" TargetMode="External"/><Relationship Id="rId1654" Type="http://schemas.openxmlformats.org/officeDocument/2006/relationships/hyperlink" Target="http://ivo.garant.ru/document/redirect/12188101/6" TargetMode="External"/><Relationship Id="rId1307" Type="http://schemas.openxmlformats.org/officeDocument/2006/relationships/hyperlink" Target="http://ivo.garant.ru/document/redirect/77702984/8125" TargetMode="External"/><Relationship Id="rId1514" Type="http://schemas.openxmlformats.org/officeDocument/2006/relationships/hyperlink" Target="http://ivo.garant.ru/document/redirect/71814102/1000" TargetMode="External"/><Relationship Id="rId1721" Type="http://schemas.openxmlformats.org/officeDocument/2006/relationships/hyperlink" Target="#anchor2009" TargetMode="External"/><Relationship Id="rId13" Type="http://schemas.openxmlformats.org/officeDocument/2006/relationships/hyperlink" Target="http://ivo.garant.ru/document/redirect/12185475/120146" TargetMode="External"/><Relationship Id="rId162" Type="http://schemas.openxmlformats.org/officeDocument/2006/relationships/hyperlink" Target="http://ivo.garant.ru/document/redirect/407780878/1000" TargetMode="External"/><Relationship Id="rId467" Type="http://schemas.openxmlformats.org/officeDocument/2006/relationships/hyperlink" Target="http://ivo.garant.ru/document/redirect/76822427/312" TargetMode="External"/><Relationship Id="rId1097" Type="http://schemas.openxmlformats.org/officeDocument/2006/relationships/hyperlink" Target="http://ivo.garant.ru/document/redirect/70222886/1000" TargetMode="External"/><Relationship Id="rId674" Type="http://schemas.openxmlformats.org/officeDocument/2006/relationships/hyperlink" Target="http://ivo.garant.ru/document/redirect/70833226/8" TargetMode="External"/><Relationship Id="rId881" Type="http://schemas.openxmlformats.org/officeDocument/2006/relationships/hyperlink" Target="http://ivo.garant.ru/document/redirect/173972/14" TargetMode="External"/><Relationship Id="rId979" Type="http://schemas.openxmlformats.org/officeDocument/2006/relationships/hyperlink" Target="http://ivo.garant.ru/document/redirect/412109858/1000" TargetMode="External"/><Relationship Id="rId327" Type="http://schemas.openxmlformats.org/officeDocument/2006/relationships/hyperlink" Target="#anchor475" TargetMode="External"/><Relationship Id="rId534" Type="http://schemas.openxmlformats.org/officeDocument/2006/relationships/hyperlink" Target="http://ivo.garant.ru/document/redirect/407039190/2000" TargetMode="External"/><Relationship Id="rId741" Type="http://schemas.openxmlformats.org/officeDocument/2006/relationships/hyperlink" Target="http://ivo.garant.ru/document/redirect/71434954/61" TargetMode="External"/><Relationship Id="rId839" Type="http://schemas.openxmlformats.org/officeDocument/2006/relationships/hyperlink" Target="http://ivo.garant.ru/document/redirect/136366/0" TargetMode="External"/><Relationship Id="rId1164" Type="http://schemas.openxmlformats.org/officeDocument/2006/relationships/hyperlink" Target="http://ivo.garant.ru/document/redirect/72136974/2102" TargetMode="External"/><Relationship Id="rId1371" Type="http://schemas.openxmlformats.org/officeDocument/2006/relationships/hyperlink" Target="#anchor87" TargetMode="External"/><Relationship Id="rId1469" Type="http://schemas.openxmlformats.org/officeDocument/2006/relationships/hyperlink" Target="http://ivo.garant.ru/document/redirect/71732844/9110327" TargetMode="External"/><Relationship Id="rId601" Type="http://schemas.openxmlformats.org/officeDocument/2006/relationships/hyperlink" Target="#anchor1012" TargetMode="External"/><Relationship Id="rId1024" Type="http://schemas.openxmlformats.org/officeDocument/2006/relationships/hyperlink" Target="http://ivo.garant.ru/document/redirect/403498400/1000" TargetMode="External"/><Relationship Id="rId1231" Type="http://schemas.openxmlformats.org/officeDocument/2006/relationships/hyperlink" Target="http://ivo.garant.ru/document/redirect/57430472/791093" TargetMode="External"/><Relationship Id="rId1676" Type="http://schemas.openxmlformats.org/officeDocument/2006/relationships/hyperlink" Target="http://ivo.garant.ru/document/redirect/70405818/1631" TargetMode="External"/><Relationship Id="rId906" Type="http://schemas.openxmlformats.org/officeDocument/2006/relationships/hyperlink" Target="http://ivo.garant.ru/document/redirect/405963237/43" TargetMode="External"/><Relationship Id="rId1329" Type="http://schemas.openxmlformats.org/officeDocument/2006/relationships/hyperlink" Target="http://ivo.garant.ru/document/redirect/70809060/41" TargetMode="External"/><Relationship Id="rId1536" Type="http://schemas.openxmlformats.org/officeDocument/2006/relationships/hyperlink" Target="http://ivo.garant.ru/document/redirect/407484209/13" TargetMode="External"/><Relationship Id="rId1743" Type="http://schemas.openxmlformats.org/officeDocument/2006/relationships/hyperlink" Target="http://ivo.garant.ru/document/redirect/71385142/15" TargetMode="External"/><Relationship Id="rId35" Type="http://schemas.openxmlformats.org/officeDocument/2006/relationships/hyperlink" Target="http://ivo.garant.ru/document/redirect/71732778/21" TargetMode="External"/><Relationship Id="rId1603" Type="http://schemas.openxmlformats.org/officeDocument/2006/relationships/hyperlink" Target="http://ivo.garant.ru/document/redirect/400720731/154" TargetMode="External"/><Relationship Id="rId184" Type="http://schemas.openxmlformats.org/officeDocument/2006/relationships/hyperlink" Target="http://ivo.garant.ru/document/redirect/77311661/1511" TargetMode="External"/><Relationship Id="rId391" Type="http://schemas.openxmlformats.org/officeDocument/2006/relationships/hyperlink" Target="http://ivo.garant.ru/document/redirect/77702984/2202" TargetMode="External"/><Relationship Id="rId251" Type="http://schemas.openxmlformats.org/officeDocument/2006/relationships/hyperlink" Target="#anchor1571" TargetMode="External"/><Relationship Id="rId489" Type="http://schemas.openxmlformats.org/officeDocument/2006/relationships/hyperlink" Target="#anchor21" TargetMode="External"/><Relationship Id="rId696" Type="http://schemas.openxmlformats.org/officeDocument/2006/relationships/hyperlink" Target="http://ivo.garant.ru/document/redirect/73801935/2" TargetMode="External"/><Relationship Id="rId349" Type="http://schemas.openxmlformats.org/officeDocument/2006/relationships/hyperlink" Target="http://ivo.garant.ru/document/redirect/74451176/0" TargetMode="External"/><Relationship Id="rId556" Type="http://schemas.openxmlformats.org/officeDocument/2006/relationships/hyperlink" Target="http://ivo.garant.ru/document/redirect/12148567/4" TargetMode="External"/><Relationship Id="rId763" Type="http://schemas.openxmlformats.org/officeDocument/2006/relationships/hyperlink" Target="http://ivo.garant.ru/document/redirect/70728348/100" TargetMode="External"/><Relationship Id="rId1186" Type="http://schemas.openxmlformats.org/officeDocument/2006/relationships/hyperlink" Target="http://ivo.garant.ru/document/redirect/74449388/303" TargetMode="External"/><Relationship Id="rId1393" Type="http://schemas.openxmlformats.org/officeDocument/2006/relationships/hyperlink" Target="http://ivo.garant.ru/document/redirect/12174909/3" TargetMode="External"/><Relationship Id="rId111" Type="http://schemas.openxmlformats.org/officeDocument/2006/relationships/hyperlink" Target="http://ivo.garant.ru/document/redirect/413371756/11" TargetMode="External"/><Relationship Id="rId209" Type="http://schemas.openxmlformats.org/officeDocument/2006/relationships/hyperlink" Target="#anchor151" TargetMode="External"/><Relationship Id="rId416" Type="http://schemas.openxmlformats.org/officeDocument/2006/relationships/hyperlink" Target="#anchor261" TargetMode="External"/><Relationship Id="rId970" Type="http://schemas.openxmlformats.org/officeDocument/2006/relationships/hyperlink" Target="http://ivo.garant.ru/document/redirect/57424542/6103" TargetMode="External"/><Relationship Id="rId1046" Type="http://schemas.openxmlformats.org/officeDocument/2006/relationships/hyperlink" Target="http://ivo.garant.ru/document/redirect/403132355/1000" TargetMode="External"/><Relationship Id="rId1253" Type="http://schemas.openxmlformats.org/officeDocument/2006/relationships/hyperlink" Target="http://ivo.garant.ru/document/redirect/57430472/790106" TargetMode="External"/><Relationship Id="rId1698" Type="http://schemas.openxmlformats.org/officeDocument/2006/relationships/hyperlink" Target="http://ivo.garant.ru/document/redirect/400846456/1000" TargetMode="External"/><Relationship Id="rId623" Type="http://schemas.openxmlformats.org/officeDocument/2006/relationships/hyperlink" Target="http://ivo.garant.ru/document/redirect/400720731/42" TargetMode="External"/><Relationship Id="rId830" Type="http://schemas.openxmlformats.org/officeDocument/2006/relationships/hyperlink" Target="http://ivo.garant.ru/document/redirect/136366/0" TargetMode="External"/><Relationship Id="rId928" Type="http://schemas.openxmlformats.org/officeDocument/2006/relationships/hyperlink" Target="#anchor1012" TargetMode="External"/><Relationship Id="rId1460" Type="http://schemas.openxmlformats.org/officeDocument/2006/relationships/hyperlink" Target="http://ivo.garant.ru/document/redirect/57428163/91" TargetMode="External"/><Relationship Id="rId1558" Type="http://schemas.openxmlformats.org/officeDocument/2006/relationships/hyperlink" Target="http://ivo.garant.ru/document/redirect/76805827/93" TargetMode="External"/><Relationship Id="rId57" Type="http://schemas.openxmlformats.org/officeDocument/2006/relationships/hyperlink" Target="http://ivo.garant.ru/document/redirect/76805884/0" TargetMode="External"/><Relationship Id="rId1113" Type="http://schemas.openxmlformats.org/officeDocument/2006/relationships/hyperlink" Target="http://ivo.garant.ru/document/redirect/412133618/334" TargetMode="External"/><Relationship Id="rId1320" Type="http://schemas.openxmlformats.org/officeDocument/2006/relationships/hyperlink" Target="#anchor1012" TargetMode="External"/><Relationship Id="rId1418" Type="http://schemas.openxmlformats.org/officeDocument/2006/relationships/hyperlink" Target="http://ivo.garant.ru/document/redirect/409493579/5543" TargetMode="External"/><Relationship Id="rId1625" Type="http://schemas.openxmlformats.org/officeDocument/2006/relationships/hyperlink" Target="http://ivo.garant.ru/document/redirect/12151007/0" TargetMode="External"/><Relationship Id="rId273" Type="http://schemas.openxmlformats.org/officeDocument/2006/relationships/hyperlink" Target="http://ivo.garant.ru/document/redirect/76839500/16152" TargetMode="External"/><Relationship Id="rId480" Type="http://schemas.openxmlformats.org/officeDocument/2006/relationships/hyperlink" Target="#anchor33" TargetMode="External"/><Relationship Id="rId133" Type="http://schemas.openxmlformats.org/officeDocument/2006/relationships/hyperlink" Target="http://ivo.garant.ru/document/redirect/403755392/21" TargetMode="External"/><Relationship Id="rId340" Type="http://schemas.openxmlformats.org/officeDocument/2006/relationships/hyperlink" Target="#anchor2001" TargetMode="External"/><Relationship Id="rId578" Type="http://schemas.openxmlformats.org/officeDocument/2006/relationships/hyperlink" Target="http://ivo.garant.ru/document/redirect/72253762/1000" TargetMode="External"/><Relationship Id="rId785" Type="http://schemas.openxmlformats.org/officeDocument/2006/relationships/hyperlink" Target="#anchor1012" TargetMode="External"/><Relationship Id="rId992" Type="http://schemas.openxmlformats.org/officeDocument/2006/relationships/hyperlink" Target="http://ivo.garant.ru/document/redirect/412060598/1000" TargetMode="External"/><Relationship Id="rId200" Type="http://schemas.openxmlformats.org/officeDocument/2006/relationships/hyperlink" Target="#anchor1012" TargetMode="External"/><Relationship Id="rId438" Type="http://schemas.openxmlformats.org/officeDocument/2006/relationships/hyperlink" Target="http://ivo.garant.ru/document/redirect/76839500/2932" TargetMode="External"/><Relationship Id="rId645" Type="http://schemas.openxmlformats.org/officeDocument/2006/relationships/hyperlink" Target="http://ivo.garant.ru/document/redirect/74451176/0" TargetMode="External"/><Relationship Id="rId852" Type="http://schemas.openxmlformats.org/officeDocument/2006/relationships/hyperlink" Target="http://ivo.garant.ru/document/redirect/409493579/5533" TargetMode="External"/><Relationship Id="rId1068" Type="http://schemas.openxmlformats.org/officeDocument/2006/relationships/hyperlink" Target="http://ivo.garant.ru/document/redirect/74449388/303" TargetMode="External"/><Relationship Id="rId1275" Type="http://schemas.openxmlformats.org/officeDocument/2006/relationships/hyperlink" Target="http://ivo.garant.ru/document/redirect/71296546/1000" TargetMode="External"/><Relationship Id="rId1482" Type="http://schemas.openxmlformats.org/officeDocument/2006/relationships/hyperlink" Target="http://ivo.garant.ru/document/redirect/76805827/911033" TargetMode="External"/><Relationship Id="rId505" Type="http://schemas.openxmlformats.org/officeDocument/2006/relationships/hyperlink" Target="http://ivo.garant.ru/document/redirect/57746916/346" TargetMode="External"/><Relationship Id="rId712" Type="http://schemas.openxmlformats.org/officeDocument/2006/relationships/hyperlink" Target="http://ivo.garant.ru/document/redirect/74894212/1000" TargetMode="External"/><Relationship Id="rId1135" Type="http://schemas.openxmlformats.org/officeDocument/2006/relationships/hyperlink" Target="#anchor1012" TargetMode="External"/><Relationship Id="rId1342" Type="http://schemas.openxmlformats.org/officeDocument/2006/relationships/hyperlink" Target="http://ivo.garant.ru/document/redirect/413075379/1000" TargetMode="External"/><Relationship Id="rId79" Type="http://schemas.openxmlformats.org/officeDocument/2006/relationships/hyperlink" Target="http://ivo.garant.ru/document/redirect/411232031/2" TargetMode="External"/><Relationship Id="rId1202" Type="http://schemas.openxmlformats.org/officeDocument/2006/relationships/hyperlink" Target="http://ivo.garant.ru/document/redirect/71825214/1610141" TargetMode="External"/><Relationship Id="rId1647" Type="http://schemas.openxmlformats.org/officeDocument/2006/relationships/hyperlink" Target="http://ivo.garant.ru/document/redirect/12163252/1" TargetMode="External"/><Relationship Id="rId1507" Type="http://schemas.openxmlformats.org/officeDocument/2006/relationships/hyperlink" Target="#anchor68101" TargetMode="External"/><Relationship Id="rId1714" Type="http://schemas.openxmlformats.org/officeDocument/2006/relationships/hyperlink" Target="#anchor15112" TargetMode="External"/><Relationship Id="rId295" Type="http://schemas.openxmlformats.org/officeDocument/2006/relationships/hyperlink" Target="http://ivo.garant.ru/document/redirect/71824876/22" TargetMode="External"/><Relationship Id="rId155" Type="http://schemas.openxmlformats.org/officeDocument/2006/relationships/hyperlink" Target="#anchor1012" TargetMode="External"/><Relationship Id="rId362" Type="http://schemas.openxmlformats.org/officeDocument/2006/relationships/hyperlink" Target="#anchor2094" TargetMode="External"/><Relationship Id="rId1297" Type="http://schemas.openxmlformats.org/officeDocument/2006/relationships/hyperlink" Target="http://ivo.garant.ru/document/redirect/77321876/8037" TargetMode="External"/><Relationship Id="rId222" Type="http://schemas.openxmlformats.org/officeDocument/2006/relationships/hyperlink" Target="http://ivo.garant.ru/document/redirect/71982438/1000" TargetMode="External"/><Relationship Id="rId667" Type="http://schemas.openxmlformats.org/officeDocument/2006/relationships/hyperlink" Target="http://ivo.garant.ru/document/redirect/403129623/3000" TargetMode="External"/><Relationship Id="rId874" Type="http://schemas.openxmlformats.org/officeDocument/2006/relationships/hyperlink" Target="http://ivo.garant.ru/document/redirect/409493579/5509" TargetMode="External"/><Relationship Id="rId527" Type="http://schemas.openxmlformats.org/officeDocument/2006/relationships/hyperlink" Target="http://ivo.garant.ru/document/redirect/412089350/38000" TargetMode="External"/><Relationship Id="rId734" Type="http://schemas.openxmlformats.org/officeDocument/2006/relationships/hyperlink" Target="http://ivo.garant.ru/document/redirect/411824868/23" TargetMode="External"/><Relationship Id="rId941" Type="http://schemas.openxmlformats.org/officeDocument/2006/relationships/hyperlink" Target="#anchor61" TargetMode="External"/><Relationship Id="rId1157" Type="http://schemas.openxmlformats.org/officeDocument/2006/relationships/hyperlink" Target="http://ivo.garant.ru/document/redirect/12151284/1010" TargetMode="External"/><Relationship Id="rId1364" Type="http://schemas.openxmlformats.org/officeDocument/2006/relationships/hyperlink" Target="http://ivo.garant.ru/document/redirect/76805884/0" TargetMode="External"/><Relationship Id="rId1571" Type="http://schemas.openxmlformats.org/officeDocument/2006/relationships/hyperlink" Target="http://ivo.garant.ru/document/redirect/10106192/6" TargetMode="External"/><Relationship Id="rId70" Type="http://schemas.openxmlformats.org/officeDocument/2006/relationships/hyperlink" Target="http://ivo.garant.ru/document/redirect/57746661/123" TargetMode="External"/><Relationship Id="rId801" Type="http://schemas.openxmlformats.org/officeDocument/2006/relationships/hyperlink" Target="http://ivo.garant.ru/document/redirect/409411039/33" TargetMode="External"/><Relationship Id="rId1017" Type="http://schemas.openxmlformats.org/officeDocument/2006/relationships/hyperlink" Target="http://ivo.garant.ru/document/redirect/105870/2" TargetMode="External"/><Relationship Id="rId1224" Type="http://schemas.openxmlformats.org/officeDocument/2006/relationships/hyperlink" Target="http://ivo.garant.ru/document/redirect/71707502/1" TargetMode="External"/><Relationship Id="rId1431" Type="http://schemas.openxmlformats.org/officeDocument/2006/relationships/hyperlink" Target="#anchor911033" TargetMode="External"/><Relationship Id="rId1669" Type="http://schemas.openxmlformats.org/officeDocument/2006/relationships/hyperlink" Target="http://ivo.garant.ru/document/redirect/71859808/1000" TargetMode="External"/><Relationship Id="rId1529" Type="http://schemas.openxmlformats.org/officeDocument/2006/relationships/hyperlink" Target="http://ivo.garant.ru/document/redirect/404992945/224" TargetMode="External"/><Relationship Id="rId1736" Type="http://schemas.openxmlformats.org/officeDocument/2006/relationships/hyperlink" Target="#anchor844" TargetMode="External"/><Relationship Id="rId28" Type="http://schemas.openxmlformats.org/officeDocument/2006/relationships/hyperlink" Target="http://ivo.garant.ru/document/redirect/10101207/13100" TargetMode="External"/><Relationship Id="rId177" Type="http://schemas.openxmlformats.org/officeDocument/2006/relationships/hyperlink" Target="http://ivo.garant.ru/document/redirect/411023972/1000" TargetMode="External"/><Relationship Id="rId384" Type="http://schemas.openxmlformats.org/officeDocument/2006/relationships/hyperlink" Target="#anchor25" TargetMode="External"/><Relationship Id="rId591" Type="http://schemas.openxmlformats.org/officeDocument/2006/relationships/hyperlink" Target="http://ivo.garant.ru/document/redirect/404799615/1000" TargetMode="External"/><Relationship Id="rId244" Type="http://schemas.openxmlformats.org/officeDocument/2006/relationships/hyperlink" Target="http://ivo.garant.ru/document/redirect/409493579/5524" TargetMode="External"/><Relationship Id="rId689" Type="http://schemas.openxmlformats.org/officeDocument/2006/relationships/hyperlink" Target="http://ivo.garant.ru/document/redirect/401421132/1" TargetMode="External"/><Relationship Id="rId896" Type="http://schemas.openxmlformats.org/officeDocument/2006/relationships/hyperlink" Target="http://ivo.garant.ru/document/redirect/405963237/41" TargetMode="External"/><Relationship Id="rId1081" Type="http://schemas.openxmlformats.org/officeDocument/2006/relationships/hyperlink" Target="http://ivo.garant.ru/document/redirect/70184486/1000" TargetMode="External"/><Relationship Id="rId451" Type="http://schemas.openxmlformats.org/officeDocument/2006/relationships/hyperlink" Target="#anchor29102" TargetMode="External"/><Relationship Id="rId549" Type="http://schemas.openxmlformats.org/officeDocument/2006/relationships/hyperlink" Target="http://ivo.garant.ru/document/redirect/401421446/952" TargetMode="External"/><Relationship Id="rId756" Type="http://schemas.openxmlformats.org/officeDocument/2006/relationships/hyperlink" Target="#anchor443" TargetMode="External"/><Relationship Id="rId1179" Type="http://schemas.openxmlformats.org/officeDocument/2006/relationships/hyperlink" Target="http://ivo.garant.ru/document/redirect/74449388/11" TargetMode="External"/><Relationship Id="rId1386" Type="http://schemas.openxmlformats.org/officeDocument/2006/relationships/hyperlink" Target="http://ivo.garant.ru/document/redirect/77311660/86" TargetMode="External"/><Relationship Id="rId1593" Type="http://schemas.openxmlformats.org/officeDocument/2006/relationships/hyperlink" Target="http://ivo.garant.ru/document/redirect/77307263/961" TargetMode="External"/><Relationship Id="rId104" Type="http://schemas.openxmlformats.org/officeDocument/2006/relationships/hyperlink" Target="#anchor100110" TargetMode="External"/><Relationship Id="rId311" Type="http://schemas.openxmlformats.org/officeDocument/2006/relationships/hyperlink" Target="http://ivo.garant.ru/document/redirect/186367/0" TargetMode="External"/><Relationship Id="rId409" Type="http://schemas.openxmlformats.org/officeDocument/2006/relationships/hyperlink" Target="http://ivo.garant.ru/document/redirect/57746916/254" TargetMode="External"/><Relationship Id="rId963" Type="http://schemas.openxmlformats.org/officeDocument/2006/relationships/hyperlink" Target="http://ivo.garant.ru/document/redirect/10164504/200" TargetMode="External"/><Relationship Id="rId1039" Type="http://schemas.openxmlformats.org/officeDocument/2006/relationships/hyperlink" Target="http://ivo.garant.ru/document/redirect/70291362/82" TargetMode="External"/><Relationship Id="rId1246" Type="http://schemas.openxmlformats.org/officeDocument/2006/relationships/hyperlink" Target="http://ivo.garant.ru/document/redirect/71825214/1610154" TargetMode="External"/><Relationship Id="rId92" Type="http://schemas.openxmlformats.org/officeDocument/2006/relationships/hyperlink" Target="http://ivo.garant.ru/document/redirect/178405/201" TargetMode="External"/><Relationship Id="rId616" Type="http://schemas.openxmlformats.org/officeDocument/2006/relationships/hyperlink" Target="http://ivo.garant.ru/document/redirect/400720731/123" TargetMode="External"/><Relationship Id="rId823" Type="http://schemas.openxmlformats.org/officeDocument/2006/relationships/hyperlink" Target="http://ivo.garant.ru/document/redirect/70713322/86" TargetMode="External"/><Relationship Id="rId1453" Type="http://schemas.openxmlformats.org/officeDocument/2006/relationships/hyperlink" Target="#anchor9521" TargetMode="External"/><Relationship Id="rId1660" Type="http://schemas.openxmlformats.org/officeDocument/2006/relationships/hyperlink" Target="http://ivo.garant.ru/document/redirect/409493695/22" TargetMode="External"/><Relationship Id="rId1758" Type="http://schemas.openxmlformats.org/officeDocument/2006/relationships/hyperlink" Target="#anchor10040" TargetMode="External"/><Relationship Id="rId1106" Type="http://schemas.openxmlformats.org/officeDocument/2006/relationships/hyperlink" Target="#anchor1012" TargetMode="External"/><Relationship Id="rId1313" Type="http://schemas.openxmlformats.org/officeDocument/2006/relationships/hyperlink" Target="http://ivo.garant.ru/document/redirect/12180688/517" TargetMode="External"/><Relationship Id="rId1520" Type="http://schemas.openxmlformats.org/officeDocument/2006/relationships/hyperlink" Target="http://ivo.garant.ru/document/redirect/76839500/911064" TargetMode="External"/><Relationship Id="rId1618" Type="http://schemas.openxmlformats.org/officeDocument/2006/relationships/hyperlink" Target="http://ivo.garant.ru/document/redirect/10136861/2" TargetMode="External"/><Relationship Id="rId199" Type="http://schemas.openxmlformats.org/officeDocument/2006/relationships/hyperlink" Target="http://ivo.garant.ru/document/redirect/57410233/1512" TargetMode="External"/><Relationship Id="rId266" Type="http://schemas.openxmlformats.org/officeDocument/2006/relationships/hyperlink" Target="http://ivo.garant.ru/document/redirect/409493579/9168" TargetMode="External"/><Relationship Id="rId473" Type="http://schemas.openxmlformats.org/officeDocument/2006/relationships/hyperlink" Target="http://ivo.garant.ru/document/redirect/76805065/313" TargetMode="External"/><Relationship Id="rId680" Type="http://schemas.openxmlformats.org/officeDocument/2006/relationships/hyperlink" Target="http://ivo.garant.ru/document/redirect/77706736/14111" TargetMode="External"/><Relationship Id="rId126" Type="http://schemas.openxmlformats.org/officeDocument/2006/relationships/hyperlink" Target="http://ivo.garant.ru/document/redirect/71578990/1000" TargetMode="External"/><Relationship Id="rId333" Type="http://schemas.openxmlformats.org/officeDocument/2006/relationships/hyperlink" Target="http://ivo.garant.ru/document/redirect/10164072/29" TargetMode="External"/><Relationship Id="rId540" Type="http://schemas.openxmlformats.org/officeDocument/2006/relationships/hyperlink" Target="http://ivo.garant.ru/document/redirect/76888809/3602" TargetMode="External"/><Relationship Id="rId778" Type="http://schemas.openxmlformats.org/officeDocument/2006/relationships/hyperlink" Target="#anchor44011" TargetMode="External"/><Relationship Id="rId985" Type="http://schemas.openxmlformats.org/officeDocument/2006/relationships/hyperlink" Target="http://ivo.garant.ru/document/redirect/72136974/272" TargetMode="External"/><Relationship Id="rId1170" Type="http://schemas.openxmlformats.org/officeDocument/2006/relationships/hyperlink" Target="http://ivo.garant.ru/document/redirect/77701092/7919" TargetMode="External"/><Relationship Id="rId638" Type="http://schemas.openxmlformats.org/officeDocument/2006/relationships/hyperlink" Target="http://ivo.garant.ru/document/redirect/70832634/4113" TargetMode="External"/><Relationship Id="rId845" Type="http://schemas.openxmlformats.org/officeDocument/2006/relationships/hyperlink" Target="#anchor1012" TargetMode="External"/><Relationship Id="rId1030" Type="http://schemas.openxmlformats.org/officeDocument/2006/relationships/hyperlink" Target="http://ivo.garant.ru/document/redirect/76805825/691" TargetMode="External"/><Relationship Id="rId1268" Type="http://schemas.openxmlformats.org/officeDocument/2006/relationships/hyperlink" Target="http://ivo.garant.ru/document/redirect/12174909/0" TargetMode="External"/><Relationship Id="rId1475" Type="http://schemas.openxmlformats.org/officeDocument/2006/relationships/hyperlink" Target="http://ivo.garant.ru/document/redirect/401421128/22" TargetMode="External"/><Relationship Id="rId1682" Type="http://schemas.openxmlformats.org/officeDocument/2006/relationships/hyperlink" Target="http://ivo.garant.ru/document/redirect/70405818/153115" TargetMode="External"/><Relationship Id="rId400" Type="http://schemas.openxmlformats.org/officeDocument/2006/relationships/hyperlink" Target="http://ivo.garant.ru/document/redirect/4176331/1000" TargetMode="External"/><Relationship Id="rId705" Type="http://schemas.openxmlformats.org/officeDocument/2006/relationships/hyperlink" Target="http://ivo.garant.ru/document/redirect/12132439/0" TargetMode="External"/><Relationship Id="rId1128" Type="http://schemas.openxmlformats.org/officeDocument/2006/relationships/hyperlink" Target="http://ivo.garant.ru/document/redirect/72136974/283" TargetMode="External"/><Relationship Id="rId1335" Type="http://schemas.openxmlformats.org/officeDocument/2006/relationships/hyperlink" Target="#anchor42101" TargetMode="External"/><Relationship Id="rId1542" Type="http://schemas.openxmlformats.org/officeDocument/2006/relationships/hyperlink" Target="#anchor911064" TargetMode="External"/><Relationship Id="rId912" Type="http://schemas.openxmlformats.org/officeDocument/2006/relationships/hyperlink" Target="http://ivo.garant.ru/document/redirect/76810933/5510" TargetMode="External"/><Relationship Id="rId41" Type="http://schemas.openxmlformats.org/officeDocument/2006/relationships/hyperlink" Target="#anchor1012" TargetMode="External"/><Relationship Id="rId1402" Type="http://schemas.openxmlformats.org/officeDocument/2006/relationships/hyperlink" Target="http://ivo.garant.ru/document/redirect/77311660/8622" TargetMode="External"/><Relationship Id="rId1707" Type="http://schemas.openxmlformats.org/officeDocument/2006/relationships/hyperlink" Target="#anchor4" TargetMode="External"/><Relationship Id="rId190" Type="http://schemas.openxmlformats.org/officeDocument/2006/relationships/hyperlink" Target="#anchor100117" TargetMode="External"/><Relationship Id="rId288" Type="http://schemas.openxmlformats.org/officeDocument/2006/relationships/hyperlink" Target="http://ivo.garant.ru/document/redirect/12137881/1100" TargetMode="External"/><Relationship Id="rId495" Type="http://schemas.openxmlformats.org/officeDocument/2006/relationships/hyperlink" Target="http://ivo.garant.ru/document/redirect/76822427/335" TargetMode="External"/><Relationship Id="rId148" Type="http://schemas.openxmlformats.org/officeDocument/2006/relationships/hyperlink" Target="http://ivo.garant.ru/document/redirect/406972398/1000" TargetMode="External"/><Relationship Id="rId355" Type="http://schemas.openxmlformats.org/officeDocument/2006/relationships/hyperlink" Target="http://ivo.garant.ru/document/redirect/76840249/2094" TargetMode="External"/><Relationship Id="rId562" Type="http://schemas.openxmlformats.org/officeDocument/2006/relationships/hyperlink" Target="http://ivo.garant.ru/document/redirect/77668243/37" TargetMode="External"/><Relationship Id="rId1192" Type="http://schemas.openxmlformats.org/officeDocument/2006/relationships/hyperlink" Target="http://ivo.garant.ru/document/redirect/76840249/79115" TargetMode="External"/><Relationship Id="rId215" Type="http://schemas.openxmlformats.org/officeDocument/2006/relationships/hyperlink" Target="#anchor151" TargetMode="External"/><Relationship Id="rId422" Type="http://schemas.openxmlformats.org/officeDocument/2006/relationships/hyperlink" Target="http://ivo.garant.ru/document/redirect/57500444/265" TargetMode="External"/><Relationship Id="rId867" Type="http://schemas.openxmlformats.org/officeDocument/2006/relationships/hyperlink" Target="http://ivo.garant.ru/document/redirect/76805884/0" TargetMode="External"/><Relationship Id="rId1052" Type="http://schemas.openxmlformats.org/officeDocument/2006/relationships/hyperlink" Target="http://ivo.garant.ru/document/redirect/401421158/115" TargetMode="External"/><Relationship Id="rId1497" Type="http://schemas.openxmlformats.org/officeDocument/2006/relationships/hyperlink" Target="#anchor44" TargetMode="External"/><Relationship Id="rId727" Type="http://schemas.openxmlformats.org/officeDocument/2006/relationships/hyperlink" Target="http://ivo.garant.ru/document/redirect/71852328/0" TargetMode="External"/><Relationship Id="rId934" Type="http://schemas.openxmlformats.org/officeDocument/2006/relationships/hyperlink" Target="#anchor60" TargetMode="External"/><Relationship Id="rId1357" Type="http://schemas.openxmlformats.org/officeDocument/2006/relationships/hyperlink" Target="#anchor1012" TargetMode="External"/><Relationship Id="rId1564" Type="http://schemas.openxmlformats.org/officeDocument/2006/relationships/hyperlink" Target="http://ivo.garant.ru/document/redirect/404992945/245" TargetMode="External"/><Relationship Id="rId63" Type="http://schemas.openxmlformats.org/officeDocument/2006/relationships/hyperlink" Target="#anchor112" TargetMode="External"/><Relationship Id="rId1217" Type="http://schemas.openxmlformats.org/officeDocument/2006/relationships/hyperlink" Target="http://ivo.garant.ru/document/redirect/71825214/1610145" TargetMode="External"/><Relationship Id="rId1424" Type="http://schemas.openxmlformats.org/officeDocument/2006/relationships/hyperlink" Target="http://ivo.garant.ru/document/redirect/407484209/12" TargetMode="External"/><Relationship Id="rId1631" Type="http://schemas.openxmlformats.org/officeDocument/2006/relationships/hyperlink" Target="http://ivo.garant.ru/document/redirect/12110864/13" TargetMode="External"/><Relationship Id="rId1729" Type="http://schemas.openxmlformats.org/officeDocument/2006/relationships/hyperlink" Target="#anchor643" TargetMode="External"/><Relationship Id="rId377" Type="http://schemas.openxmlformats.org/officeDocument/2006/relationships/hyperlink" Target="http://ivo.garant.ru/document/redirect/6325497/1000" TargetMode="External"/><Relationship Id="rId584" Type="http://schemas.openxmlformats.org/officeDocument/2006/relationships/hyperlink" Target="http://ivo.garant.ru/document/redirect/413227223/1000" TargetMode="External"/><Relationship Id="rId5" Type="http://schemas.openxmlformats.org/officeDocument/2006/relationships/endnotes" Target="endnotes.xml"/><Relationship Id="rId237" Type="http://schemas.openxmlformats.org/officeDocument/2006/relationships/hyperlink" Target="http://ivo.garant.ru/document/redirect/400889843/9017101" TargetMode="External"/><Relationship Id="rId791" Type="http://schemas.openxmlformats.org/officeDocument/2006/relationships/hyperlink" Target="http://ivo.garant.ru/document/redirect/408213843/1000" TargetMode="External"/><Relationship Id="rId889" Type="http://schemas.openxmlformats.org/officeDocument/2006/relationships/hyperlink" Target="#anchor2009" TargetMode="External"/><Relationship Id="rId1074" Type="http://schemas.openxmlformats.org/officeDocument/2006/relationships/hyperlink" Target="http://ivo.garant.ru/document/redirect/405842919/1000" TargetMode="External"/><Relationship Id="rId444" Type="http://schemas.openxmlformats.org/officeDocument/2006/relationships/hyperlink" Target="http://ivo.garant.ru/document/redirect/71848728/2" TargetMode="External"/><Relationship Id="rId651" Type="http://schemas.openxmlformats.org/officeDocument/2006/relationships/hyperlink" Target="http://ivo.garant.ru/document/redirect/77307263/389" TargetMode="External"/><Relationship Id="rId749" Type="http://schemas.openxmlformats.org/officeDocument/2006/relationships/hyperlink" Target="http://ivo.garant.ru/document/redirect/57410233/44" TargetMode="External"/><Relationship Id="rId1281" Type="http://schemas.openxmlformats.org/officeDocument/2006/relationships/hyperlink" Target="http://ivo.garant.ru/document/redirect/76805884/0" TargetMode="External"/><Relationship Id="rId1379" Type="http://schemas.openxmlformats.org/officeDocument/2006/relationships/hyperlink" Target="http://ivo.garant.ru/document/redirect/76839500/856" TargetMode="External"/><Relationship Id="rId1586" Type="http://schemas.openxmlformats.org/officeDocument/2006/relationships/hyperlink" Target="http://ivo.garant.ru/document/redirect/77311660/95" TargetMode="External"/><Relationship Id="rId304" Type="http://schemas.openxmlformats.org/officeDocument/2006/relationships/hyperlink" Target="http://ivo.garant.ru/document/redirect/402979068/1000" TargetMode="External"/><Relationship Id="rId511" Type="http://schemas.openxmlformats.org/officeDocument/2006/relationships/hyperlink" Target="http://ivo.garant.ru/document/redirect/76839500/3472" TargetMode="External"/><Relationship Id="rId609" Type="http://schemas.openxmlformats.org/officeDocument/2006/relationships/hyperlink" Target="http://ivo.garant.ru/document/redirect/401421446/971" TargetMode="External"/><Relationship Id="rId956" Type="http://schemas.openxmlformats.org/officeDocument/2006/relationships/hyperlink" Target="http://ivo.garant.ru/document/redirect/12187011/1000" TargetMode="External"/><Relationship Id="rId1141" Type="http://schemas.openxmlformats.org/officeDocument/2006/relationships/hyperlink" Target="http://ivo.garant.ru/document/redirect/71294576/4" TargetMode="External"/><Relationship Id="rId1239" Type="http://schemas.openxmlformats.org/officeDocument/2006/relationships/hyperlink" Target="http://www.bus.gov.ru" TargetMode="External"/><Relationship Id="rId85" Type="http://schemas.openxmlformats.org/officeDocument/2006/relationships/hyperlink" Target="http://ivo.garant.ru/document/redirect/75099815/11" TargetMode="External"/><Relationship Id="rId816" Type="http://schemas.openxmlformats.org/officeDocument/2006/relationships/hyperlink" Target="#anchor4624" TargetMode="External"/><Relationship Id="rId1001" Type="http://schemas.openxmlformats.org/officeDocument/2006/relationships/hyperlink" Target="#anchor1012" TargetMode="External"/><Relationship Id="rId1446" Type="http://schemas.openxmlformats.org/officeDocument/2006/relationships/hyperlink" Target="#anchor1012" TargetMode="External"/><Relationship Id="rId1653" Type="http://schemas.openxmlformats.org/officeDocument/2006/relationships/hyperlink" Target="http://ivo.garant.ru/document/redirect/12179042/2" TargetMode="External"/><Relationship Id="rId1306" Type="http://schemas.openxmlformats.org/officeDocument/2006/relationships/hyperlink" Target="http://ivo.garant.ru/document/redirect/74369768/33" TargetMode="External"/><Relationship Id="rId1513" Type="http://schemas.openxmlformats.org/officeDocument/2006/relationships/hyperlink" Target="https://www.gosuslugi.ru" TargetMode="External"/><Relationship Id="rId1720" Type="http://schemas.openxmlformats.org/officeDocument/2006/relationships/hyperlink" Target="#anchor2001" TargetMode="External"/><Relationship Id="rId12" Type="http://schemas.openxmlformats.org/officeDocument/2006/relationships/hyperlink" Target="http://ivo.garant.ru/document/redirect/77687682/211" TargetMode="External"/><Relationship Id="rId161" Type="http://schemas.openxmlformats.org/officeDocument/2006/relationships/hyperlink" Target="#anchor1012" TargetMode="External"/><Relationship Id="rId399" Type="http://schemas.openxmlformats.org/officeDocument/2006/relationships/hyperlink" Target="#anchor1012" TargetMode="External"/><Relationship Id="rId259" Type="http://schemas.openxmlformats.org/officeDocument/2006/relationships/hyperlink" Target="http://ivo.garant.ru/document/redirect/71385142/122" TargetMode="External"/><Relationship Id="rId466" Type="http://schemas.openxmlformats.org/officeDocument/2006/relationships/hyperlink" Target="http://ivo.garant.ru/document/redirect/408274225/26" TargetMode="External"/><Relationship Id="rId673" Type="http://schemas.openxmlformats.org/officeDocument/2006/relationships/hyperlink" Target="http://ivo.garant.ru/document/redirect/10164072/3" TargetMode="External"/><Relationship Id="rId880" Type="http://schemas.openxmlformats.org/officeDocument/2006/relationships/hyperlink" Target="http://ivo.garant.ru/document/redirect/403503488/1000" TargetMode="External"/><Relationship Id="rId1096" Type="http://schemas.openxmlformats.org/officeDocument/2006/relationships/hyperlink" Target="http://ivo.garant.ru/document/redirect/58053528/7323" TargetMode="External"/><Relationship Id="rId119" Type="http://schemas.openxmlformats.org/officeDocument/2006/relationships/hyperlink" Target="http://ivo.garant.ru/document/redirect/483407555/14113" TargetMode="External"/><Relationship Id="rId326" Type="http://schemas.openxmlformats.org/officeDocument/2006/relationships/hyperlink" Target="#anchor1012" TargetMode="External"/><Relationship Id="rId533" Type="http://schemas.openxmlformats.org/officeDocument/2006/relationships/hyperlink" Target="http://ivo.garant.ru/document/redirect/407039190/1000" TargetMode="External"/><Relationship Id="rId978" Type="http://schemas.openxmlformats.org/officeDocument/2006/relationships/hyperlink" Target="http://ivo.garant.ru/document/redirect/411870116/2000" TargetMode="External"/><Relationship Id="rId1163" Type="http://schemas.openxmlformats.org/officeDocument/2006/relationships/hyperlink" Target="http://ivo.garant.ru/document/redirect/77668243/7912" TargetMode="External"/><Relationship Id="rId1370" Type="http://schemas.openxmlformats.org/officeDocument/2006/relationships/hyperlink" Target="http://ivo.garant.ru/document/redirect/77311660/85" TargetMode="External"/><Relationship Id="rId740" Type="http://schemas.openxmlformats.org/officeDocument/2006/relationships/hyperlink" Target="http://ivo.garant.ru/document/redirect/71654250/1000" TargetMode="External"/><Relationship Id="rId838" Type="http://schemas.openxmlformats.org/officeDocument/2006/relationships/hyperlink" Target="http://ivo.garant.ru/document/redirect/71458448/1000" TargetMode="External"/><Relationship Id="rId1023" Type="http://schemas.openxmlformats.org/officeDocument/2006/relationships/hyperlink" Target="http://ivo.garant.ru/document/redirect/76839500/68101" TargetMode="External"/><Relationship Id="rId1468" Type="http://schemas.openxmlformats.org/officeDocument/2006/relationships/hyperlink" Target="http://ivo.garant.ru/document/redirect/71923482/1000" TargetMode="External"/><Relationship Id="rId1675" Type="http://schemas.openxmlformats.org/officeDocument/2006/relationships/hyperlink" Target="http://ivo.garant.ru/document/redirect/58053528/10030" TargetMode="External"/><Relationship Id="rId600" Type="http://schemas.openxmlformats.org/officeDocument/2006/relationships/hyperlink" Target="http://ivo.garant.ru/document/redirect/413165349/1000" TargetMode="External"/><Relationship Id="rId1230" Type="http://schemas.openxmlformats.org/officeDocument/2006/relationships/hyperlink" Target="http://ivo.garant.ru/document/redirect/71825214/1610218" TargetMode="External"/><Relationship Id="rId1328" Type="http://schemas.openxmlformats.org/officeDocument/2006/relationships/hyperlink" Target="http://ivo.garant.ru/document/redirect/73090898/32" TargetMode="External"/><Relationship Id="rId1535" Type="http://schemas.openxmlformats.org/officeDocument/2006/relationships/hyperlink" Target="#anchor91102" TargetMode="External"/><Relationship Id="rId905" Type="http://schemas.openxmlformats.org/officeDocument/2006/relationships/hyperlink" Target="http://ivo.garant.ru/document/redirect/405963237/52" TargetMode="External"/><Relationship Id="rId1742" Type="http://schemas.openxmlformats.org/officeDocument/2006/relationships/hyperlink" Target="#anchor843" TargetMode="External"/><Relationship Id="rId34" Type="http://schemas.openxmlformats.org/officeDocument/2006/relationships/hyperlink" Target="http://ivo.garant.ru/document/redirect/71732778/37" TargetMode="External"/><Relationship Id="rId1602" Type="http://schemas.openxmlformats.org/officeDocument/2006/relationships/hyperlink" Target="#anchor963" TargetMode="External"/><Relationship Id="rId183" Type="http://schemas.openxmlformats.org/officeDocument/2006/relationships/hyperlink" Target="http://ivo.garant.ru/document/redirect/400889843/901709" TargetMode="External"/><Relationship Id="rId390" Type="http://schemas.openxmlformats.org/officeDocument/2006/relationships/hyperlink" Target="http://ivo.garant.ru/document/redirect/74450836/0" TargetMode="External"/><Relationship Id="rId250" Type="http://schemas.openxmlformats.org/officeDocument/2006/relationships/hyperlink" Target="#anchor157" TargetMode="External"/><Relationship Id="rId488" Type="http://schemas.openxmlformats.org/officeDocument/2006/relationships/hyperlink" Target="http://ivo.garant.ru/document/redirect/412107058/1000" TargetMode="External"/><Relationship Id="rId695" Type="http://schemas.openxmlformats.org/officeDocument/2006/relationships/hyperlink" Target="http://ivo.garant.ru/document/redirect/74600090/1000" TargetMode="External"/><Relationship Id="rId110" Type="http://schemas.openxmlformats.org/officeDocument/2006/relationships/hyperlink" Target="http://ivo.garant.ru/document/redirect/57749496/140111" TargetMode="External"/><Relationship Id="rId348" Type="http://schemas.openxmlformats.org/officeDocument/2006/relationships/hyperlink" Target="#anchor2002" TargetMode="External"/><Relationship Id="rId555" Type="http://schemas.openxmlformats.org/officeDocument/2006/relationships/hyperlink" Target="http://ivo.garant.ru/document/redirect/74451176/140" TargetMode="External"/><Relationship Id="rId762" Type="http://schemas.openxmlformats.org/officeDocument/2006/relationships/hyperlink" Target="http://ivo.garant.ru/document/redirect/5756200/1111" TargetMode="External"/><Relationship Id="rId1185" Type="http://schemas.openxmlformats.org/officeDocument/2006/relationships/hyperlink" Target="http://ivo.garant.ru/document/redirect/74449388/301" TargetMode="External"/><Relationship Id="rId1392" Type="http://schemas.openxmlformats.org/officeDocument/2006/relationships/hyperlink" Target="http://ivo.garant.ru/document/redirect/12174909/3" TargetMode="External"/><Relationship Id="rId208" Type="http://schemas.openxmlformats.org/officeDocument/2006/relationships/hyperlink" Target="#anchor1012" TargetMode="External"/><Relationship Id="rId415" Type="http://schemas.openxmlformats.org/officeDocument/2006/relationships/hyperlink" Target="http://ivo.garant.ru/document/redirect/70369202/14" TargetMode="External"/><Relationship Id="rId622" Type="http://schemas.openxmlformats.org/officeDocument/2006/relationships/hyperlink" Target="http://ivo.garant.ru/document/redirect/400720731/43" TargetMode="External"/><Relationship Id="rId1045" Type="http://schemas.openxmlformats.org/officeDocument/2006/relationships/hyperlink" Target="http://ivo.garant.ru/document/redirect/405842919/1000" TargetMode="External"/><Relationship Id="rId1252" Type="http://schemas.openxmlformats.org/officeDocument/2006/relationships/hyperlink" Target="http://ivo.garant.ru/document/redirect/71825214/1610155" TargetMode="External"/><Relationship Id="rId1697" Type="http://schemas.openxmlformats.org/officeDocument/2006/relationships/hyperlink" Target="http://ivo.garant.ru/document/redirect/400846456/2000" TargetMode="External"/><Relationship Id="rId927" Type="http://schemas.openxmlformats.org/officeDocument/2006/relationships/hyperlink" Target="http://ivo.garant.ru/document/redirect/10108000/123" TargetMode="External"/><Relationship Id="rId1112" Type="http://schemas.openxmlformats.org/officeDocument/2006/relationships/hyperlink" Target="http://ivo.garant.ru/document/redirect/483405184/7413" TargetMode="External"/><Relationship Id="rId1557" Type="http://schemas.openxmlformats.org/officeDocument/2006/relationships/hyperlink" Target="http://ivo.garant.ru/document/redirect/404992945/241" TargetMode="External"/><Relationship Id="rId56" Type="http://schemas.openxmlformats.org/officeDocument/2006/relationships/hyperlink" Target="http://ivo.garant.ru/document/redirect/77673785/1040" TargetMode="External"/><Relationship Id="rId1417" Type="http://schemas.openxmlformats.org/officeDocument/2006/relationships/hyperlink" Target="http://ivo.garant.ru/document/redirect/401422536/1000" TargetMode="External"/><Relationship Id="rId1624" Type="http://schemas.openxmlformats.org/officeDocument/2006/relationships/hyperlink" Target="http://ivo.garant.ru/document/redirect/1307479/14" TargetMode="External"/><Relationship Id="rId272" Type="http://schemas.openxmlformats.org/officeDocument/2006/relationships/hyperlink" Target="http://ivo.garant.ru/document/redirect/409493579/9171" TargetMode="External"/><Relationship Id="rId577" Type="http://schemas.openxmlformats.org/officeDocument/2006/relationships/hyperlink" Target="http://ivo.garant.ru/document/redirect/71805302/1000" TargetMode="External"/><Relationship Id="rId132" Type="http://schemas.openxmlformats.org/officeDocument/2006/relationships/hyperlink" Target="http://ivo.garant.ru/document/redirect/12174909/0" TargetMode="External"/><Relationship Id="rId784" Type="http://schemas.openxmlformats.org/officeDocument/2006/relationships/hyperlink" Target="http://ivo.garant.ru/document/redirect/76828259/440132" TargetMode="External"/><Relationship Id="rId991" Type="http://schemas.openxmlformats.org/officeDocument/2006/relationships/hyperlink" Target="http://ivo.garant.ru/document/redirect/12180688/700" TargetMode="External"/><Relationship Id="rId1067" Type="http://schemas.openxmlformats.org/officeDocument/2006/relationships/hyperlink" Target="http://ivo.garant.ru/document/redirect/74449388/301" TargetMode="External"/><Relationship Id="rId437" Type="http://schemas.openxmlformats.org/officeDocument/2006/relationships/hyperlink" Target="http://ivo.garant.ru/document/redirect/409493579/5529" TargetMode="External"/><Relationship Id="rId644" Type="http://schemas.openxmlformats.org/officeDocument/2006/relationships/hyperlink" Target="http://ivo.garant.ru/document/redirect/412107086/1000" TargetMode="External"/><Relationship Id="rId851" Type="http://schemas.openxmlformats.org/officeDocument/2006/relationships/hyperlink" Target="#anchor1012" TargetMode="External"/><Relationship Id="rId1274" Type="http://schemas.openxmlformats.org/officeDocument/2006/relationships/hyperlink" Target="http://ivo.garant.ru/document/redirect/76805884/0" TargetMode="External"/><Relationship Id="rId1481" Type="http://schemas.openxmlformats.org/officeDocument/2006/relationships/hyperlink" Target="http://ivo.garant.ru/document/redirect/404992945/2212" TargetMode="External"/><Relationship Id="rId1579" Type="http://schemas.openxmlformats.org/officeDocument/2006/relationships/hyperlink" Target="http://ivo.garant.ru/document/redirect/71732844/9110343" TargetMode="External"/><Relationship Id="rId504" Type="http://schemas.openxmlformats.org/officeDocument/2006/relationships/hyperlink" Target="#anchor10181" TargetMode="External"/><Relationship Id="rId711" Type="http://schemas.openxmlformats.org/officeDocument/2006/relationships/hyperlink" Target="#anchor1012" TargetMode="External"/><Relationship Id="rId949" Type="http://schemas.openxmlformats.org/officeDocument/2006/relationships/hyperlink" Target="http://ivo.garant.ru/document/redirect/400720785/513" TargetMode="External"/><Relationship Id="rId1134" Type="http://schemas.openxmlformats.org/officeDocument/2006/relationships/hyperlink" Target="http://ivo.garant.ru/document/redirect/72136974/283" TargetMode="External"/><Relationship Id="rId1341" Type="http://schemas.openxmlformats.org/officeDocument/2006/relationships/hyperlink" Target="#anchor14221" TargetMode="External"/><Relationship Id="rId78" Type="http://schemas.openxmlformats.org/officeDocument/2006/relationships/hyperlink" Target="#anchor2091" TargetMode="External"/><Relationship Id="rId809" Type="http://schemas.openxmlformats.org/officeDocument/2006/relationships/hyperlink" Target="#anchor46241" TargetMode="External"/><Relationship Id="rId1201" Type="http://schemas.openxmlformats.org/officeDocument/2006/relationships/hyperlink" Target="http://ivo.garant.ru/document/redirect/70798970/0" TargetMode="External"/><Relationship Id="rId1439" Type="http://schemas.openxmlformats.org/officeDocument/2006/relationships/hyperlink" Target="http://ivo.garant.ru/document/redirect/409493579/5548" TargetMode="External"/><Relationship Id="rId1646" Type="http://schemas.openxmlformats.org/officeDocument/2006/relationships/hyperlink" Target="http://ivo.garant.ru/document/redirect/12161591/15" TargetMode="External"/><Relationship Id="rId1506" Type="http://schemas.openxmlformats.org/officeDocument/2006/relationships/hyperlink" Target="#anchor5311" TargetMode="External"/><Relationship Id="rId1713" Type="http://schemas.openxmlformats.org/officeDocument/2006/relationships/hyperlink" Target="#anchor1426" TargetMode="External"/><Relationship Id="rId294" Type="http://schemas.openxmlformats.org/officeDocument/2006/relationships/hyperlink" Target="http://ivo.garant.ru/document/redirect/57430472/16118" TargetMode="External"/><Relationship Id="rId154" Type="http://schemas.openxmlformats.org/officeDocument/2006/relationships/hyperlink" Target="#anchor1012" TargetMode="External"/><Relationship Id="rId361" Type="http://schemas.openxmlformats.org/officeDocument/2006/relationships/hyperlink" Target="#anchor2093" TargetMode="External"/><Relationship Id="rId599" Type="http://schemas.openxmlformats.org/officeDocument/2006/relationships/hyperlink" Target="http://ivo.garant.ru/document/redirect/412133618/32" TargetMode="External"/><Relationship Id="rId459" Type="http://schemas.openxmlformats.org/officeDocument/2006/relationships/hyperlink" Target="http://ivo.garant.ru/document/redirect/12113020/0" TargetMode="External"/><Relationship Id="rId666" Type="http://schemas.openxmlformats.org/officeDocument/2006/relationships/hyperlink" Target="http://ivo.garant.ru/document/redirect/403129623/2000" TargetMode="External"/><Relationship Id="rId873" Type="http://schemas.openxmlformats.org/officeDocument/2006/relationships/hyperlink" Target="http://ivo.garant.ru/document/redirect/76888809/5310" TargetMode="External"/><Relationship Id="rId1089" Type="http://schemas.openxmlformats.org/officeDocument/2006/relationships/hyperlink" Target="http://ivo.garant.ru/document/redirect/12125268/9000" TargetMode="External"/><Relationship Id="rId1296" Type="http://schemas.openxmlformats.org/officeDocument/2006/relationships/hyperlink" Target="http://ivo.garant.ru/document/redirect/404561946/22" TargetMode="External"/><Relationship Id="rId221" Type="http://schemas.openxmlformats.org/officeDocument/2006/relationships/hyperlink" Target="http://ivo.garant.ru/document/redirect/73947325/261" TargetMode="External"/><Relationship Id="rId319" Type="http://schemas.openxmlformats.org/officeDocument/2006/relationships/hyperlink" Target="http://ivo.garant.ru/document/redirect/401421188/12" TargetMode="External"/><Relationship Id="rId526" Type="http://schemas.openxmlformats.org/officeDocument/2006/relationships/hyperlink" Target="http://ivo.garant.ru/document/redirect/412089350/1000" TargetMode="External"/><Relationship Id="rId1156" Type="http://schemas.openxmlformats.org/officeDocument/2006/relationships/hyperlink" Target="http://ivo.garant.ru/document/redirect/77673785/7831" TargetMode="External"/><Relationship Id="rId1363" Type="http://schemas.openxmlformats.org/officeDocument/2006/relationships/hyperlink" Target="#anchor1012" TargetMode="External"/><Relationship Id="rId733" Type="http://schemas.openxmlformats.org/officeDocument/2006/relationships/hyperlink" Target="http://ivo.garant.ru/document/redirect/483407555/42103" TargetMode="External"/><Relationship Id="rId940" Type="http://schemas.openxmlformats.org/officeDocument/2006/relationships/hyperlink" Target="#anchor1012" TargetMode="External"/><Relationship Id="rId1016" Type="http://schemas.openxmlformats.org/officeDocument/2006/relationships/hyperlink" Target="#anchor47" TargetMode="External"/><Relationship Id="rId1570" Type="http://schemas.openxmlformats.org/officeDocument/2006/relationships/hyperlink" Target="http://ivo.garant.ru/document/redirect/76888809/93001" TargetMode="External"/><Relationship Id="rId1668" Type="http://schemas.openxmlformats.org/officeDocument/2006/relationships/hyperlink" Target="http://ivo.garant.ru/document/redirect/71859808/1000" TargetMode="External"/><Relationship Id="rId800" Type="http://schemas.openxmlformats.org/officeDocument/2006/relationships/hyperlink" Target="http://ivo.garant.ru/document/redirect/57410773/464" TargetMode="External"/><Relationship Id="rId1223" Type="http://schemas.openxmlformats.org/officeDocument/2006/relationships/hyperlink" Target="http://ivo.garant.ru/document/redirect/57430472/79107" TargetMode="External"/><Relationship Id="rId1430" Type="http://schemas.openxmlformats.org/officeDocument/2006/relationships/hyperlink" Target="#anchor911032" TargetMode="External"/><Relationship Id="rId1528" Type="http://schemas.openxmlformats.org/officeDocument/2006/relationships/hyperlink" Target="http://ivo.garant.ru/document/redirect/77304661/91107" TargetMode="External"/><Relationship Id="rId1735" Type="http://schemas.openxmlformats.org/officeDocument/2006/relationships/hyperlink" Target="#anchor842" TargetMode="External"/><Relationship Id="rId27" Type="http://schemas.openxmlformats.org/officeDocument/2006/relationships/hyperlink" Target="http://ivo.garant.ru/document/redirect/10103000/0" TargetMode="External"/><Relationship Id="rId176" Type="http://schemas.openxmlformats.org/officeDocument/2006/relationships/hyperlink" Target="http://ivo.garant.ru/document/redirect/409493605/23" TargetMode="External"/><Relationship Id="rId383" Type="http://schemas.openxmlformats.org/officeDocument/2006/relationships/hyperlink" Target="http://ivo.garant.ru/document/redirect/77307263/2180" TargetMode="External"/><Relationship Id="rId590" Type="http://schemas.openxmlformats.org/officeDocument/2006/relationships/hyperlink" Target="http://ivo.garant.ru/document/redirect/5181709/0" TargetMode="External"/><Relationship Id="rId243" Type="http://schemas.openxmlformats.org/officeDocument/2006/relationships/hyperlink" Target="#anchor1511" TargetMode="External"/><Relationship Id="rId450" Type="http://schemas.openxmlformats.org/officeDocument/2006/relationships/hyperlink" Target="http://ivo.garant.ru/document/redirect/76839500/29103" TargetMode="External"/><Relationship Id="rId688" Type="http://schemas.openxmlformats.org/officeDocument/2006/relationships/hyperlink" Target="http://ivo.garant.ru/document/redirect/70833226/8" TargetMode="External"/><Relationship Id="rId895" Type="http://schemas.openxmlformats.org/officeDocument/2006/relationships/hyperlink" Target="#anchor1012" TargetMode="External"/><Relationship Id="rId1080" Type="http://schemas.openxmlformats.org/officeDocument/2006/relationships/hyperlink" Target="#anchor1012" TargetMode="External"/><Relationship Id="rId103" Type="http://schemas.openxmlformats.org/officeDocument/2006/relationships/hyperlink" Target="#anchor151" TargetMode="External"/><Relationship Id="rId310" Type="http://schemas.openxmlformats.org/officeDocument/2006/relationships/hyperlink" Target="#anchor162" TargetMode="External"/><Relationship Id="rId548" Type="http://schemas.openxmlformats.org/officeDocument/2006/relationships/hyperlink" Target="http://ivo.garant.ru/document/redirect/74451176/0" TargetMode="External"/><Relationship Id="rId755" Type="http://schemas.openxmlformats.org/officeDocument/2006/relationships/hyperlink" Target="http://ivo.garant.ru/document/redirect/70168888/2000" TargetMode="External"/><Relationship Id="rId962" Type="http://schemas.openxmlformats.org/officeDocument/2006/relationships/hyperlink" Target="#anchor1012" TargetMode="External"/><Relationship Id="rId1178" Type="http://schemas.openxmlformats.org/officeDocument/2006/relationships/hyperlink" Target="http://ivo.garant.ru/document/redirect/74449388/303" TargetMode="External"/><Relationship Id="rId1385" Type="http://schemas.openxmlformats.org/officeDocument/2006/relationships/hyperlink" Target="http://ivo.garant.ru/document/redirect/400889843/901725" TargetMode="External"/><Relationship Id="rId1592" Type="http://schemas.openxmlformats.org/officeDocument/2006/relationships/hyperlink" Target="http://ivo.garant.ru/document/redirect/400720731/151" TargetMode="External"/><Relationship Id="rId91" Type="http://schemas.openxmlformats.org/officeDocument/2006/relationships/hyperlink" Target="http://ivo.garant.ru/document/redirect/57746916/1346" TargetMode="External"/><Relationship Id="rId408" Type="http://schemas.openxmlformats.org/officeDocument/2006/relationships/hyperlink" Target="http://ivo.garant.ru/document/redirect/70670090/372" TargetMode="External"/><Relationship Id="rId615" Type="http://schemas.openxmlformats.org/officeDocument/2006/relationships/hyperlink" Target="http://ivo.garant.ru/document/redirect/74451176/0" TargetMode="External"/><Relationship Id="rId822" Type="http://schemas.openxmlformats.org/officeDocument/2006/relationships/hyperlink" Target="#anchor1012" TargetMode="External"/><Relationship Id="rId1038" Type="http://schemas.openxmlformats.org/officeDocument/2006/relationships/hyperlink" Target="http://ivo.garant.ru/document/redirect/77313133/69021" TargetMode="External"/><Relationship Id="rId1245" Type="http://schemas.openxmlformats.org/officeDocument/2006/relationships/hyperlink" Target="http://www.bus.gov.ru" TargetMode="External"/><Relationship Id="rId1452" Type="http://schemas.openxmlformats.org/officeDocument/2006/relationships/hyperlink" Target="#anchor87218" TargetMode="External"/><Relationship Id="rId1105" Type="http://schemas.openxmlformats.org/officeDocument/2006/relationships/hyperlink" Target="#anchor7325" TargetMode="External"/><Relationship Id="rId1312" Type="http://schemas.openxmlformats.org/officeDocument/2006/relationships/hyperlink" Target="http://ivo.garant.ru/document/redirect/12180688/36" TargetMode="External"/><Relationship Id="rId1757" Type="http://schemas.openxmlformats.org/officeDocument/2006/relationships/hyperlink" Target="http://ivo.garant.ru/document/redirect/58053528/1019" TargetMode="External"/><Relationship Id="rId49" Type="http://schemas.openxmlformats.org/officeDocument/2006/relationships/hyperlink" Target="#anchor1012" TargetMode="External"/><Relationship Id="rId1617" Type="http://schemas.openxmlformats.org/officeDocument/2006/relationships/hyperlink" Target="http://ivo.garant.ru/document/redirect/136055/0" TargetMode="External"/><Relationship Id="rId198" Type="http://schemas.openxmlformats.org/officeDocument/2006/relationships/hyperlink" Target="http://ivo.garant.ru/document/redirect/71385142/121" TargetMode="External"/><Relationship Id="rId265" Type="http://schemas.openxmlformats.org/officeDocument/2006/relationships/hyperlink" Target="#anchor1012" TargetMode="External"/><Relationship Id="rId472" Type="http://schemas.openxmlformats.org/officeDocument/2006/relationships/hyperlink" Target="http://ivo.garant.ru/document/redirect/404820299/23" TargetMode="External"/><Relationship Id="rId125" Type="http://schemas.openxmlformats.org/officeDocument/2006/relationships/hyperlink" Target="http://ivo.garant.ru/document/redirect/71434954/61" TargetMode="External"/><Relationship Id="rId332" Type="http://schemas.openxmlformats.org/officeDocument/2006/relationships/hyperlink" Target="#anchor2009" TargetMode="External"/><Relationship Id="rId777" Type="http://schemas.openxmlformats.org/officeDocument/2006/relationships/hyperlink" Target="http://ivo.garant.ru/document/redirect/74747142/1000" TargetMode="External"/><Relationship Id="rId984" Type="http://schemas.openxmlformats.org/officeDocument/2006/relationships/hyperlink" Target="http://ivo.garant.ru/document/redirect/412092984/1000" TargetMode="External"/><Relationship Id="rId637" Type="http://schemas.openxmlformats.org/officeDocument/2006/relationships/hyperlink" Target="http://ivo.garant.ru/document/redirect/70832634/4111" TargetMode="External"/><Relationship Id="rId844" Type="http://schemas.openxmlformats.org/officeDocument/2006/relationships/hyperlink" Target="http://ivo.garant.ru/document/redirect/404561946/213" TargetMode="External"/><Relationship Id="rId1267" Type="http://schemas.openxmlformats.org/officeDocument/2006/relationships/hyperlink" Target="http://ivo.garant.ru/document/redirect/5756200/1111" TargetMode="External"/><Relationship Id="rId1474" Type="http://schemas.openxmlformats.org/officeDocument/2006/relationships/hyperlink" Target="http://ivo.garant.ru/document/redirect/403517946/1800" TargetMode="External"/><Relationship Id="rId1681" Type="http://schemas.openxmlformats.org/officeDocument/2006/relationships/hyperlink" Target="http://ivo.garant.ru/document/redirect/70291362/0" TargetMode="External"/><Relationship Id="rId704" Type="http://schemas.openxmlformats.org/officeDocument/2006/relationships/hyperlink" Target="http://ivo.garant.ru/document/redirect/12132439/4000" TargetMode="External"/><Relationship Id="rId911" Type="http://schemas.openxmlformats.org/officeDocument/2006/relationships/hyperlink" Target="http://ivo.garant.ru/document/redirect/405963237/44" TargetMode="External"/><Relationship Id="rId1127" Type="http://schemas.openxmlformats.org/officeDocument/2006/relationships/hyperlink" Target="http://ivo.garant.ru/document/redirect/72136974/283" TargetMode="External"/><Relationship Id="rId1334" Type="http://schemas.openxmlformats.org/officeDocument/2006/relationships/hyperlink" Target="http://ivo.garant.ru/document/redirect/71824876/24" TargetMode="External"/><Relationship Id="rId1541" Type="http://schemas.openxmlformats.org/officeDocument/2006/relationships/hyperlink" Target="http://ivo.garant.ru/document/redirect/74449388/11" TargetMode="External"/><Relationship Id="rId40" Type="http://schemas.openxmlformats.org/officeDocument/2006/relationships/hyperlink" Target="http://ivo.garant.ru/document/redirect/74451176/0" TargetMode="External"/><Relationship Id="rId1401" Type="http://schemas.openxmlformats.org/officeDocument/2006/relationships/hyperlink" Target="http://ivo.garant.ru/document/redirect/400889843/9017273" TargetMode="External"/><Relationship Id="rId1639" Type="http://schemas.openxmlformats.org/officeDocument/2006/relationships/hyperlink" Target="http://ivo.garant.ru/document/redirect/12137876/0" TargetMode="External"/><Relationship Id="rId1706" Type="http://schemas.openxmlformats.org/officeDocument/2006/relationships/hyperlink" Target="#anchor110" TargetMode="External"/><Relationship Id="rId287" Type="http://schemas.openxmlformats.org/officeDocument/2006/relationships/hyperlink" Target="http://ivo.garant.ru/document/redirect/76839500/16111" TargetMode="External"/><Relationship Id="rId494" Type="http://schemas.openxmlformats.org/officeDocument/2006/relationships/hyperlink" Target="http://ivo.garant.ru/document/redirect/409493605/262" TargetMode="External"/><Relationship Id="rId147" Type="http://schemas.openxmlformats.org/officeDocument/2006/relationships/hyperlink" Target="http://ivo.garant.ru/document/redirect/70185840/100" TargetMode="External"/><Relationship Id="rId354" Type="http://schemas.openxmlformats.org/officeDocument/2006/relationships/hyperlink" Target="http://ivo.garant.ru/document/redirect/409411039/32" TargetMode="External"/><Relationship Id="rId799" Type="http://schemas.openxmlformats.org/officeDocument/2006/relationships/hyperlink" Target="http://ivo.garant.ru/document/redirect/57410773/463" TargetMode="External"/><Relationship Id="rId1191" Type="http://schemas.openxmlformats.org/officeDocument/2006/relationships/hyperlink" Target="http://ivo.garant.ru/document/redirect/409493605/28" TargetMode="External"/><Relationship Id="rId561" Type="http://schemas.openxmlformats.org/officeDocument/2006/relationships/hyperlink" Target="http://ivo.garant.ru/document/redirect/72136974/26" TargetMode="External"/><Relationship Id="rId659" Type="http://schemas.openxmlformats.org/officeDocument/2006/relationships/hyperlink" Target="http://ivo.garant.ru/document/redirect/400720731/1281" TargetMode="External"/><Relationship Id="rId866" Type="http://schemas.openxmlformats.org/officeDocument/2006/relationships/hyperlink" Target="#anchor1012" TargetMode="External"/><Relationship Id="rId1289" Type="http://schemas.openxmlformats.org/officeDocument/2006/relationships/hyperlink" Target="http://ivo.garant.ru/document/redirect/77668243/8032" TargetMode="External"/><Relationship Id="rId1496" Type="http://schemas.openxmlformats.org/officeDocument/2006/relationships/hyperlink" Target="#anchor14020" TargetMode="External"/><Relationship Id="rId214" Type="http://schemas.openxmlformats.org/officeDocument/2006/relationships/hyperlink" Target="http://ivo.garant.ru/document/redirect/70192436/1000" TargetMode="External"/><Relationship Id="rId298" Type="http://schemas.openxmlformats.org/officeDocument/2006/relationships/hyperlink" Target="http://ivo.garant.ru/document/redirect/409493579/5527" TargetMode="External"/><Relationship Id="rId421" Type="http://schemas.openxmlformats.org/officeDocument/2006/relationships/hyperlink" Target="http://ivo.garant.ru/document/redirect/412378206/112" TargetMode="External"/><Relationship Id="rId519" Type="http://schemas.openxmlformats.org/officeDocument/2006/relationships/hyperlink" Target="http://ivo.garant.ru/document/redirect/57749496/357" TargetMode="External"/><Relationship Id="rId1051" Type="http://schemas.openxmlformats.org/officeDocument/2006/relationships/hyperlink" Target="#anchor10011" TargetMode="External"/><Relationship Id="rId1149" Type="http://schemas.openxmlformats.org/officeDocument/2006/relationships/hyperlink" Target="#anchor1012" TargetMode="External"/><Relationship Id="rId1356" Type="http://schemas.openxmlformats.org/officeDocument/2006/relationships/hyperlink" Target="#anchor10070" TargetMode="External"/><Relationship Id="rId158" Type="http://schemas.openxmlformats.org/officeDocument/2006/relationships/hyperlink" Target="http://ivo.garant.ru/document/redirect/71732844/9110313" TargetMode="External"/><Relationship Id="rId726" Type="http://schemas.openxmlformats.org/officeDocument/2006/relationships/hyperlink" Target="http://ivo.garant.ru/document/redirect/405285221/1000" TargetMode="External"/><Relationship Id="rId933" Type="http://schemas.openxmlformats.org/officeDocument/2006/relationships/hyperlink" Target="#anchor59" TargetMode="External"/><Relationship Id="rId1009" Type="http://schemas.openxmlformats.org/officeDocument/2006/relationships/hyperlink" Target="http://ivo.garant.ru/document/redirect/4179063/0" TargetMode="External"/><Relationship Id="rId1563" Type="http://schemas.openxmlformats.org/officeDocument/2006/relationships/hyperlink" Target="http://ivo.garant.ru/document/redirect/76805827/9312" TargetMode="External"/><Relationship Id="rId62" Type="http://schemas.openxmlformats.org/officeDocument/2006/relationships/hyperlink" Target="#anchor111" TargetMode="External"/><Relationship Id="rId365" Type="http://schemas.openxmlformats.org/officeDocument/2006/relationships/hyperlink" Target="#anchor2002" TargetMode="External"/><Relationship Id="rId572" Type="http://schemas.openxmlformats.org/officeDocument/2006/relationships/hyperlink" Target="#anchor3711" TargetMode="External"/><Relationship Id="rId1216" Type="http://schemas.openxmlformats.org/officeDocument/2006/relationships/hyperlink" Target="#anchor791042" TargetMode="External"/><Relationship Id="rId1423" Type="http://schemas.openxmlformats.org/officeDocument/2006/relationships/hyperlink" Target="http://ivo.garant.ru/document/redirect/76839500/882" TargetMode="External"/><Relationship Id="rId1630" Type="http://schemas.openxmlformats.org/officeDocument/2006/relationships/hyperlink" Target="http://ivo.garant.ru/document/redirect/10104616/0" TargetMode="External"/><Relationship Id="rId225" Type="http://schemas.openxmlformats.org/officeDocument/2006/relationships/hyperlink" Target="http://ivo.garant.ru/document/redirect/71385142/122" TargetMode="External"/><Relationship Id="rId432" Type="http://schemas.openxmlformats.org/officeDocument/2006/relationships/hyperlink" Target="#anchor1012" TargetMode="External"/><Relationship Id="rId877" Type="http://schemas.openxmlformats.org/officeDocument/2006/relationships/hyperlink" Target="http://ivo.garant.ru/document/redirect/403503488/1013" TargetMode="External"/><Relationship Id="rId1062" Type="http://schemas.openxmlformats.org/officeDocument/2006/relationships/hyperlink" Target="http://ivo.garant.ru/document/redirect/76805825/695" TargetMode="External"/><Relationship Id="rId1728" Type="http://schemas.openxmlformats.org/officeDocument/2006/relationships/hyperlink" Target="#anchor641" TargetMode="External"/><Relationship Id="rId737" Type="http://schemas.openxmlformats.org/officeDocument/2006/relationships/hyperlink" Target="http://ivo.garant.ru/document/redirect/12137881/1200" TargetMode="External"/><Relationship Id="rId944" Type="http://schemas.openxmlformats.org/officeDocument/2006/relationships/hyperlink" Target="http://ivo.garant.ru/document/redirect/77673785/591" TargetMode="External"/><Relationship Id="rId1367" Type="http://schemas.openxmlformats.org/officeDocument/2006/relationships/hyperlink" Target="#anchor1012" TargetMode="External"/><Relationship Id="rId1574" Type="http://schemas.openxmlformats.org/officeDocument/2006/relationships/hyperlink" Target="http://ivo.garant.ru/document/redirect/10106192/6" TargetMode="External"/><Relationship Id="rId73" Type="http://schemas.openxmlformats.org/officeDocument/2006/relationships/hyperlink" Target="#anchor133" TargetMode="External"/><Relationship Id="rId169" Type="http://schemas.openxmlformats.org/officeDocument/2006/relationships/hyperlink" Target="http://ivo.garant.ru/document/redirect/57428163/14216" TargetMode="External"/><Relationship Id="rId376" Type="http://schemas.openxmlformats.org/officeDocument/2006/relationships/hyperlink" Target="http://ivo.garant.ru/document/redirect/183489/1000" TargetMode="External"/><Relationship Id="rId583" Type="http://schemas.openxmlformats.org/officeDocument/2006/relationships/hyperlink" Target="http://ivo.garant.ru/document/redirect/72240714/1000" TargetMode="External"/><Relationship Id="rId790" Type="http://schemas.openxmlformats.org/officeDocument/2006/relationships/hyperlink" Target="http://ivo.garant.ru/document/redirect/408213843/2000" TargetMode="External"/><Relationship Id="rId804" Type="http://schemas.openxmlformats.org/officeDocument/2006/relationships/hyperlink" Target="http://ivo.garant.ru/document/redirect/70781548/2000" TargetMode="External"/><Relationship Id="rId1227" Type="http://schemas.openxmlformats.org/officeDocument/2006/relationships/hyperlink" Target="http://ivo.garant.ru/document/redirect/57430472/79108" TargetMode="External"/><Relationship Id="rId1434" Type="http://schemas.openxmlformats.org/officeDocument/2006/relationships/hyperlink" Target="http://ivo.garant.ru/document/redirect/76839500/8832" TargetMode="External"/><Relationship Id="rId1641" Type="http://schemas.openxmlformats.org/officeDocument/2006/relationships/hyperlink" Target="http://ivo.garant.ru/document/redirect/12144089/555" TargetMode="External"/><Relationship Id="rId4" Type="http://schemas.openxmlformats.org/officeDocument/2006/relationships/footnotes" Target="footnotes.xml"/><Relationship Id="rId236" Type="http://schemas.openxmlformats.org/officeDocument/2006/relationships/hyperlink" Target="#anchor151" TargetMode="External"/><Relationship Id="rId443" Type="http://schemas.openxmlformats.org/officeDocument/2006/relationships/hyperlink" Target="http://ivo.garant.ru/document/redirect/77306351/2941" TargetMode="External"/><Relationship Id="rId650" Type="http://schemas.openxmlformats.org/officeDocument/2006/relationships/hyperlink" Target="http://ivo.garant.ru/document/redirect/400720731/127" TargetMode="External"/><Relationship Id="rId888" Type="http://schemas.openxmlformats.org/officeDocument/2006/relationships/hyperlink" Target="#anchor2002" TargetMode="External"/><Relationship Id="rId1073" Type="http://schemas.openxmlformats.org/officeDocument/2006/relationships/hyperlink" Target="http://ivo.garant.ru/document/redirect/405790523/1000" TargetMode="External"/><Relationship Id="rId1280" Type="http://schemas.openxmlformats.org/officeDocument/2006/relationships/hyperlink" Target="http://ivo.garant.ru/document/redirect/72143892/1000" TargetMode="External"/><Relationship Id="rId1501" Type="http://schemas.openxmlformats.org/officeDocument/2006/relationships/hyperlink" Target="#anchor4321" TargetMode="External"/><Relationship Id="rId1739" Type="http://schemas.openxmlformats.org/officeDocument/2006/relationships/hyperlink" Target="#anchor15111" TargetMode="External"/><Relationship Id="rId303" Type="http://schemas.openxmlformats.org/officeDocument/2006/relationships/hyperlink" Target="http://ivo.garant.ru/document/redirect/76839500/163" TargetMode="External"/><Relationship Id="rId748" Type="http://schemas.openxmlformats.org/officeDocument/2006/relationships/hyperlink" Target="http://ivo.garant.ru/document/redirect/73833762/1000" TargetMode="External"/><Relationship Id="rId955" Type="http://schemas.openxmlformats.org/officeDocument/2006/relationships/hyperlink" Target="http://ivo.garant.ru/document/redirect/12151284/13028" TargetMode="External"/><Relationship Id="rId1140" Type="http://schemas.openxmlformats.org/officeDocument/2006/relationships/hyperlink" Target="#anchor762" TargetMode="External"/><Relationship Id="rId1378" Type="http://schemas.openxmlformats.org/officeDocument/2006/relationships/hyperlink" Target="http://ivo.garant.ru/document/redirect/409493579/5540" TargetMode="External"/><Relationship Id="rId1585" Type="http://schemas.openxmlformats.org/officeDocument/2006/relationships/hyperlink" Target="http://ivo.garant.ru/document/redirect/400889843/901765" TargetMode="External"/><Relationship Id="rId84" Type="http://schemas.openxmlformats.org/officeDocument/2006/relationships/hyperlink" Target="#anchor542" TargetMode="External"/><Relationship Id="rId387" Type="http://schemas.openxmlformats.org/officeDocument/2006/relationships/hyperlink" Target="#anchor26" TargetMode="External"/><Relationship Id="rId510" Type="http://schemas.openxmlformats.org/officeDocument/2006/relationships/hyperlink" Target="http://ivo.garant.ru/document/redirect/409493579/5506" TargetMode="External"/><Relationship Id="rId594" Type="http://schemas.openxmlformats.org/officeDocument/2006/relationships/hyperlink" Target="http://ivo.garant.ru/document/redirect/407908301/1000" TargetMode="External"/><Relationship Id="rId608" Type="http://schemas.openxmlformats.org/officeDocument/2006/relationships/hyperlink" Target="http://ivo.garant.ru/document/redirect/400720731/121" TargetMode="External"/><Relationship Id="rId815" Type="http://schemas.openxmlformats.org/officeDocument/2006/relationships/hyperlink" Target="http://ivo.garant.ru/document/redirect/406053031/12" TargetMode="External"/><Relationship Id="rId1238" Type="http://schemas.openxmlformats.org/officeDocument/2006/relationships/hyperlink" Target="http://ivo.garant.ru/document/redirect/57430472/790102" TargetMode="External"/><Relationship Id="rId1445" Type="http://schemas.openxmlformats.org/officeDocument/2006/relationships/hyperlink" Target="http://ivo.garant.ru/document/redirect/401587260/1000" TargetMode="External"/><Relationship Id="rId1652" Type="http://schemas.openxmlformats.org/officeDocument/2006/relationships/hyperlink" Target="http://ivo.garant.ru/document/redirect/12177505/1" TargetMode="External"/><Relationship Id="rId247" Type="http://schemas.openxmlformats.org/officeDocument/2006/relationships/hyperlink" Target="http://ivo.garant.ru/document/redirect/76839500/15101" TargetMode="External"/><Relationship Id="rId899" Type="http://schemas.openxmlformats.org/officeDocument/2006/relationships/hyperlink" Target="http://ivo.garant.ru/document/redirect/405963237/52" TargetMode="External"/><Relationship Id="rId1000" Type="http://schemas.openxmlformats.org/officeDocument/2006/relationships/hyperlink" Target="http://ivo.garant.ru/document/redirect/10136860/23" TargetMode="External"/><Relationship Id="rId1084" Type="http://schemas.openxmlformats.org/officeDocument/2006/relationships/hyperlink" Target="#anchor1012" TargetMode="External"/><Relationship Id="rId1305" Type="http://schemas.openxmlformats.org/officeDocument/2006/relationships/hyperlink" Target="http://ivo.garant.ru/document/redirect/12180688/36" TargetMode="External"/><Relationship Id="rId107" Type="http://schemas.openxmlformats.org/officeDocument/2006/relationships/hyperlink" Target="http://ivo.garant.ru/document/redirect/70809060/41" TargetMode="External"/><Relationship Id="rId454" Type="http://schemas.openxmlformats.org/officeDocument/2006/relationships/hyperlink" Target="http://ivo.garant.ru/document/redirect/70700452/25" TargetMode="External"/><Relationship Id="rId661" Type="http://schemas.openxmlformats.org/officeDocument/2006/relationships/hyperlink" Target="http://ivo.garant.ru/document/redirect/400720731/1282" TargetMode="External"/><Relationship Id="rId759" Type="http://schemas.openxmlformats.org/officeDocument/2006/relationships/hyperlink" Target="http://ivo.garant.ru/document/redirect/73355377/121" TargetMode="External"/><Relationship Id="rId966" Type="http://schemas.openxmlformats.org/officeDocument/2006/relationships/hyperlink" Target="http://ivo.garant.ru/document/redirect/77669945/6102" TargetMode="External"/><Relationship Id="rId1291" Type="http://schemas.openxmlformats.org/officeDocument/2006/relationships/hyperlink" Target="http://ivo.garant.ru/document/redirect/70189010/0" TargetMode="External"/><Relationship Id="rId1389" Type="http://schemas.openxmlformats.org/officeDocument/2006/relationships/hyperlink" Target="http://ivo.garant.ru/document/redirect/12174909/3" TargetMode="External"/><Relationship Id="rId1512" Type="http://schemas.openxmlformats.org/officeDocument/2006/relationships/hyperlink" Target="http://ivo.garant.ru/document/redirect/408174291/1000" TargetMode="External"/><Relationship Id="rId1596" Type="http://schemas.openxmlformats.org/officeDocument/2006/relationships/hyperlink" Target="http://ivo.garant.ru/document/redirect/400720731/152" TargetMode="External"/><Relationship Id="rId11" Type="http://schemas.openxmlformats.org/officeDocument/2006/relationships/hyperlink" Target="http://ivo.garant.ru/document/redirect/73355371/101" TargetMode="External"/><Relationship Id="rId314" Type="http://schemas.openxmlformats.org/officeDocument/2006/relationships/hyperlink" Target="#anchor1012" TargetMode="External"/><Relationship Id="rId398" Type="http://schemas.openxmlformats.org/officeDocument/2006/relationships/hyperlink" Target="http://ivo.garant.ru/document/redirect/77304661/2205" TargetMode="External"/><Relationship Id="rId521" Type="http://schemas.openxmlformats.org/officeDocument/2006/relationships/hyperlink" Target="http://ivo.garant.ru/document/redirect/409429499/1000" TargetMode="External"/><Relationship Id="rId619" Type="http://schemas.openxmlformats.org/officeDocument/2006/relationships/hyperlink" Target="http://ivo.garant.ru/document/redirect/400720731/43" TargetMode="External"/><Relationship Id="rId1151" Type="http://schemas.openxmlformats.org/officeDocument/2006/relationships/hyperlink" Target="http://ivo.garant.ru/document/redirect/57428163/783" TargetMode="External"/><Relationship Id="rId1249" Type="http://schemas.openxmlformats.org/officeDocument/2006/relationships/hyperlink" Target="http://ivo.garant.ru/document/redirect/411859050/1000" TargetMode="External"/><Relationship Id="rId95" Type="http://schemas.openxmlformats.org/officeDocument/2006/relationships/hyperlink" Target="http://ivo.garant.ru/document/redirect/12148567/4" TargetMode="External"/><Relationship Id="rId160" Type="http://schemas.openxmlformats.org/officeDocument/2006/relationships/hyperlink" Target="http://ivo.garant.ru/document/redirect/71294576/4" TargetMode="External"/><Relationship Id="rId826" Type="http://schemas.openxmlformats.org/officeDocument/2006/relationships/hyperlink" Target="http://ivo.garant.ru/document/redirect/77321876/473" TargetMode="External"/><Relationship Id="rId1011" Type="http://schemas.openxmlformats.org/officeDocument/2006/relationships/hyperlink" Target="http://ivo.garant.ru/document/redirect/412110056/1000" TargetMode="External"/><Relationship Id="rId1109" Type="http://schemas.openxmlformats.org/officeDocument/2006/relationships/hyperlink" Target="http://ivo.garant.ru/document/redirect/412133618/332" TargetMode="External"/><Relationship Id="rId1456" Type="http://schemas.openxmlformats.org/officeDocument/2006/relationships/hyperlink" Target="http://ivo.garant.ru/document/redirect/72136974/213" TargetMode="External"/><Relationship Id="rId1663" Type="http://schemas.openxmlformats.org/officeDocument/2006/relationships/hyperlink" Target="http://ivo.garant.ru/document/redirect/58053528/10103" TargetMode="External"/><Relationship Id="rId258" Type="http://schemas.openxmlformats.org/officeDocument/2006/relationships/hyperlink" Target="http://ivo.garant.ru/document/redirect/12135989/1000" TargetMode="External"/><Relationship Id="rId465" Type="http://schemas.openxmlformats.org/officeDocument/2006/relationships/hyperlink" Target="http://ivo.garant.ru/document/redirect/406737491/12" TargetMode="External"/><Relationship Id="rId672" Type="http://schemas.openxmlformats.org/officeDocument/2006/relationships/hyperlink" Target="http://ivo.garant.ru/document/redirect/70833226/8" TargetMode="External"/><Relationship Id="rId1095" Type="http://schemas.openxmlformats.org/officeDocument/2006/relationships/hyperlink" Target="http://ivo.garant.ru/document/redirect/70405818/1631" TargetMode="External"/><Relationship Id="rId1316" Type="http://schemas.openxmlformats.org/officeDocument/2006/relationships/hyperlink" Target="http://ivo.garant.ru/document/redirect/76839500/816" TargetMode="External"/><Relationship Id="rId1523" Type="http://schemas.openxmlformats.org/officeDocument/2006/relationships/hyperlink" Target="http://ivo.garant.ru/document/redirect/401422494/23043" TargetMode="External"/><Relationship Id="rId1730" Type="http://schemas.openxmlformats.org/officeDocument/2006/relationships/hyperlink" Target="#anchor644" TargetMode="External"/><Relationship Id="rId22" Type="http://schemas.openxmlformats.org/officeDocument/2006/relationships/hyperlink" Target="http://ivo.garant.ru/document/redirect/483408659/224" TargetMode="External"/><Relationship Id="rId118" Type="http://schemas.openxmlformats.org/officeDocument/2006/relationships/hyperlink" Target="http://ivo.garant.ru/document/redirect/413377068/11" TargetMode="External"/><Relationship Id="rId325" Type="http://schemas.openxmlformats.org/officeDocument/2006/relationships/hyperlink" Target="#anchor1012" TargetMode="External"/><Relationship Id="rId532" Type="http://schemas.openxmlformats.org/officeDocument/2006/relationships/hyperlink" Target="http://ivo.garant.ru/document/redirect/71126650/1000" TargetMode="External"/><Relationship Id="rId977" Type="http://schemas.openxmlformats.org/officeDocument/2006/relationships/hyperlink" Target="http://ivo.garant.ru/document/redirect/411870116/1000" TargetMode="External"/><Relationship Id="rId1162" Type="http://schemas.openxmlformats.org/officeDocument/2006/relationships/hyperlink" Target="http://ivo.garant.ru/document/redirect/72136974/2101" TargetMode="External"/><Relationship Id="rId171" Type="http://schemas.openxmlformats.org/officeDocument/2006/relationships/hyperlink" Target="http://ivo.garant.ru/document/redirect/57749496/14217" TargetMode="External"/><Relationship Id="rId837" Type="http://schemas.openxmlformats.org/officeDocument/2006/relationships/hyperlink" Target="http://ivo.garant.ru/document/redirect/57507630/4714" TargetMode="External"/><Relationship Id="rId1022" Type="http://schemas.openxmlformats.org/officeDocument/2006/relationships/hyperlink" Target="http://ivo.garant.ru/document/redirect/409493579/5510" TargetMode="External"/><Relationship Id="rId1467" Type="http://schemas.openxmlformats.org/officeDocument/2006/relationships/hyperlink" Target="http://ivo.garant.ru/document/redirect/72217630/1000" TargetMode="External"/><Relationship Id="rId1674" Type="http://schemas.openxmlformats.org/officeDocument/2006/relationships/hyperlink" Target="http://ivo.garant.ru/document/redirect/70405818/153112" TargetMode="External"/><Relationship Id="rId269" Type="http://schemas.openxmlformats.org/officeDocument/2006/relationships/hyperlink" Target="http://ivo.garant.ru/document/redirect/76839500/1615" TargetMode="External"/><Relationship Id="rId476" Type="http://schemas.openxmlformats.org/officeDocument/2006/relationships/hyperlink" Target="http://ivo.garant.ru/document/redirect/135907/1719" TargetMode="External"/><Relationship Id="rId683" Type="http://schemas.openxmlformats.org/officeDocument/2006/relationships/hyperlink" Target="http://ivo.garant.ru/document/redirect/77307263/3816" TargetMode="External"/><Relationship Id="rId890" Type="http://schemas.openxmlformats.org/officeDocument/2006/relationships/hyperlink" Target="http://ivo.garant.ru/document/redirect/70192712/1000" TargetMode="External"/><Relationship Id="rId904" Type="http://schemas.openxmlformats.org/officeDocument/2006/relationships/hyperlink" Target="http://ivo.garant.ru/document/redirect/405963237/42" TargetMode="External"/><Relationship Id="rId1327" Type="http://schemas.openxmlformats.org/officeDocument/2006/relationships/hyperlink" Target="http://ivo.garant.ru/document/redirect/73090898/22" TargetMode="External"/><Relationship Id="rId1534" Type="http://schemas.openxmlformats.org/officeDocument/2006/relationships/hyperlink" Target="#anchor93001" TargetMode="External"/><Relationship Id="rId1741" Type="http://schemas.openxmlformats.org/officeDocument/2006/relationships/hyperlink" Target="#anchor371" TargetMode="External"/><Relationship Id="rId33" Type="http://schemas.openxmlformats.org/officeDocument/2006/relationships/hyperlink" Target="http://ivo.garant.ru/document/redirect/71127418/17" TargetMode="External"/><Relationship Id="rId129" Type="http://schemas.openxmlformats.org/officeDocument/2006/relationships/hyperlink" Target="http://ivo.garant.ru/document/redirect/71434954/61" TargetMode="External"/><Relationship Id="rId336" Type="http://schemas.openxmlformats.org/officeDocument/2006/relationships/hyperlink" Target="#anchor1012" TargetMode="External"/><Relationship Id="rId543" Type="http://schemas.openxmlformats.org/officeDocument/2006/relationships/hyperlink" Target="http://ivo.garant.ru/document/redirect/412019732/1000" TargetMode="External"/><Relationship Id="rId988" Type="http://schemas.openxmlformats.org/officeDocument/2006/relationships/hyperlink" Target="http://ivo.garant.ru/document/redirect/12180688/900" TargetMode="External"/><Relationship Id="rId1173" Type="http://schemas.openxmlformats.org/officeDocument/2006/relationships/hyperlink" Target="http://ivo.garant.ru/document/redirect/407484029/21" TargetMode="External"/><Relationship Id="rId1380" Type="http://schemas.openxmlformats.org/officeDocument/2006/relationships/hyperlink" Target="http://ivo.garant.ru/document/redirect/12174909/9200" TargetMode="External"/><Relationship Id="rId1601" Type="http://schemas.openxmlformats.org/officeDocument/2006/relationships/hyperlink" Target="http://ivo.garant.ru/document/redirect/403129567/1000" TargetMode="External"/><Relationship Id="rId182" Type="http://schemas.openxmlformats.org/officeDocument/2006/relationships/hyperlink" Target="http://ivo.garant.ru/document/redirect/77687089/14221" TargetMode="External"/><Relationship Id="rId403" Type="http://schemas.openxmlformats.org/officeDocument/2006/relationships/hyperlink" Target="#anchor1012" TargetMode="External"/><Relationship Id="rId750" Type="http://schemas.openxmlformats.org/officeDocument/2006/relationships/hyperlink" Target="http://ivo.garant.ru/document/redirect/409124594/0" TargetMode="External"/><Relationship Id="rId848" Type="http://schemas.openxmlformats.org/officeDocument/2006/relationships/hyperlink" Target="http://ivo.garant.ru/document/redirect/409495235/3" TargetMode="External"/><Relationship Id="rId1033" Type="http://schemas.openxmlformats.org/officeDocument/2006/relationships/hyperlink" Target="http://ivo.garant.ru/document/redirect/76805825/6921" TargetMode="External"/><Relationship Id="rId1478" Type="http://schemas.openxmlformats.org/officeDocument/2006/relationships/hyperlink" Target="http://ivo.garant.ru/document/redirect/76839793/911032" TargetMode="External"/><Relationship Id="rId1685" Type="http://schemas.openxmlformats.org/officeDocument/2006/relationships/hyperlink" Target="http://ivo.garant.ru/document/redirect/58053528/10060" TargetMode="External"/><Relationship Id="rId487" Type="http://schemas.openxmlformats.org/officeDocument/2006/relationships/hyperlink" Target="#anchor1012" TargetMode="External"/><Relationship Id="rId610" Type="http://schemas.openxmlformats.org/officeDocument/2006/relationships/hyperlink" Target="#anchor383" TargetMode="External"/><Relationship Id="rId694" Type="http://schemas.openxmlformats.org/officeDocument/2006/relationships/hyperlink" Target="http://ivo.garant.ru/document/redirect/73801935/2" TargetMode="External"/><Relationship Id="rId708" Type="http://schemas.openxmlformats.org/officeDocument/2006/relationships/hyperlink" Target="http://ivo.garant.ru/document/redirect/74681688/1000" TargetMode="External"/><Relationship Id="rId915" Type="http://schemas.openxmlformats.org/officeDocument/2006/relationships/hyperlink" Target="http://ivo.garant.ru/document/redirect/173972/300" TargetMode="External"/><Relationship Id="rId1240" Type="http://schemas.openxmlformats.org/officeDocument/2006/relationships/hyperlink" Target="http://www.bus.gov.ru" TargetMode="External"/><Relationship Id="rId1338" Type="http://schemas.openxmlformats.org/officeDocument/2006/relationships/hyperlink" Target="http://ivo.garant.ru/document/redirect/483407331/839" TargetMode="External"/><Relationship Id="rId1545" Type="http://schemas.openxmlformats.org/officeDocument/2006/relationships/hyperlink" Target="http://ivo.garant.ru/document/redirect/76805827/92" TargetMode="External"/><Relationship Id="rId347" Type="http://schemas.openxmlformats.org/officeDocument/2006/relationships/hyperlink" Target="http://ivo.garant.ru/document/redirect/12184522/21" TargetMode="External"/><Relationship Id="rId999" Type="http://schemas.openxmlformats.org/officeDocument/2006/relationships/hyperlink" Target="http://ivo.garant.ru/document/redirect/403137445/1000" TargetMode="External"/><Relationship Id="rId1100" Type="http://schemas.openxmlformats.org/officeDocument/2006/relationships/hyperlink" Target="http://ivo.garant.ru/document/redirect/12153254/13000" TargetMode="External"/><Relationship Id="rId1184" Type="http://schemas.openxmlformats.org/officeDocument/2006/relationships/hyperlink" Target="http://ivo.garant.ru/document/redirect/407484029/32" TargetMode="External"/><Relationship Id="rId1405" Type="http://schemas.openxmlformats.org/officeDocument/2006/relationships/hyperlink" Target="http://ivo.garant.ru/document/redirect/400889843/9017275" TargetMode="External"/><Relationship Id="rId1752" Type="http://schemas.openxmlformats.org/officeDocument/2006/relationships/hyperlink" Target="http://ivo.garant.ru/document/redirect/57745721/1018" TargetMode="External"/><Relationship Id="rId44" Type="http://schemas.openxmlformats.org/officeDocument/2006/relationships/hyperlink" Target="http://ivo.garant.ru/document/redirect/409493605/22" TargetMode="External"/><Relationship Id="rId554" Type="http://schemas.openxmlformats.org/officeDocument/2006/relationships/hyperlink" Target="#anchor915" TargetMode="External"/><Relationship Id="rId761" Type="http://schemas.openxmlformats.org/officeDocument/2006/relationships/hyperlink" Target="http://ivo.garant.ru/document/redirect/72113444/1000" TargetMode="External"/><Relationship Id="rId859" Type="http://schemas.openxmlformats.org/officeDocument/2006/relationships/hyperlink" Target="http://ivo.garant.ru/document/redirect/76839500/5005" TargetMode="External"/><Relationship Id="rId1391" Type="http://schemas.openxmlformats.org/officeDocument/2006/relationships/hyperlink" Target="http://ivo.garant.ru/document/redirect/76839500/8612" TargetMode="External"/><Relationship Id="rId1489" Type="http://schemas.openxmlformats.org/officeDocument/2006/relationships/hyperlink" Target="http://ivo.garant.ru/document/redirect/404992945/2213" TargetMode="External"/><Relationship Id="rId1612" Type="http://schemas.openxmlformats.org/officeDocument/2006/relationships/hyperlink" Target="#anchor1012" TargetMode="External"/><Relationship Id="rId1696" Type="http://schemas.openxmlformats.org/officeDocument/2006/relationships/hyperlink" Target="http://ivo.garant.ru/document/redirect/77687682/100115" TargetMode="External"/><Relationship Id="rId193" Type="http://schemas.openxmlformats.org/officeDocument/2006/relationships/hyperlink" Target="http://ivo.garant.ru/document/redirect/70809060/41" TargetMode="External"/><Relationship Id="rId207" Type="http://schemas.openxmlformats.org/officeDocument/2006/relationships/hyperlink" Target="http://ivo.garant.ru/document/redirect/12112604/133" TargetMode="External"/><Relationship Id="rId414" Type="http://schemas.openxmlformats.org/officeDocument/2006/relationships/hyperlink" Target="#anchor1012" TargetMode="External"/><Relationship Id="rId498" Type="http://schemas.openxmlformats.org/officeDocument/2006/relationships/hyperlink" Target="http://ivo.garant.ru/document/redirect/76822427/341" TargetMode="External"/><Relationship Id="rId621" Type="http://schemas.openxmlformats.org/officeDocument/2006/relationships/hyperlink" Target="http://ivo.garant.ru/document/redirect/400720731/43" TargetMode="External"/><Relationship Id="rId1044" Type="http://schemas.openxmlformats.org/officeDocument/2006/relationships/hyperlink" Target="#anchor76" TargetMode="External"/><Relationship Id="rId1251" Type="http://schemas.openxmlformats.org/officeDocument/2006/relationships/hyperlink" Target="http://ivo.garant.ru/document/redirect/411859050/2000" TargetMode="External"/><Relationship Id="rId1349" Type="http://schemas.openxmlformats.org/officeDocument/2006/relationships/hyperlink" Target="http://ivo.garant.ru/document/redirect/405873541/1" TargetMode="External"/><Relationship Id="rId260" Type="http://schemas.openxmlformats.org/officeDocument/2006/relationships/hyperlink" Target="http://ivo.garant.ru/document/redirect/57410233/15012" TargetMode="External"/><Relationship Id="rId719" Type="http://schemas.openxmlformats.org/officeDocument/2006/relationships/hyperlink" Target="http://ivo.garant.ru/document/redirect/70835798/0" TargetMode="External"/><Relationship Id="rId926" Type="http://schemas.openxmlformats.org/officeDocument/2006/relationships/hyperlink" Target="http://ivo.garant.ru/document/redirect/12125267/6302" TargetMode="External"/><Relationship Id="rId1111" Type="http://schemas.openxmlformats.org/officeDocument/2006/relationships/hyperlink" Target="http://ivo.garant.ru/document/redirect/412133618/333" TargetMode="External"/><Relationship Id="rId1556" Type="http://schemas.openxmlformats.org/officeDocument/2006/relationships/hyperlink" Target="http://ivo.garant.ru/document/redirect/12148567/4" TargetMode="External"/><Relationship Id="rId1763" Type="http://schemas.openxmlformats.org/officeDocument/2006/relationships/theme" Target="theme/theme1.xml"/><Relationship Id="rId55" Type="http://schemas.openxmlformats.org/officeDocument/2006/relationships/hyperlink" Target="http://ivo.garant.ru/document/redirect/72136974/22" TargetMode="External"/><Relationship Id="rId120" Type="http://schemas.openxmlformats.org/officeDocument/2006/relationships/hyperlink" Target="http://ivo.garant.ru/document/redirect/71824876/21" TargetMode="External"/><Relationship Id="rId358" Type="http://schemas.openxmlformats.org/officeDocument/2006/relationships/hyperlink" Target="#anchor2091" TargetMode="External"/><Relationship Id="rId565" Type="http://schemas.openxmlformats.org/officeDocument/2006/relationships/hyperlink" Target="http://ivo.garant.ru/document/redirect/57411597/0" TargetMode="External"/><Relationship Id="rId772" Type="http://schemas.openxmlformats.org/officeDocument/2006/relationships/hyperlink" Target="http://ivo.garant.ru/document/redirect/76888809/4401" TargetMode="External"/><Relationship Id="rId1195" Type="http://schemas.openxmlformats.org/officeDocument/2006/relationships/hyperlink" Target="http://ivo.garant.ru/document/redirect/401421128/21" TargetMode="External"/><Relationship Id="rId1209" Type="http://schemas.openxmlformats.org/officeDocument/2006/relationships/hyperlink" Target="http://ivo.garant.ru/document/redirect/57430472/79104" TargetMode="External"/><Relationship Id="rId1416" Type="http://schemas.openxmlformats.org/officeDocument/2006/relationships/hyperlink" Target="http://ivo.garant.ru/document/redirect/74449814/20000" TargetMode="External"/><Relationship Id="rId1623" Type="http://schemas.openxmlformats.org/officeDocument/2006/relationships/hyperlink" Target="http://ivo.garant.ru/document/redirect/1566140/5" TargetMode="External"/><Relationship Id="rId218" Type="http://schemas.openxmlformats.org/officeDocument/2006/relationships/hyperlink" Target="http://ivo.garant.ru/document/redirect/71127964/331" TargetMode="External"/><Relationship Id="rId425" Type="http://schemas.openxmlformats.org/officeDocument/2006/relationships/hyperlink" Target="http://ivo.garant.ru/document/redirect/483407331/266" TargetMode="External"/><Relationship Id="rId632" Type="http://schemas.openxmlformats.org/officeDocument/2006/relationships/hyperlink" Target="http://ivo.garant.ru/document/redirect/406969656/1000" TargetMode="External"/><Relationship Id="rId1055" Type="http://schemas.openxmlformats.org/officeDocument/2006/relationships/hyperlink" Target="#anchor93" TargetMode="External"/><Relationship Id="rId1262" Type="http://schemas.openxmlformats.org/officeDocument/2006/relationships/hyperlink" Target="http://ivo.garant.ru/document/redirect/57745721/8012" TargetMode="External"/><Relationship Id="rId271" Type="http://schemas.openxmlformats.org/officeDocument/2006/relationships/hyperlink" Target="http://ivo.garant.ru/document/redirect/76839500/16151" TargetMode="External"/><Relationship Id="rId937" Type="http://schemas.openxmlformats.org/officeDocument/2006/relationships/hyperlink" Target="#anchor63" TargetMode="External"/><Relationship Id="rId1122" Type="http://schemas.openxmlformats.org/officeDocument/2006/relationships/hyperlink" Target="http://ivo.garant.ru/document/redirect/77668243/751" TargetMode="External"/><Relationship Id="rId1567" Type="http://schemas.openxmlformats.org/officeDocument/2006/relationships/hyperlink" Target="http://ivo.garant.ru/document/redirect/76805827/9314" TargetMode="External"/><Relationship Id="rId66" Type="http://schemas.openxmlformats.org/officeDocument/2006/relationships/hyperlink" Target="http://ivo.garant.ru/document/redirect/74451960/5" TargetMode="External"/><Relationship Id="rId131" Type="http://schemas.openxmlformats.org/officeDocument/2006/relationships/hyperlink" Target="http://ivo.garant.ru/document/redirect/5756200/1111" TargetMode="External"/><Relationship Id="rId369" Type="http://schemas.openxmlformats.org/officeDocument/2006/relationships/hyperlink" Target="http://ivo.garant.ru/document/redirect/10108000/1015" TargetMode="External"/><Relationship Id="rId576" Type="http://schemas.openxmlformats.org/officeDocument/2006/relationships/hyperlink" Target="http://ivo.garant.ru/document/redirect/57411597/0" TargetMode="External"/><Relationship Id="rId783" Type="http://schemas.openxmlformats.org/officeDocument/2006/relationships/hyperlink" Target="http://ivo.garant.ru/document/redirect/408275231/2201" TargetMode="External"/><Relationship Id="rId990" Type="http://schemas.openxmlformats.org/officeDocument/2006/relationships/hyperlink" Target="http://ivo.garant.ru/document/redirect/77673785/644" TargetMode="External"/><Relationship Id="rId1427" Type="http://schemas.openxmlformats.org/officeDocument/2006/relationships/hyperlink" Target="http://ivo.garant.ru/document/redirect/74449388/301" TargetMode="External"/><Relationship Id="rId1634" Type="http://schemas.openxmlformats.org/officeDocument/2006/relationships/hyperlink" Target="http://ivo.garant.ru/document/redirect/12129440/11" TargetMode="External"/><Relationship Id="rId229" Type="http://schemas.openxmlformats.org/officeDocument/2006/relationships/hyperlink" Target="http://ivo.garant.ru/document/redirect/73355371/1022" TargetMode="External"/><Relationship Id="rId436" Type="http://schemas.openxmlformats.org/officeDocument/2006/relationships/hyperlink" Target="http://ivo.garant.ru/document/redirect/57743186/2931" TargetMode="External"/><Relationship Id="rId643" Type="http://schemas.openxmlformats.org/officeDocument/2006/relationships/hyperlink" Target="http://ivo.garant.ru/document/redirect/412107086/2000" TargetMode="External"/><Relationship Id="rId1066" Type="http://schemas.openxmlformats.org/officeDocument/2006/relationships/hyperlink" Target="http://ivo.garant.ru/document/redirect/407484209/22" TargetMode="External"/><Relationship Id="rId1273" Type="http://schemas.openxmlformats.org/officeDocument/2006/relationships/hyperlink" Target="http://ivo.garant.ru/document/redirect/72143892/1000" TargetMode="External"/><Relationship Id="rId1480" Type="http://schemas.openxmlformats.org/officeDocument/2006/relationships/hyperlink" Target="http://ivo.garant.ru/document/redirect/76839793/9110321" TargetMode="External"/><Relationship Id="rId850" Type="http://schemas.openxmlformats.org/officeDocument/2006/relationships/hyperlink" Target="http://ivo.garant.ru/document/redirect/70197546/1000" TargetMode="External"/><Relationship Id="rId948" Type="http://schemas.openxmlformats.org/officeDocument/2006/relationships/hyperlink" Target="#anchor592" TargetMode="External"/><Relationship Id="rId1133" Type="http://schemas.openxmlformats.org/officeDocument/2006/relationships/hyperlink" Target="#anchor3711" TargetMode="External"/><Relationship Id="rId1578" Type="http://schemas.openxmlformats.org/officeDocument/2006/relationships/hyperlink" Target="http://ivo.garant.ru/document/redirect/57428163/9418" TargetMode="External"/><Relationship Id="rId1701" Type="http://schemas.openxmlformats.org/officeDocument/2006/relationships/hyperlink" Target="#anchor2120" TargetMode="External"/><Relationship Id="rId77" Type="http://schemas.openxmlformats.org/officeDocument/2006/relationships/hyperlink" Target="http://ivo.garant.ru/document/redirect/401421188/112" TargetMode="External"/><Relationship Id="rId282" Type="http://schemas.openxmlformats.org/officeDocument/2006/relationships/hyperlink" Target="http://ivo.garant.ru/document/redirect/12115118/0" TargetMode="External"/><Relationship Id="rId503" Type="http://schemas.openxmlformats.org/officeDocument/2006/relationships/hyperlink" Target="http://ivo.garant.ru/document/redirect/57746916/345" TargetMode="External"/><Relationship Id="rId587" Type="http://schemas.openxmlformats.org/officeDocument/2006/relationships/hyperlink" Target="http://ivo.garant.ru/document/redirect/72699420/1000" TargetMode="External"/><Relationship Id="rId710" Type="http://schemas.openxmlformats.org/officeDocument/2006/relationships/hyperlink" Target="http://ivo.garant.ru/document/redirect/408807035/2000" TargetMode="External"/><Relationship Id="rId808" Type="http://schemas.openxmlformats.org/officeDocument/2006/relationships/hyperlink" Target="#anchor4624" TargetMode="External"/><Relationship Id="rId1340" Type="http://schemas.openxmlformats.org/officeDocument/2006/relationships/hyperlink" Target="http://ivo.garant.ru/document/redirect/70168888/2000" TargetMode="External"/><Relationship Id="rId1438" Type="http://schemas.openxmlformats.org/officeDocument/2006/relationships/hyperlink" Target="http://ivo.garant.ru/document/redirect/76839500/884" TargetMode="External"/><Relationship Id="rId1645" Type="http://schemas.openxmlformats.org/officeDocument/2006/relationships/hyperlink" Target="http://ivo.garant.ru/document/redirect/12156565/3302" TargetMode="External"/><Relationship Id="rId8" Type="http://schemas.openxmlformats.org/officeDocument/2006/relationships/hyperlink" Target="http://ivo.garant.ru/document/redirect/77304661/2111" TargetMode="External"/><Relationship Id="rId142" Type="http://schemas.openxmlformats.org/officeDocument/2006/relationships/hyperlink" Target="http://ivo.garant.ru/document/redirect/76839500/14231" TargetMode="External"/><Relationship Id="rId447" Type="http://schemas.openxmlformats.org/officeDocument/2006/relationships/hyperlink" Target="http://ivo.garant.ru/document/redirect/483405184/29102" TargetMode="External"/><Relationship Id="rId794" Type="http://schemas.openxmlformats.org/officeDocument/2006/relationships/hyperlink" Target="http://ivo.garant.ru/document/redirect/57410773/4622" TargetMode="External"/><Relationship Id="rId1077" Type="http://schemas.openxmlformats.org/officeDocument/2006/relationships/hyperlink" Target="#anchor1016" TargetMode="External"/><Relationship Id="rId1200" Type="http://schemas.openxmlformats.org/officeDocument/2006/relationships/hyperlink" Target="http://ivo.garant.ru/document/redirect/57430472/7910" TargetMode="External"/><Relationship Id="rId654" Type="http://schemas.openxmlformats.org/officeDocument/2006/relationships/hyperlink" Target="http://ivo.garant.ru/document/redirect/402868517/1000" TargetMode="External"/><Relationship Id="rId861" Type="http://schemas.openxmlformats.org/officeDocument/2006/relationships/hyperlink" Target="#anchor1012" TargetMode="External"/><Relationship Id="rId959" Type="http://schemas.openxmlformats.org/officeDocument/2006/relationships/hyperlink" Target="http://ivo.garant.ru/document/redirect/76805825/597" TargetMode="External"/><Relationship Id="rId1284" Type="http://schemas.openxmlformats.org/officeDocument/2006/relationships/hyperlink" Target="http://ivo.garant.ru/document/redirect/70199586/1000" TargetMode="External"/><Relationship Id="rId1491" Type="http://schemas.openxmlformats.org/officeDocument/2006/relationships/hyperlink" Target="http://ivo.garant.ru/document/redirect/401422494/23014" TargetMode="External"/><Relationship Id="rId1505" Type="http://schemas.openxmlformats.org/officeDocument/2006/relationships/hyperlink" Target="http://ivo.garant.ru/document/redirect/185213/241" TargetMode="External"/><Relationship Id="rId1589" Type="http://schemas.openxmlformats.org/officeDocument/2006/relationships/hyperlink" Target="http://ivo.garant.ru/document/redirect/74449814/0" TargetMode="External"/><Relationship Id="rId1712" Type="http://schemas.openxmlformats.org/officeDocument/2006/relationships/hyperlink" Target="#anchor1421" TargetMode="External"/><Relationship Id="rId293" Type="http://schemas.openxmlformats.org/officeDocument/2006/relationships/hyperlink" Target="http://ivo.garant.ru/document/redirect/71825214/62" TargetMode="External"/><Relationship Id="rId307" Type="http://schemas.openxmlformats.org/officeDocument/2006/relationships/hyperlink" Target="#anchor1012" TargetMode="External"/><Relationship Id="rId514" Type="http://schemas.openxmlformats.org/officeDocument/2006/relationships/hyperlink" Target="http://ivo.garant.ru/document/redirect/412067332/1000" TargetMode="External"/><Relationship Id="rId721" Type="http://schemas.openxmlformats.org/officeDocument/2006/relationships/hyperlink" Target="http://ivo.garant.ru/document/redirect/70891980/1000" TargetMode="External"/><Relationship Id="rId1144" Type="http://schemas.openxmlformats.org/officeDocument/2006/relationships/hyperlink" Target="#anchor763" TargetMode="External"/><Relationship Id="rId1351" Type="http://schemas.openxmlformats.org/officeDocument/2006/relationships/hyperlink" Target="http://ivo.garant.ru/document/redirect/400566567/1000" TargetMode="External"/><Relationship Id="rId1449" Type="http://schemas.openxmlformats.org/officeDocument/2006/relationships/hyperlink" Target="#anchor87211" TargetMode="External"/><Relationship Id="rId88" Type="http://schemas.openxmlformats.org/officeDocument/2006/relationships/hyperlink" Target="http://ivo.garant.ru/document/redirect/402637218/0" TargetMode="External"/><Relationship Id="rId153" Type="http://schemas.openxmlformats.org/officeDocument/2006/relationships/hyperlink" Target="#anchor1012" TargetMode="External"/><Relationship Id="rId360" Type="http://schemas.openxmlformats.org/officeDocument/2006/relationships/hyperlink" Target="#anchor2002" TargetMode="External"/><Relationship Id="rId598" Type="http://schemas.openxmlformats.org/officeDocument/2006/relationships/hyperlink" Target="http://ivo.garant.ru/document/redirect/74451176/0" TargetMode="External"/><Relationship Id="rId819" Type="http://schemas.openxmlformats.org/officeDocument/2006/relationships/hyperlink" Target="http://ivo.garant.ru/document/redirect/406053031/12" TargetMode="External"/><Relationship Id="rId1004" Type="http://schemas.openxmlformats.org/officeDocument/2006/relationships/hyperlink" Target="http://ivo.garant.ru/document/redirect/70231774/2000" TargetMode="External"/><Relationship Id="rId1211" Type="http://schemas.openxmlformats.org/officeDocument/2006/relationships/hyperlink" Target="#anchor791041" TargetMode="External"/><Relationship Id="rId1656" Type="http://schemas.openxmlformats.org/officeDocument/2006/relationships/hyperlink" Target="http://ivo.garant.ru/document/redirect/71294576/4" TargetMode="External"/><Relationship Id="rId220" Type="http://schemas.openxmlformats.org/officeDocument/2006/relationships/hyperlink" Target="http://ivo.garant.ru/document/redirect/70392204/1000" TargetMode="External"/><Relationship Id="rId458" Type="http://schemas.openxmlformats.org/officeDocument/2006/relationships/hyperlink" Target="http://ivo.garant.ru/document/redirect/403258640/2000" TargetMode="External"/><Relationship Id="rId665" Type="http://schemas.openxmlformats.org/officeDocument/2006/relationships/hyperlink" Target="http://ivo.garant.ru/document/redirect/403129623/1000" TargetMode="External"/><Relationship Id="rId872" Type="http://schemas.openxmlformats.org/officeDocument/2006/relationships/hyperlink" Target="http://ivo.garant.ru/document/redirect/401422494/21" TargetMode="External"/><Relationship Id="rId1088" Type="http://schemas.openxmlformats.org/officeDocument/2006/relationships/hyperlink" Target="http://ivo.garant.ru/document/redirect/12125268/7000" TargetMode="External"/><Relationship Id="rId1295" Type="http://schemas.openxmlformats.org/officeDocument/2006/relationships/hyperlink" Target="http://ivo.garant.ru/document/redirect/77673785/8035" TargetMode="External"/><Relationship Id="rId1309" Type="http://schemas.openxmlformats.org/officeDocument/2006/relationships/hyperlink" Target="http://ivo.garant.ru/document/redirect/101268/2000" TargetMode="External"/><Relationship Id="rId1516" Type="http://schemas.openxmlformats.org/officeDocument/2006/relationships/hyperlink" Target="http://ivo.garant.ru/document/redirect/77304661/91106" TargetMode="External"/><Relationship Id="rId1723" Type="http://schemas.openxmlformats.org/officeDocument/2006/relationships/hyperlink" Target="#anchor38" TargetMode="External"/><Relationship Id="rId15" Type="http://schemas.openxmlformats.org/officeDocument/2006/relationships/hyperlink" Target="http://ivo.garant.ru/document/redirect/76822427/213" TargetMode="External"/><Relationship Id="rId318" Type="http://schemas.openxmlformats.org/officeDocument/2006/relationships/hyperlink" Target="http://ivo.garant.ru/document/redirect/77680517/1954" TargetMode="External"/><Relationship Id="rId525" Type="http://schemas.openxmlformats.org/officeDocument/2006/relationships/hyperlink" Target="http://ivo.garant.ru/document/redirect/412480010/1000" TargetMode="External"/><Relationship Id="rId732" Type="http://schemas.openxmlformats.org/officeDocument/2006/relationships/hyperlink" Target="http://ivo.garant.ru/document/redirect/413377068/12" TargetMode="External"/><Relationship Id="rId1155" Type="http://schemas.openxmlformats.org/officeDocument/2006/relationships/hyperlink" Target="http://ivo.garant.ru/document/redirect/400720785/52" TargetMode="External"/><Relationship Id="rId1362" Type="http://schemas.openxmlformats.org/officeDocument/2006/relationships/hyperlink" Target="#anchor21" TargetMode="External"/><Relationship Id="rId99" Type="http://schemas.openxmlformats.org/officeDocument/2006/relationships/hyperlink" Target="#anchor1012" TargetMode="External"/><Relationship Id="rId164" Type="http://schemas.openxmlformats.org/officeDocument/2006/relationships/hyperlink" Target="http://ivo.garant.ru/document/redirect/70170890/1000" TargetMode="External"/><Relationship Id="rId371" Type="http://schemas.openxmlformats.org/officeDocument/2006/relationships/hyperlink" Target="#anchor542" TargetMode="External"/><Relationship Id="rId1015" Type="http://schemas.openxmlformats.org/officeDocument/2006/relationships/hyperlink" Target="http://ivo.garant.ru/document/redirect/57745721/681" TargetMode="External"/><Relationship Id="rId1222" Type="http://schemas.openxmlformats.org/officeDocument/2006/relationships/hyperlink" Target="http://ivo.garant.ru/document/redirect/71825214/1610147" TargetMode="External"/><Relationship Id="rId1667" Type="http://schemas.openxmlformats.org/officeDocument/2006/relationships/hyperlink" Target="http://ivo.garant.ru/document/redirect/71294576/4" TargetMode="External"/><Relationship Id="rId469" Type="http://schemas.openxmlformats.org/officeDocument/2006/relationships/hyperlink" Target="http://ivo.garant.ru/document/redirect/135907/1719" TargetMode="External"/><Relationship Id="rId676" Type="http://schemas.openxmlformats.org/officeDocument/2006/relationships/hyperlink" Target="http://ivo.garant.ru/document/redirect/77307263/38151" TargetMode="External"/><Relationship Id="rId883" Type="http://schemas.openxmlformats.org/officeDocument/2006/relationships/hyperlink" Target="#anchor1012" TargetMode="External"/><Relationship Id="rId1099" Type="http://schemas.openxmlformats.org/officeDocument/2006/relationships/hyperlink" Target="http://ivo.garant.ru/document/redirect/57428163/7324" TargetMode="External"/><Relationship Id="rId1527" Type="http://schemas.openxmlformats.org/officeDocument/2006/relationships/hyperlink" Target="http://ivo.garant.ru/document/redirect/401422494/2305" TargetMode="External"/><Relationship Id="rId1734" Type="http://schemas.openxmlformats.org/officeDocument/2006/relationships/hyperlink" Target="#anchor841" TargetMode="External"/><Relationship Id="rId26" Type="http://schemas.openxmlformats.org/officeDocument/2006/relationships/hyperlink" Target="http://ivo.garant.ru/document/redirect/75016987/995" TargetMode="External"/><Relationship Id="rId231" Type="http://schemas.openxmlformats.org/officeDocument/2006/relationships/hyperlink" Target="#anchor1511" TargetMode="External"/><Relationship Id="rId329" Type="http://schemas.openxmlformats.org/officeDocument/2006/relationships/hyperlink" Target="http://ivo.garant.ru/document/redirect/10164072/29" TargetMode="External"/><Relationship Id="rId536" Type="http://schemas.openxmlformats.org/officeDocument/2006/relationships/hyperlink" Target="http://ivo.garant.ru/document/redirect/401421446/94" TargetMode="External"/><Relationship Id="rId1166" Type="http://schemas.openxmlformats.org/officeDocument/2006/relationships/hyperlink" Target="http://ivo.garant.ru/document/redirect/57430472/7917" TargetMode="External"/><Relationship Id="rId1373" Type="http://schemas.openxmlformats.org/officeDocument/2006/relationships/hyperlink" Target="http://ivo.garant.ru/document/redirect/76839500/901715" TargetMode="External"/><Relationship Id="rId175" Type="http://schemas.openxmlformats.org/officeDocument/2006/relationships/hyperlink" Target="http://ivo.garant.ru/document/redirect/74620440/1000" TargetMode="External"/><Relationship Id="rId743" Type="http://schemas.openxmlformats.org/officeDocument/2006/relationships/hyperlink" Target="http://ivo.garant.ru/document/redirect/71654250/1000" TargetMode="External"/><Relationship Id="rId950" Type="http://schemas.openxmlformats.org/officeDocument/2006/relationships/hyperlink" Target="http://ivo.garant.ru/document/redirect/77673785/59031" TargetMode="External"/><Relationship Id="rId1026" Type="http://schemas.openxmlformats.org/officeDocument/2006/relationships/hyperlink" Target="http://ivo.garant.ru/document/redirect/403498400/1013" TargetMode="External"/><Relationship Id="rId1580" Type="http://schemas.openxmlformats.org/officeDocument/2006/relationships/hyperlink" Target="http://ivo.garant.ru/document/redirect/57428163/9421" TargetMode="External"/><Relationship Id="rId1678" Type="http://schemas.openxmlformats.org/officeDocument/2006/relationships/hyperlink" Target="#anchor1019" TargetMode="External"/><Relationship Id="rId382" Type="http://schemas.openxmlformats.org/officeDocument/2006/relationships/hyperlink" Target="http://ivo.garant.ru/document/redirect/400720733/21" TargetMode="External"/><Relationship Id="rId603" Type="http://schemas.openxmlformats.org/officeDocument/2006/relationships/hyperlink" Target="http://ivo.garant.ru/document/redirect/400889843/901711" TargetMode="External"/><Relationship Id="rId687" Type="http://schemas.openxmlformats.org/officeDocument/2006/relationships/hyperlink" Target="#anchor385" TargetMode="External"/><Relationship Id="rId810" Type="http://schemas.openxmlformats.org/officeDocument/2006/relationships/hyperlink" Target="#anchor4625" TargetMode="External"/><Relationship Id="rId908" Type="http://schemas.openxmlformats.org/officeDocument/2006/relationships/hyperlink" Target="http://ivo.garant.ru/document/redirect/405963237/43" TargetMode="External"/><Relationship Id="rId1233" Type="http://schemas.openxmlformats.org/officeDocument/2006/relationships/hyperlink" Target="http://ivo.garant.ru/document/redirect/57430472/79010" TargetMode="External"/><Relationship Id="rId1440" Type="http://schemas.openxmlformats.org/officeDocument/2006/relationships/hyperlink" Target="http://ivo.garant.ru/document/redirect/76839500/885" TargetMode="External"/><Relationship Id="rId1538" Type="http://schemas.openxmlformats.org/officeDocument/2006/relationships/hyperlink" Target="http://ivo.garant.ru/document/redirect/407484209/22" TargetMode="External"/><Relationship Id="rId242" Type="http://schemas.openxmlformats.org/officeDocument/2006/relationships/hyperlink" Target="#anchor151" TargetMode="External"/><Relationship Id="rId894" Type="http://schemas.openxmlformats.org/officeDocument/2006/relationships/hyperlink" Target="http://ivo.garant.ru/document/redirect/404752645/1000" TargetMode="External"/><Relationship Id="rId1177" Type="http://schemas.openxmlformats.org/officeDocument/2006/relationships/hyperlink" Target="http://ivo.garant.ru/document/redirect/74449388/301" TargetMode="External"/><Relationship Id="rId1300" Type="http://schemas.openxmlformats.org/officeDocument/2006/relationships/hyperlink" Target="http://ivo.garant.ru/document/redirect/12180688/35" TargetMode="External"/><Relationship Id="rId1745" Type="http://schemas.openxmlformats.org/officeDocument/2006/relationships/hyperlink" Target="#anchor583" TargetMode="External"/><Relationship Id="rId37" Type="http://schemas.openxmlformats.org/officeDocument/2006/relationships/hyperlink" Target="http://ivo.garant.ru/document/redirect/483407327/33010" TargetMode="External"/><Relationship Id="rId102" Type="http://schemas.openxmlformats.org/officeDocument/2006/relationships/hyperlink" Target="http://ivo.garant.ru/document/redirect/57410178/1417" TargetMode="External"/><Relationship Id="rId547" Type="http://schemas.openxmlformats.org/officeDocument/2006/relationships/hyperlink" Target="#anchor36022" TargetMode="External"/><Relationship Id="rId754" Type="http://schemas.openxmlformats.org/officeDocument/2006/relationships/hyperlink" Target="http://ivo.garant.ru/document/redirect/57745721/444" TargetMode="External"/><Relationship Id="rId961" Type="http://schemas.openxmlformats.org/officeDocument/2006/relationships/hyperlink" Target="http://ivo.garant.ru/document/redirect/403137059/1000" TargetMode="External"/><Relationship Id="rId1384" Type="http://schemas.openxmlformats.org/officeDocument/2006/relationships/hyperlink" Target="#anchor90" TargetMode="External"/><Relationship Id="rId1591" Type="http://schemas.openxmlformats.org/officeDocument/2006/relationships/hyperlink" Target="#anchor1012" TargetMode="External"/><Relationship Id="rId1605" Type="http://schemas.openxmlformats.org/officeDocument/2006/relationships/hyperlink" Target="http://ivo.garant.ru/document/redirect/12135989/5123" TargetMode="External"/><Relationship Id="rId1689" Type="http://schemas.openxmlformats.org/officeDocument/2006/relationships/hyperlink" Target="http://ivo.garant.ru/document/redirect/57749496/10090" TargetMode="External"/><Relationship Id="rId90" Type="http://schemas.openxmlformats.org/officeDocument/2006/relationships/hyperlink" Target="http://ivo.garant.ru/document/redirect/70670090/372" TargetMode="External"/><Relationship Id="rId186" Type="http://schemas.openxmlformats.org/officeDocument/2006/relationships/hyperlink" Target="http://ivo.garant.ru/document/redirect/70809060/41" TargetMode="External"/><Relationship Id="rId393" Type="http://schemas.openxmlformats.org/officeDocument/2006/relationships/hyperlink" Target="http://ivo.garant.ru/document/redirect/10164072/29" TargetMode="External"/><Relationship Id="rId407" Type="http://schemas.openxmlformats.org/officeDocument/2006/relationships/hyperlink" Target="http://ivo.garant.ru/document/redirect/178405/201" TargetMode="External"/><Relationship Id="rId614" Type="http://schemas.openxmlformats.org/officeDocument/2006/relationships/hyperlink" Target="http://ivo.garant.ru/document/redirect/411024190/1000" TargetMode="External"/><Relationship Id="rId821" Type="http://schemas.openxmlformats.org/officeDocument/2006/relationships/hyperlink" Target="http://ivo.garant.ru/document/redirect/12148567/4" TargetMode="External"/><Relationship Id="rId1037" Type="http://schemas.openxmlformats.org/officeDocument/2006/relationships/hyperlink" Target="http://ivo.garant.ru/document/redirect/401421158/113" TargetMode="External"/><Relationship Id="rId1244" Type="http://schemas.openxmlformats.org/officeDocument/2006/relationships/hyperlink" Target="http://ivo.garant.ru/document/redirect/72343540/2000" TargetMode="External"/><Relationship Id="rId1451" Type="http://schemas.openxmlformats.org/officeDocument/2006/relationships/hyperlink" Target="#anchor87216" TargetMode="External"/><Relationship Id="rId253" Type="http://schemas.openxmlformats.org/officeDocument/2006/relationships/hyperlink" Target="http://ivo.garant.ru/document/redirect/77687682/15105" TargetMode="External"/><Relationship Id="rId460" Type="http://schemas.openxmlformats.org/officeDocument/2006/relationships/hyperlink" Target="http://ivo.garant.ru/document/redirect/74998637/1000" TargetMode="External"/><Relationship Id="rId698" Type="http://schemas.openxmlformats.org/officeDocument/2006/relationships/hyperlink" Target="http://ivo.garant.ru/document/redirect/73828134/102" TargetMode="External"/><Relationship Id="rId919" Type="http://schemas.openxmlformats.org/officeDocument/2006/relationships/hyperlink" Target="#anchor559" TargetMode="External"/><Relationship Id="rId1090" Type="http://schemas.openxmlformats.org/officeDocument/2006/relationships/hyperlink" Target="http://ivo.garant.ru/document/redirect/407780878/1000" TargetMode="External"/><Relationship Id="rId1104" Type="http://schemas.openxmlformats.org/officeDocument/2006/relationships/hyperlink" Target="#anchor7323" TargetMode="External"/><Relationship Id="rId1311" Type="http://schemas.openxmlformats.org/officeDocument/2006/relationships/hyperlink" Target="http://ivo.garant.ru/document/redirect/12174909/0" TargetMode="External"/><Relationship Id="rId1549" Type="http://schemas.openxmlformats.org/officeDocument/2006/relationships/hyperlink" Target="http://ivo.garant.ru/document/redirect/57428163/922" TargetMode="External"/><Relationship Id="rId1756" Type="http://schemas.openxmlformats.org/officeDocument/2006/relationships/hyperlink" Target="http://ivo.garant.ru/document/redirect/70405818/1631" TargetMode="External"/><Relationship Id="rId48" Type="http://schemas.openxmlformats.org/officeDocument/2006/relationships/hyperlink" Target="http://ivo.garant.ru/document/redirect/76820568/703" TargetMode="External"/><Relationship Id="rId113" Type="http://schemas.openxmlformats.org/officeDocument/2006/relationships/hyperlink" Target="http://ivo.garant.ru/document/redirect/57745721/14112" TargetMode="External"/><Relationship Id="rId320" Type="http://schemas.openxmlformats.org/officeDocument/2006/relationships/hyperlink" Target="http://ivo.garant.ru/document/redirect/77304661/1955" TargetMode="External"/><Relationship Id="rId558" Type="http://schemas.openxmlformats.org/officeDocument/2006/relationships/hyperlink" Target="http://ivo.garant.ru/document/redirect/77304661/36026" TargetMode="External"/><Relationship Id="rId765" Type="http://schemas.openxmlformats.org/officeDocument/2006/relationships/hyperlink" Target="http://ivo.garant.ru/document/redirect/77687089/448" TargetMode="External"/><Relationship Id="rId972" Type="http://schemas.openxmlformats.org/officeDocument/2006/relationships/hyperlink" Target="http://ivo.garant.ru/document/redirect/12161740/10000" TargetMode="External"/><Relationship Id="rId1188" Type="http://schemas.openxmlformats.org/officeDocument/2006/relationships/hyperlink" Target="http://ivo.garant.ru/document/redirect/10136860/4010" TargetMode="External"/><Relationship Id="rId1395" Type="http://schemas.openxmlformats.org/officeDocument/2006/relationships/hyperlink" Target="http://ivo.garant.ru/document/redirect/77311660/8617" TargetMode="External"/><Relationship Id="rId1409" Type="http://schemas.openxmlformats.org/officeDocument/2006/relationships/hyperlink" Target="http://ivo.garant.ru/document/redirect/400889843/7070" TargetMode="External"/><Relationship Id="rId1616" Type="http://schemas.openxmlformats.org/officeDocument/2006/relationships/hyperlink" Target="http://ivo.garant.ru/document/redirect/2306147/11" TargetMode="External"/><Relationship Id="rId197" Type="http://schemas.openxmlformats.org/officeDocument/2006/relationships/hyperlink" Target="http://ivo.garant.ru/document/redirect/12112176/333" TargetMode="External"/><Relationship Id="rId418" Type="http://schemas.openxmlformats.org/officeDocument/2006/relationships/hyperlink" Target="http://ivo.garant.ru/document/redirect/483407331/263" TargetMode="External"/><Relationship Id="rId625" Type="http://schemas.openxmlformats.org/officeDocument/2006/relationships/hyperlink" Target="http://ivo.garant.ru/document/redirect/77324279/3851" TargetMode="External"/><Relationship Id="rId832" Type="http://schemas.openxmlformats.org/officeDocument/2006/relationships/hyperlink" Target="#anchor477" TargetMode="External"/><Relationship Id="rId1048" Type="http://schemas.openxmlformats.org/officeDocument/2006/relationships/hyperlink" Target="http://ivo.garant.ru/document/redirect/403132355/3000" TargetMode="External"/><Relationship Id="rId1255" Type="http://schemas.openxmlformats.org/officeDocument/2006/relationships/hyperlink" Target="http://ivo.garant.ru/document/redirect/12125268/5" TargetMode="External"/><Relationship Id="rId1462" Type="http://schemas.openxmlformats.org/officeDocument/2006/relationships/hyperlink" Target="http://ivo.garant.ru/document/redirect/77687682/911" TargetMode="External"/><Relationship Id="rId264" Type="http://schemas.openxmlformats.org/officeDocument/2006/relationships/hyperlink" Target="http://ivo.garant.ru/document/redirect/403266160/0" TargetMode="External"/><Relationship Id="rId471" Type="http://schemas.openxmlformats.org/officeDocument/2006/relationships/hyperlink" Target="http://ivo.garant.ru/document/redirect/409112510/12000" TargetMode="External"/><Relationship Id="rId1115" Type="http://schemas.openxmlformats.org/officeDocument/2006/relationships/hyperlink" Target="http://ivo.garant.ru/document/redirect/57745721/7415" TargetMode="External"/><Relationship Id="rId1322" Type="http://schemas.openxmlformats.org/officeDocument/2006/relationships/hyperlink" Target="http://ivo.garant.ru/document/redirect/57746916/8323" TargetMode="External"/><Relationship Id="rId59" Type="http://schemas.openxmlformats.org/officeDocument/2006/relationships/hyperlink" Target="http://ivo.garant.ru/document/redirect/71732844/9110312" TargetMode="External"/><Relationship Id="rId124" Type="http://schemas.openxmlformats.org/officeDocument/2006/relationships/hyperlink" Target="http://ivo.garant.ru/document/redirect/70710682/1000" TargetMode="External"/><Relationship Id="rId569" Type="http://schemas.openxmlformats.org/officeDocument/2006/relationships/hyperlink" Target="#anchor373" TargetMode="External"/><Relationship Id="rId776" Type="http://schemas.openxmlformats.org/officeDocument/2006/relationships/hyperlink" Target="#anchor4401112" TargetMode="External"/><Relationship Id="rId983" Type="http://schemas.openxmlformats.org/officeDocument/2006/relationships/hyperlink" Target="http://ivo.garant.ru/document/redirect/77673785/642" TargetMode="External"/><Relationship Id="rId1199" Type="http://schemas.openxmlformats.org/officeDocument/2006/relationships/hyperlink" Target="http://ivo.garant.ru/document/redirect/71825214/1610140" TargetMode="External"/><Relationship Id="rId1627" Type="http://schemas.openxmlformats.org/officeDocument/2006/relationships/hyperlink" Target="http://ivo.garant.ru/document/redirect/1308540/26" TargetMode="External"/><Relationship Id="rId331" Type="http://schemas.openxmlformats.org/officeDocument/2006/relationships/hyperlink" Target="#anchor2002" TargetMode="External"/><Relationship Id="rId429" Type="http://schemas.openxmlformats.org/officeDocument/2006/relationships/hyperlink" Target="#anchor1012" TargetMode="External"/><Relationship Id="rId636" Type="http://schemas.openxmlformats.org/officeDocument/2006/relationships/hyperlink" Target="#anchor38505" TargetMode="External"/><Relationship Id="rId1059" Type="http://schemas.openxmlformats.org/officeDocument/2006/relationships/hyperlink" Target="http://ivo.garant.ru/document/redirect/71294576/4" TargetMode="External"/><Relationship Id="rId1266" Type="http://schemas.openxmlformats.org/officeDocument/2006/relationships/hyperlink" Target="http://ivo.garant.ru/document/redirect/77680517/802" TargetMode="External"/><Relationship Id="rId1473" Type="http://schemas.openxmlformats.org/officeDocument/2006/relationships/hyperlink" Target="http://ivo.garant.ru/document/redirect/403517946/1400" TargetMode="External"/><Relationship Id="rId843" Type="http://schemas.openxmlformats.org/officeDocument/2006/relationships/hyperlink" Target="http://ivo.garant.ru/document/redirect/404561946/213" TargetMode="External"/><Relationship Id="rId1126" Type="http://schemas.openxmlformats.org/officeDocument/2006/relationships/hyperlink" Target="http://ivo.garant.ru/document/redirect/70394554/1000" TargetMode="External"/><Relationship Id="rId1680" Type="http://schemas.openxmlformats.org/officeDocument/2006/relationships/hyperlink" Target="#anchor1019" TargetMode="External"/><Relationship Id="rId275" Type="http://schemas.openxmlformats.org/officeDocument/2006/relationships/hyperlink" Target="http://ivo.garant.ru/document/redirect/483407552/161053" TargetMode="External"/><Relationship Id="rId482" Type="http://schemas.openxmlformats.org/officeDocument/2006/relationships/hyperlink" Target="#anchor35" TargetMode="External"/><Relationship Id="rId703" Type="http://schemas.openxmlformats.org/officeDocument/2006/relationships/hyperlink" Target="http://ivo.garant.ru/document/redirect/70412098/1000" TargetMode="External"/><Relationship Id="rId910" Type="http://schemas.openxmlformats.org/officeDocument/2006/relationships/hyperlink" Target="http://ivo.garant.ru/document/redirect/406972600/1000" TargetMode="External"/><Relationship Id="rId1333" Type="http://schemas.openxmlformats.org/officeDocument/2006/relationships/hyperlink" Target="#anchor423" TargetMode="External"/><Relationship Id="rId1540" Type="http://schemas.openxmlformats.org/officeDocument/2006/relationships/hyperlink" Target="http://ivo.garant.ru/document/redirect/74449388/303" TargetMode="External"/><Relationship Id="rId1638" Type="http://schemas.openxmlformats.org/officeDocument/2006/relationships/hyperlink" Target="http://ivo.garant.ru/document/redirect/12136676/35000000" TargetMode="External"/><Relationship Id="rId135" Type="http://schemas.openxmlformats.org/officeDocument/2006/relationships/hyperlink" Target="http://ivo.garant.ru/document/redirect/70192436/1000" TargetMode="External"/><Relationship Id="rId342" Type="http://schemas.openxmlformats.org/officeDocument/2006/relationships/hyperlink" Target="http://ivo.garant.ru/document/redirect/70172996/1000" TargetMode="External"/><Relationship Id="rId787" Type="http://schemas.openxmlformats.org/officeDocument/2006/relationships/hyperlink" Target="http://ivo.garant.ru/document/redirect/407426448/52" TargetMode="External"/><Relationship Id="rId994" Type="http://schemas.openxmlformats.org/officeDocument/2006/relationships/hyperlink" Target="#anchor1012" TargetMode="External"/><Relationship Id="rId1400" Type="http://schemas.openxmlformats.org/officeDocument/2006/relationships/hyperlink" Target="http://ivo.garant.ru/document/redirect/77311660/8621" TargetMode="External"/><Relationship Id="rId202" Type="http://schemas.openxmlformats.org/officeDocument/2006/relationships/hyperlink" Target="#anchor1012" TargetMode="External"/><Relationship Id="rId647" Type="http://schemas.openxmlformats.org/officeDocument/2006/relationships/hyperlink" Target="http://ivo.garant.ru/document/redirect/403517950/1000" TargetMode="External"/><Relationship Id="rId854" Type="http://schemas.openxmlformats.org/officeDocument/2006/relationships/hyperlink" Target="http://ivo.garant.ru/document/redirect/409493579/5534" TargetMode="External"/><Relationship Id="rId1277" Type="http://schemas.openxmlformats.org/officeDocument/2006/relationships/hyperlink" Target="http://ivo.garant.ru/document/redirect/70885207/0" TargetMode="External"/><Relationship Id="rId1484" Type="http://schemas.openxmlformats.org/officeDocument/2006/relationships/hyperlink" Target="#anchor93001" TargetMode="External"/><Relationship Id="rId1691" Type="http://schemas.openxmlformats.org/officeDocument/2006/relationships/hyperlink" Target="http://ivo.garant.ru/document/redirect/5755550/0" TargetMode="External"/><Relationship Id="rId1705" Type="http://schemas.openxmlformats.org/officeDocument/2006/relationships/hyperlink" Target="http://ivo.garant.ru/document/redirect/12291967/0" TargetMode="External"/><Relationship Id="rId286" Type="http://schemas.openxmlformats.org/officeDocument/2006/relationships/hyperlink" Target="http://ivo.garant.ru/document/redirect/409493579/9172" TargetMode="External"/><Relationship Id="rId493" Type="http://schemas.openxmlformats.org/officeDocument/2006/relationships/hyperlink" Target="http://ivo.garant.ru/document/redirect/76822427/334" TargetMode="External"/><Relationship Id="rId507" Type="http://schemas.openxmlformats.org/officeDocument/2006/relationships/hyperlink" Target="http://ivo.garant.ru/document/redirect/57746916/347" TargetMode="External"/><Relationship Id="rId714" Type="http://schemas.openxmlformats.org/officeDocument/2006/relationships/hyperlink" Target="http://ivo.garant.ru/document/redirect/76839500/412" TargetMode="External"/><Relationship Id="rId921" Type="http://schemas.openxmlformats.org/officeDocument/2006/relationships/hyperlink" Target="http://ivo.garant.ru/document/redirect/411860962/1000" TargetMode="External"/><Relationship Id="rId1137" Type="http://schemas.openxmlformats.org/officeDocument/2006/relationships/hyperlink" Target="http://ivo.garant.ru/document/redirect/77668243/762" TargetMode="External"/><Relationship Id="rId1344" Type="http://schemas.openxmlformats.org/officeDocument/2006/relationships/hyperlink" Target="http://ivo.garant.ru/document/redirect/413395368/1000" TargetMode="External"/><Relationship Id="rId1551" Type="http://schemas.openxmlformats.org/officeDocument/2006/relationships/hyperlink" Target="http://ivo.garant.ru/document/redirect/404992945/233" TargetMode="External"/><Relationship Id="rId50" Type="http://schemas.openxmlformats.org/officeDocument/2006/relationships/hyperlink" Target="http://ivo.garant.ru/document/redirect/12151284/0" TargetMode="External"/><Relationship Id="rId146" Type="http://schemas.openxmlformats.org/officeDocument/2006/relationships/hyperlink" Target="http://ivo.garant.ru/document/redirect/70453400/1000" TargetMode="External"/><Relationship Id="rId353" Type="http://schemas.openxmlformats.org/officeDocument/2006/relationships/hyperlink" Target="http://ivo.garant.ru/document/redirect/12137881/1200" TargetMode="External"/><Relationship Id="rId560" Type="http://schemas.openxmlformats.org/officeDocument/2006/relationships/hyperlink" Target="http://ivo.garant.ru/document/redirect/12184522/54" TargetMode="External"/><Relationship Id="rId798" Type="http://schemas.openxmlformats.org/officeDocument/2006/relationships/hyperlink" Target="http://ivo.garant.ru/document/redirect/71434954/501126" TargetMode="External"/><Relationship Id="rId1190" Type="http://schemas.openxmlformats.org/officeDocument/2006/relationships/hyperlink" Target="http://ivo.garant.ru/document/redirect/57430472/79114" TargetMode="External"/><Relationship Id="rId1204" Type="http://schemas.openxmlformats.org/officeDocument/2006/relationships/hyperlink" Target="http://ivo.garant.ru/document/redirect/71825214/1610142" TargetMode="External"/><Relationship Id="rId1411" Type="http://schemas.openxmlformats.org/officeDocument/2006/relationships/hyperlink" Target="http://ivo.garant.ru/document/redirect/400889843/13618" TargetMode="External"/><Relationship Id="rId1649" Type="http://schemas.openxmlformats.org/officeDocument/2006/relationships/hyperlink" Target="http://ivo.garant.ru/document/redirect/12168560/7" TargetMode="External"/><Relationship Id="rId213" Type="http://schemas.openxmlformats.org/officeDocument/2006/relationships/hyperlink" Target="#anchor1012" TargetMode="External"/><Relationship Id="rId420" Type="http://schemas.openxmlformats.org/officeDocument/2006/relationships/hyperlink" Target="#anchor263" TargetMode="External"/><Relationship Id="rId658" Type="http://schemas.openxmlformats.org/officeDocument/2006/relationships/hyperlink" Target="http://ivo.garant.ru/document/redirect/70650730/0" TargetMode="External"/><Relationship Id="rId865" Type="http://schemas.openxmlformats.org/officeDocument/2006/relationships/hyperlink" Target="http://ivo.garant.ru/document/redirect/76805825/513" TargetMode="External"/><Relationship Id="rId1050" Type="http://schemas.openxmlformats.org/officeDocument/2006/relationships/hyperlink" Target="http://ivo.garant.ru/document/redirect/400284950/1000" TargetMode="External"/><Relationship Id="rId1288" Type="http://schemas.openxmlformats.org/officeDocument/2006/relationships/hyperlink" Target="http://ivo.garant.ru/document/redirect/72136974/202" TargetMode="External"/><Relationship Id="rId1495" Type="http://schemas.openxmlformats.org/officeDocument/2006/relationships/hyperlink" Target="#anchor14019" TargetMode="External"/><Relationship Id="rId1509" Type="http://schemas.openxmlformats.org/officeDocument/2006/relationships/hyperlink" Target="http://ivo.garant.ru/document/redirect/401422494/2303" TargetMode="External"/><Relationship Id="rId1716" Type="http://schemas.openxmlformats.org/officeDocument/2006/relationships/hyperlink" Target="#anchor152" TargetMode="External"/><Relationship Id="rId297" Type="http://schemas.openxmlformats.org/officeDocument/2006/relationships/hyperlink" Target="http://ivo.garant.ru/document/redirect/76839500/16120" TargetMode="External"/><Relationship Id="rId518" Type="http://schemas.openxmlformats.org/officeDocument/2006/relationships/hyperlink" Target="http://ivo.garant.ru/document/redirect/70809060/41" TargetMode="External"/><Relationship Id="rId725" Type="http://schemas.openxmlformats.org/officeDocument/2006/relationships/hyperlink" Target="http://ivo.garant.ru/document/redirect/483405184/42101" TargetMode="External"/><Relationship Id="rId932" Type="http://schemas.openxmlformats.org/officeDocument/2006/relationships/hyperlink" Target="#anchor1012" TargetMode="External"/><Relationship Id="rId1148" Type="http://schemas.openxmlformats.org/officeDocument/2006/relationships/hyperlink" Target="http://ivo.garant.ru/document/redirect/58053528/77" TargetMode="External"/><Relationship Id="rId1355" Type="http://schemas.openxmlformats.org/officeDocument/2006/relationships/hyperlink" Target="http://ivo.garant.ru/document/redirect/5756200/1111" TargetMode="External"/><Relationship Id="rId1562" Type="http://schemas.openxmlformats.org/officeDocument/2006/relationships/hyperlink" Target="http://ivo.garant.ru/document/redirect/404992945/244" TargetMode="External"/><Relationship Id="rId157" Type="http://schemas.openxmlformats.org/officeDocument/2006/relationships/hyperlink" Target="#anchor1012" TargetMode="External"/><Relationship Id="rId364" Type="http://schemas.openxmlformats.org/officeDocument/2006/relationships/hyperlink" Target="#anchor2096" TargetMode="External"/><Relationship Id="rId1008" Type="http://schemas.openxmlformats.org/officeDocument/2006/relationships/hyperlink" Target="http://ivo.garant.ru/document/redirect/4179063/1000" TargetMode="External"/><Relationship Id="rId1215" Type="http://schemas.openxmlformats.org/officeDocument/2006/relationships/hyperlink" Target="#anchor791041" TargetMode="External"/><Relationship Id="rId1422" Type="http://schemas.openxmlformats.org/officeDocument/2006/relationships/hyperlink" Target="http://ivo.garant.ru/document/redirect/409493579/5545" TargetMode="External"/><Relationship Id="rId61" Type="http://schemas.openxmlformats.org/officeDocument/2006/relationships/hyperlink" Target="http://ivo.garant.ru/document/redirect/76805884/0" TargetMode="External"/><Relationship Id="rId571" Type="http://schemas.openxmlformats.org/officeDocument/2006/relationships/hyperlink" Target="#anchor376" TargetMode="External"/><Relationship Id="rId669" Type="http://schemas.openxmlformats.org/officeDocument/2006/relationships/hyperlink" Target="http://ivo.garant.ru/document/redirect/70833226/8" TargetMode="External"/><Relationship Id="rId876" Type="http://schemas.openxmlformats.org/officeDocument/2006/relationships/hyperlink" Target="http://ivo.garant.ru/document/redirect/403503488/1000" TargetMode="External"/><Relationship Id="rId1299" Type="http://schemas.openxmlformats.org/officeDocument/2006/relationships/hyperlink" Target="http://ivo.garant.ru/document/redirect/57745721/8051" TargetMode="External"/><Relationship Id="rId1727" Type="http://schemas.openxmlformats.org/officeDocument/2006/relationships/hyperlink" Target="#anchor59" TargetMode="External"/><Relationship Id="rId19" Type="http://schemas.openxmlformats.org/officeDocument/2006/relationships/hyperlink" Target="http://ivo.garant.ru/document/redirect/483407327/223" TargetMode="External"/><Relationship Id="rId224" Type="http://schemas.openxmlformats.org/officeDocument/2006/relationships/hyperlink" Target="#anchor151" TargetMode="External"/><Relationship Id="rId431" Type="http://schemas.openxmlformats.org/officeDocument/2006/relationships/hyperlink" Target="#anchor1012" TargetMode="External"/><Relationship Id="rId529" Type="http://schemas.openxmlformats.org/officeDocument/2006/relationships/hyperlink" Target="http://ivo.garant.ru/document/redirect/71148664/1000" TargetMode="External"/><Relationship Id="rId736" Type="http://schemas.openxmlformats.org/officeDocument/2006/relationships/hyperlink" Target="http://ivo.garant.ru/document/redirect/12137881/1100" TargetMode="External"/><Relationship Id="rId1061" Type="http://schemas.openxmlformats.org/officeDocument/2006/relationships/hyperlink" Target="http://ivo.garant.ru/document/redirect/404992945/213" TargetMode="External"/><Relationship Id="rId1159" Type="http://schemas.openxmlformats.org/officeDocument/2006/relationships/hyperlink" Target="http://ivo.garant.ru/document/redirect/57428163/785" TargetMode="External"/><Relationship Id="rId1366" Type="http://schemas.openxmlformats.org/officeDocument/2006/relationships/hyperlink" Target="http://ivo.garant.ru/document/redirect/406870186/1000" TargetMode="External"/><Relationship Id="rId168" Type="http://schemas.openxmlformats.org/officeDocument/2006/relationships/hyperlink" Target="http://ivo.garant.ru/document/redirect/71732844/9110314" TargetMode="External"/><Relationship Id="rId943" Type="http://schemas.openxmlformats.org/officeDocument/2006/relationships/hyperlink" Target="http://ivo.garant.ru/document/redirect/400720785/511" TargetMode="External"/><Relationship Id="rId1019" Type="http://schemas.openxmlformats.org/officeDocument/2006/relationships/hyperlink" Target="http://ivo.garant.ru/document/redirect/105870/2" TargetMode="External"/><Relationship Id="rId1573" Type="http://schemas.openxmlformats.org/officeDocument/2006/relationships/hyperlink" Target="http://ivo.garant.ru/document/redirect/57428163/94" TargetMode="External"/><Relationship Id="rId72" Type="http://schemas.openxmlformats.org/officeDocument/2006/relationships/hyperlink" Target="#anchor1012" TargetMode="External"/><Relationship Id="rId375" Type="http://schemas.openxmlformats.org/officeDocument/2006/relationships/hyperlink" Target="http://ivo.garant.ru/document/redirect/70207838/0" TargetMode="External"/><Relationship Id="rId582" Type="http://schemas.openxmlformats.org/officeDocument/2006/relationships/hyperlink" Target="http://ivo.garant.ru/document/redirect/483407327/379" TargetMode="External"/><Relationship Id="rId803" Type="http://schemas.openxmlformats.org/officeDocument/2006/relationships/hyperlink" Target="http://ivo.garant.ru/document/redirect/57410773/467" TargetMode="External"/><Relationship Id="rId1226" Type="http://schemas.openxmlformats.org/officeDocument/2006/relationships/hyperlink" Target="http://ivo.garant.ru/document/redirect/71825214/1610148" TargetMode="External"/><Relationship Id="rId1433" Type="http://schemas.openxmlformats.org/officeDocument/2006/relationships/hyperlink" Target="http://ivo.garant.ru/document/redirect/409493579/5546" TargetMode="External"/><Relationship Id="rId1640" Type="http://schemas.openxmlformats.org/officeDocument/2006/relationships/hyperlink" Target="http://ivo.garant.ru/document/redirect/12143826/0" TargetMode="External"/><Relationship Id="rId1738" Type="http://schemas.openxmlformats.org/officeDocument/2006/relationships/hyperlink" Target="#anchor1040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://ivo.garant.ru/document/redirect/12163219/1000" TargetMode="External"/><Relationship Id="rId442" Type="http://schemas.openxmlformats.org/officeDocument/2006/relationships/hyperlink" Target="http://ivo.garant.ru/document/redirect/400810339/92" TargetMode="External"/><Relationship Id="rId887" Type="http://schemas.openxmlformats.org/officeDocument/2006/relationships/hyperlink" Target="http://ivo.garant.ru/document/redirect/57745721/542" TargetMode="External"/><Relationship Id="rId1072" Type="http://schemas.openxmlformats.org/officeDocument/2006/relationships/hyperlink" Target="http://ivo.garant.ru/document/redirect/70291362/107" TargetMode="External"/><Relationship Id="rId1500" Type="http://schemas.openxmlformats.org/officeDocument/2006/relationships/hyperlink" Target="http://ivo.garant.ru/document/redirect/76822427/91104" TargetMode="External"/><Relationship Id="rId302" Type="http://schemas.openxmlformats.org/officeDocument/2006/relationships/hyperlink" Target="http://ivo.garant.ru/document/redirect/409493579/5528" TargetMode="External"/><Relationship Id="rId747" Type="http://schemas.openxmlformats.org/officeDocument/2006/relationships/hyperlink" Target="http://ivo.garant.ru/document/redirect/12137881/1200" TargetMode="External"/><Relationship Id="rId954" Type="http://schemas.openxmlformats.org/officeDocument/2006/relationships/hyperlink" Target="http://ivo.garant.ru/document/redirect/12184522/21" TargetMode="External"/><Relationship Id="rId1377" Type="http://schemas.openxmlformats.org/officeDocument/2006/relationships/hyperlink" Target="http://ivo.garant.ru/document/redirect/12174909/9" TargetMode="External"/><Relationship Id="rId1584" Type="http://schemas.openxmlformats.org/officeDocument/2006/relationships/hyperlink" Target="http://ivo.garant.ru/document/redirect/57428163/9423" TargetMode="External"/><Relationship Id="rId83" Type="http://schemas.openxmlformats.org/officeDocument/2006/relationships/hyperlink" Target="#anchor2022" TargetMode="External"/><Relationship Id="rId179" Type="http://schemas.openxmlformats.org/officeDocument/2006/relationships/hyperlink" Target="http://ivo.garant.ru/document/redirect/71825214/61" TargetMode="External"/><Relationship Id="rId386" Type="http://schemas.openxmlformats.org/officeDocument/2006/relationships/hyperlink" Target="http://ivo.garant.ru/document/redirect/400720733/22" TargetMode="External"/><Relationship Id="rId593" Type="http://schemas.openxmlformats.org/officeDocument/2006/relationships/hyperlink" Target="http://ivo.garant.ru/document/redirect/403333009/12" TargetMode="External"/><Relationship Id="rId607" Type="http://schemas.openxmlformats.org/officeDocument/2006/relationships/hyperlink" Target="http://ivo.garant.ru/document/redirect/400720731/121" TargetMode="External"/><Relationship Id="rId814" Type="http://schemas.openxmlformats.org/officeDocument/2006/relationships/hyperlink" Target="#anchor4625" TargetMode="External"/><Relationship Id="rId1237" Type="http://schemas.openxmlformats.org/officeDocument/2006/relationships/hyperlink" Target="http://ivo.garant.ru/document/redirect/71825214/1610152" TargetMode="External"/><Relationship Id="rId1444" Type="http://schemas.openxmlformats.org/officeDocument/2006/relationships/hyperlink" Target="http://ivo.garant.ru/document/redirect/76839500/887" TargetMode="External"/><Relationship Id="rId1651" Type="http://schemas.openxmlformats.org/officeDocument/2006/relationships/hyperlink" Target="http://ivo.garant.ru/document/redirect/197033/4" TargetMode="External"/><Relationship Id="rId246" Type="http://schemas.openxmlformats.org/officeDocument/2006/relationships/hyperlink" Target="http://ivo.garant.ru/document/redirect/409493579/9166" TargetMode="External"/><Relationship Id="rId453" Type="http://schemas.openxmlformats.org/officeDocument/2006/relationships/hyperlink" Target="#anchor29102" TargetMode="External"/><Relationship Id="rId660" Type="http://schemas.openxmlformats.org/officeDocument/2006/relationships/hyperlink" Target="http://ivo.garant.ru/document/redirect/77307263/38117" TargetMode="External"/><Relationship Id="rId898" Type="http://schemas.openxmlformats.org/officeDocument/2006/relationships/hyperlink" Target="http://ivo.garant.ru/document/redirect/405963237/41" TargetMode="External"/><Relationship Id="rId1083" Type="http://schemas.openxmlformats.org/officeDocument/2006/relationships/hyperlink" Target="http://ivo.garant.ru/document/redirect/411872558/1000" TargetMode="External"/><Relationship Id="rId1290" Type="http://schemas.openxmlformats.org/officeDocument/2006/relationships/hyperlink" Target="http://ivo.garant.ru/document/redirect/70189010/1000" TargetMode="External"/><Relationship Id="rId1304" Type="http://schemas.openxmlformats.org/officeDocument/2006/relationships/hyperlink" Target="http://ivo.garant.ru/document/redirect/76805884/0" TargetMode="External"/><Relationship Id="rId1511" Type="http://schemas.openxmlformats.org/officeDocument/2006/relationships/hyperlink" Target="#anchor91104" TargetMode="External"/><Relationship Id="rId1749" Type="http://schemas.openxmlformats.org/officeDocument/2006/relationships/hyperlink" Target="#anchor697" TargetMode="External"/><Relationship Id="rId106" Type="http://schemas.openxmlformats.org/officeDocument/2006/relationships/hyperlink" Target="http://ivo.garant.ru/document/redirect/12148567/4" TargetMode="External"/><Relationship Id="rId313" Type="http://schemas.openxmlformats.org/officeDocument/2006/relationships/hyperlink" Target="http://ivo.garant.ru/document/redirect/57746661/182" TargetMode="External"/><Relationship Id="rId758" Type="http://schemas.openxmlformats.org/officeDocument/2006/relationships/hyperlink" Target="http://ivo.garant.ru/document/redirect/70168888/1000" TargetMode="External"/><Relationship Id="rId965" Type="http://schemas.openxmlformats.org/officeDocument/2006/relationships/hyperlink" Target="http://ivo.garant.ru/document/redirect/72005582/42" TargetMode="External"/><Relationship Id="rId1150" Type="http://schemas.openxmlformats.org/officeDocument/2006/relationships/hyperlink" Target="http://ivo.garant.ru/document/redirect/71732844/9110323" TargetMode="External"/><Relationship Id="rId1388" Type="http://schemas.openxmlformats.org/officeDocument/2006/relationships/hyperlink" Target="http://ivo.garant.ru/document/redirect/76839500/861" TargetMode="External"/><Relationship Id="rId1595" Type="http://schemas.openxmlformats.org/officeDocument/2006/relationships/hyperlink" Target="http://ivo.garant.ru/document/redirect/74848249/1000" TargetMode="External"/><Relationship Id="rId1609" Type="http://schemas.openxmlformats.org/officeDocument/2006/relationships/hyperlink" Target="#anchor1012" TargetMode="External"/><Relationship Id="rId10" Type="http://schemas.openxmlformats.org/officeDocument/2006/relationships/hyperlink" Target="http://ivo.garant.ru/document/redirect/57499516/205" TargetMode="External"/><Relationship Id="rId94" Type="http://schemas.openxmlformats.org/officeDocument/2006/relationships/hyperlink" Target="http://ivo.garant.ru/document/redirect/12157560/3416" TargetMode="External"/><Relationship Id="rId397" Type="http://schemas.openxmlformats.org/officeDocument/2006/relationships/hyperlink" Target="http://ivo.garant.ru/document/redirect/401421188/142" TargetMode="External"/><Relationship Id="rId520" Type="http://schemas.openxmlformats.org/officeDocument/2006/relationships/hyperlink" Target="http://ivo.garant.ru/document/redirect/70438200/1000" TargetMode="External"/><Relationship Id="rId618" Type="http://schemas.openxmlformats.org/officeDocument/2006/relationships/hyperlink" Target="http://ivo.garant.ru/document/redirect/70832634/411" TargetMode="External"/><Relationship Id="rId825" Type="http://schemas.openxmlformats.org/officeDocument/2006/relationships/hyperlink" Target="http://ivo.garant.ru/document/redirect/404561946/211" TargetMode="External"/><Relationship Id="rId1248" Type="http://schemas.openxmlformats.org/officeDocument/2006/relationships/hyperlink" Target="http://ivo.garant.ru/document/redirect/71989420/0" TargetMode="External"/><Relationship Id="rId1455" Type="http://schemas.openxmlformats.org/officeDocument/2006/relationships/hyperlink" Target="#anchor8732" TargetMode="External"/><Relationship Id="rId1662" Type="http://schemas.openxmlformats.org/officeDocument/2006/relationships/hyperlink" Target="http://ivo.garant.ru/document/redirect/70405818/1631" TargetMode="External"/><Relationship Id="rId257" Type="http://schemas.openxmlformats.org/officeDocument/2006/relationships/hyperlink" Target="http://ivo.garant.ru/document/redirect/12137879/1000" TargetMode="External"/><Relationship Id="rId464" Type="http://schemas.openxmlformats.org/officeDocument/2006/relationships/hyperlink" Target="http://ivo.garant.ru/document/redirect/76822427/311" TargetMode="External"/><Relationship Id="rId1010" Type="http://schemas.openxmlformats.org/officeDocument/2006/relationships/hyperlink" Target="#anchor1012" TargetMode="External"/><Relationship Id="rId1094" Type="http://schemas.openxmlformats.org/officeDocument/2006/relationships/hyperlink" Target="#anchor1012" TargetMode="External"/><Relationship Id="rId1108" Type="http://schemas.openxmlformats.org/officeDocument/2006/relationships/hyperlink" Target="http://ivo.garant.ru/document/redirect/483405184/7411" TargetMode="External"/><Relationship Id="rId1315" Type="http://schemas.openxmlformats.org/officeDocument/2006/relationships/hyperlink" Target="http://ivo.garant.ru/document/redirect/409493579/5513" TargetMode="External"/><Relationship Id="rId117" Type="http://schemas.openxmlformats.org/officeDocument/2006/relationships/hyperlink" Target="#anchor14217" TargetMode="External"/><Relationship Id="rId671" Type="http://schemas.openxmlformats.org/officeDocument/2006/relationships/hyperlink" Target="http://ivo.garant.ru/document/redirect/77307263/3813" TargetMode="External"/><Relationship Id="rId769" Type="http://schemas.openxmlformats.org/officeDocument/2006/relationships/hyperlink" Target="#anchor448" TargetMode="External"/><Relationship Id="rId976" Type="http://schemas.openxmlformats.org/officeDocument/2006/relationships/hyperlink" Target="#anchor1012" TargetMode="External"/><Relationship Id="rId1399" Type="http://schemas.openxmlformats.org/officeDocument/2006/relationships/hyperlink" Target="http://ivo.garant.ru/document/redirect/400889843/9017272" TargetMode="External"/><Relationship Id="rId324" Type="http://schemas.openxmlformats.org/officeDocument/2006/relationships/hyperlink" Target="#anchor590192" TargetMode="External"/><Relationship Id="rId531" Type="http://schemas.openxmlformats.org/officeDocument/2006/relationships/hyperlink" Target="http://ivo.garant.ru/document/redirect/71137740/1000" TargetMode="External"/><Relationship Id="rId629" Type="http://schemas.openxmlformats.org/officeDocument/2006/relationships/hyperlink" Target="#anchor383" TargetMode="External"/><Relationship Id="rId1161" Type="http://schemas.openxmlformats.org/officeDocument/2006/relationships/hyperlink" Target="#anchor1012" TargetMode="External"/><Relationship Id="rId1259" Type="http://schemas.openxmlformats.org/officeDocument/2006/relationships/hyperlink" Target="http://ivo.garant.ru/document/redirect/483407552/7920" TargetMode="External"/><Relationship Id="rId1466" Type="http://schemas.openxmlformats.org/officeDocument/2006/relationships/hyperlink" Target="http://ivo.garant.ru/document/redirect/70440898/0" TargetMode="External"/><Relationship Id="rId836" Type="http://schemas.openxmlformats.org/officeDocument/2006/relationships/hyperlink" Target="#anchor66" TargetMode="External"/><Relationship Id="rId1021" Type="http://schemas.openxmlformats.org/officeDocument/2006/relationships/hyperlink" Target="http://ivo.garant.ru/document/redirect/76888809/6810" TargetMode="External"/><Relationship Id="rId1119" Type="http://schemas.openxmlformats.org/officeDocument/2006/relationships/hyperlink" Target="http://ivo.garant.ru/document/redirect/72136974/281" TargetMode="External"/><Relationship Id="rId1673" Type="http://schemas.openxmlformats.org/officeDocument/2006/relationships/hyperlink" Target="http://ivo.garant.ru/document/redirect/70352634/1000" TargetMode="External"/><Relationship Id="rId903" Type="http://schemas.openxmlformats.org/officeDocument/2006/relationships/hyperlink" Target="http://ivo.garant.ru/document/redirect/76810933/553" TargetMode="External"/><Relationship Id="rId1326" Type="http://schemas.openxmlformats.org/officeDocument/2006/relationships/hyperlink" Target="http://ivo.garant.ru/document/redirect/77687089/83232" TargetMode="External"/><Relationship Id="rId1533" Type="http://schemas.openxmlformats.org/officeDocument/2006/relationships/hyperlink" Target="http://ivo.garant.ru/document/redirect/404992945/225" TargetMode="External"/><Relationship Id="rId1740" Type="http://schemas.openxmlformats.org/officeDocument/2006/relationships/hyperlink" Target="#anchor15012" TargetMode="External"/><Relationship Id="rId32" Type="http://schemas.openxmlformats.org/officeDocument/2006/relationships/hyperlink" Target="http://ivo.garant.ru/document/redirect/71108014/13" TargetMode="External"/><Relationship Id="rId1600" Type="http://schemas.openxmlformats.org/officeDocument/2006/relationships/hyperlink" Target="http://ivo.garant.ru/document/redirect/400720731/153" TargetMode="External"/><Relationship Id="rId181" Type="http://schemas.openxmlformats.org/officeDocument/2006/relationships/hyperlink" Target="http://ivo.garant.ru/document/redirect/73355377/11" TargetMode="External"/><Relationship Id="rId279" Type="http://schemas.openxmlformats.org/officeDocument/2006/relationships/hyperlink" Target="#anchor1615" TargetMode="External"/><Relationship Id="rId486" Type="http://schemas.openxmlformats.org/officeDocument/2006/relationships/hyperlink" Target="http://ivo.garant.ru/document/redirect/409493605/25" TargetMode="External"/><Relationship Id="rId693" Type="http://schemas.openxmlformats.org/officeDocument/2006/relationships/hyperlink" Target="http://ivo.garant.ru/document/redirect/77313132/3820" TargetMode="External"/><Relationship Id="rId139" Type="http://schemas.openxmlformats.org/officeDocument/2006/relationships/hyperlink" Target="http://ivo.garant.ru/document/redirect/409493579/5521" TargetMode="External"/><Relationship Id="rId346" Type="http://schemas.openxmlformats.org/officeDocument/2006/relationships/hyperlink" Target="http://ivo.garant.ru/document/redirect/12184522/54" TargetMode="External"/><Relationship Id="rId553" Type="http://schemas.openxmlformats.org/officeDocument/2006/relationships/hyperlink" Target="http://ivo.garant.ru/document/redirect/77304661/36024" TargetMode="External"/><Relationship Id="rId760" Type="http://schemas.openxmlformats.org/officeDocument/2006/relationships/hyperlink" Target="http://ivo.garant.ru/document/redirect/77687089/447" TargetMode="External"/><Relationship Id="rId998" Type="http://schemas.openxmlformats.org/officeDocument/2006/relationships/hyperlink" Target="http://ivo.garant.ru/document/redirect/411897606/1000" TargetMode="External"/><Relationship Id="rId1183" Type="http://schemas.openxmlformats.org/officeDocument/2006/relationships/hyperlink" Target="http://ivo.garant.ru/document/redirect/407484029/21" TargetMode="External"/><Relationship Id="rId1390" Type="http://schemas.openxmlformats.org/officeDocument/2006/relationships/hyperlink" Target="http://ivo.garant.ru/document/redirect/409493579/5542" TargetMode="External"/><Relationship Id="rId206" Type="http://schemas.openxmlformats.org/officeDocument/2006/relationships/hyperlink" Target="#anchor1012" TargetMode="External"/><Relationship Id="rId413" Type="http://schemas.openxmlformats.org/officeDocument/2006/relationships/hyperlink" Target="http://ivo.garant.ru/document/redirect/57746916/256" TargetMode="External"/><Relationship Id="rId858" Type="http://schemas.openxmlformats.org/officeDocument/2006/relationships/hyperlink" Target="http://ivo.garant.ru/document/redirect/409493579/5536" TargetMode="External"/><Relationship Id="rId1043" Type="http://schemas.openxmlformats.org/officeDocument/2006/relationships/hyperlink" Target="http://ivo.garant.ru/document/redirect/77313133/693" TargetMode="External"/><Relationship Id="rId1488" Type="http://schemas.openxmlformats.org/officeDocument/2006/relationships/hyperlink" Target="https://www.gosuslugi.ru" TargetMode="External"/><Relationship Id="rId1695" Type="http://schemas.openxmlformats.org/officeDocument/2006/relationships/hyperlink" Target="http://ivo.garant.ru/document/redirect/73355371/103" TargetMode="External"/><Relationship Id="rId620" Type="http://schemas.openxmlformats.org/officeDocument/2006/relationships/hyperlink" Target="http://ivo.garant.ru/document/redirect/402833205/1000" TargetMode="External"/><Relationship Id="rId718" Type="http://schemas.openxmlformats.org/officeDocument/2006/relationships/hyperlink" Target="http://ivo.garant.ru/document/redirect/57745721/421" TargetMode="External"/><Relationship Id="rId925" Type="http://schemas.openxmlformats.org/officeDocument/2006/relationships/hyperlink" Target="http://ivo.garant.ru/document/redirect/58060812/568" TargetMode="External"/><Relationship Id="rId1250" Type="http://schemas.openxmlformats.org/officeDocument/2006/relationships/hyperlink" Target="http://ivo.garant.ru/document/redirect/74790362/0" TargetMode="External"/><Relationship Id="rId1348" Type="http://schemas.openxmlformats.org/officeDocument/2006/relationships/hyperlink" Target="http://ivo.garant.ru/document/redirect/76839500/83912" TargetMode="External"/><Relationship Id="rId1555" Type="http://schemas.openxmlformats.org/officeDocument/2006/relationships/hyperlink" Target="http://ivo.garant.ru/document/redirect/76805827/924" TargetMode="External"/><Relationship Id="rId1762" Type="http://schemas.openxmlformats.org/officeDocument/2006/relationships/fontTable" Target="fontTable.xml"/><Relationship Id="rId1110" Type="http://schemas.openxmlformats.org/officeDocument/2006/relationships/hyperlink" Target="http://ivo.garant.ru/document/redirect/483405184/7412" TargetMode="External"/><Relationship Id="rId1208" Type="http://schemas.openxmlformats.org/officeDocument/2006/relationships/hyperlink" Target="http://ivo.garant.ru/document/redirect/71825214/1610144" TargetMode="External"/><Relationship Id="rId1415" Type="http://schemas.openxmlformats.org/officeDocument/2006/relationships/hyperlink" Target="http://ivo.garant.ru/document/redirect/412133618/34" TargetMode="External"/><Relationship Id="rId54" Type="http://schemas.openxmlformats.org/officeDocument/2006/relationships/hyperlink" Target="#anchor1012" TargetMode="External"/><Relationship Id="rId1622" Type="http://schemas.openxmlformats.org/officeDocument/2006/relationships/hyperlink" Target="http://ivo.garant.ru/document/redirect/6335700/0" TargetMode="External"/><Relationship Id="rId270" Type="http://schemas.openxmlformats.org/officeDocument/2006/relationships/hyperlink" Target="http://ivo.garant.ru/document/redirect/409493579/9170" TargetMode="External"/><Relationship Id="rId130" Type="http://schemas.openxmlformats.org/officeDocument/2006/relationships/hyperlink" Target="http://ivo.garant.ru/document/redirect/71578990/2103" TargetMode="External"/><Relationship Id="rId368" Type="http://schemas.openxmlformats.org/officeDocument/2006/relationships/hyperlink" Target="#anchor1012" TargetMode="External"/><Relationship Id="rId575" Type="http://schemas.openxmlformats.org/officeDocument/2006/relationships/hyperlink" Target="http://ivo.garant.ru/document/redirect/5755550/0" TargetMode="External"/><Relationship Id="rId782" Type="http://schemas.openxmlformats.org/officeDocument/2006/relationships/hyperlink" Target="http://ivo.garant.ru/document/redirect/180687/20000642" TargetMode="External"/><Relationship Id="rId228" Type="http://schemas.openxmlformats.org/officeDocument/2006/relationships/hyperlink" Target="http://ivo.garant.ru/document/redirect/12135989/1000" TargetMode="External"/><Relationship Id="rId435" Type="http://schemas.openxmlformats.org/officeDocument/2006/relationships/hyperlink" Target="http://ivo.garant.ru/document/redirect/12157433/0" TargetMode="External"/><Relationship Id="rId642" Type="http://schemas.openxmlformats.org/officeDocument/2006/relationships/hyperlink" Target="http://ivo.garant.ru/document/redirect/77304661/388" TargetMode="External"/><Relationship Id="rId1065" Type="http://schemas.openxmlformats.org/officeDocument/2006/relationships/hyperlink" Target="http://ivo.garant.ru/document/redirect/407484209/11" TargetMode="External"/><Relationship Id="rId1272" Type="http://schemas.openxmlformats.org/officeDocument/2006/relationships/hyperlink" Target="http://ivo.garant.ru/document/redirect/57746916/8021" TargetMode="External"/><Relationship Id="rId502" Type="http://schemas.openxmlformats.org/officeDocument/2006/relationships/hyperlink" Target="#anchor10181" TargetMode="External"/><Relationship Id="rId947" Type="http://schemas.openxmlformats.org/officeDocument/2006/relationships/hyperlink" Target="http://ivo.garant.ru/document/redirect/12187011/1000" TargetMode="External"/><Relationship Id="rId1132" Type="http://schemas.openxmlformats.org/officeDocument/2006/relationships/hyperlink" Target="#anchor379" TargetMode="External"/><Relationship Id="rId1577" Type="http://schemas.openxmlformats.org/officeDocument/2006/relationships/hyperlink" Target="http://ivo.garant.ru/document/redirect/71732844/9110342" TargetMode="External"/><Relationship Id="rId76" Type="http://schemas.openxmlformats.org/officeDocument/2006/relationships/hyperlink" Target="http://ivo.garant.ru/document/redirect/77304661/133" TargetMode="External"/><Relationship Id="rId807" Type="http://schemas.openxmlformats.org/officeDocument/2006/relationships/hyperlink" Target="http://ivo.garant.ru/document/redirect/406053031/12" TargetMode="External"/><Relationship Id="rId1437" Type="http://schemas.openxmlformats.org/officeDocument/2006/relationships/hyperlink" Target="http://ivo.garant.ru/document/redirect/409493579/5547" TargetMode="External"/><Relationship Id="rId1644" Type="http://schemas.openxmlformats.org/officeDocument/2006/relationships/hyperlink" Target="http://ivo.garant.ru/document/redirect/12156565/996" TargetMode="External"/><Relationship Id="rId1504" Type="http://schemas.openxmlformats.org/officeDocument/2006/relationships/hyperlink" Target="#anchor44011" TargetMode="External"/><Relationship Id="rId1711" Type="http://schemas.openxmlformats.org/officeDocument/2006/relationships/hyperlink" Target="#anchor141" TargetMode="External"/><Relationship Id="rId292" Type="http://schemas.openxmlformats.org/officeDocument/2006/relationships/hyperlink" Target="http://ivo.garant.ru/document/redirect/76805884/0" TargetMode="External"/><Relationship Id="rId597" Type="http://schemas.openxmlformats.org/officeDocument/2006/relationships/hyperlink" Target="http://ivo.garant.ru/document/redirect/77304661/3715" TargetMode="External"/><Relationship Id="rId152" Type="http://schemas.openxmlformats.org/officeDocument/2006/relationships/hyperlink" Target="http://ivo.garant.ru/document/redirect/70453400/1000" TargetMode="External"/><Relationship Id="rId457" Type="http://schemas.openxmlformats.org/officeDocument/2006/relationships/hyperlink" Target="http://ivo.garant.ru/document/redirect/403258640/1000" TargetMode="External"/><Relationship Id="rId1087" Type="http://schemas.openxmlformats.org/officeDocument/2006/relationships/hyperlink" Target="#anchor1012" TargetMode="External"/><Relationship Id="rId1294" Type="http://schemas.openxmlformats.org/officeDocument/2006/relationships/hyperlink" Target="http://ivo.garant.ru/document/redirect/72136974/203" TargetMode="External"/><Relationship Id="rId664" Type="http://schemas.openxmlformats.org/officeDocument/2006/relationships/hyperlink" Target="http://ivo.garant.ru/document/redirect/403100920/1000" TargetMode="External"/><Relationship Id="rId871" Type="http://schemas.openxmlformats.org/officeDocument/2006/relationships/hyperlink" Target="http://ivo.garant.ru/document/redirect/403132571/1000" TargetMode="External"/><Relationship Id="rId969" Type="http://schemas.openxmlformats.org/officeDocument/2006/relationships/hyperlink" Target="http://ivo.garant.ru/document/redirect/71709008/42" TargetMode="External"/><Relationship Id="rId1599" Type="http://schemas.openxmlformats.org/officeDocument/2006/relationships/hyperlink" Target="http://ivo.garant.ru/document/redirect/75011335/1000" TargetMode="External"/><Relationship Id="rId317" Type="http://schemas.openxmlformats.org/officeDocument/2006/relationships/hyperlink" Target="http://ivo.garant.ru/document/redirect/72189464/2" TargetMode="External"/><Relationship Id="rId524" Type="http://schemas.openxmlformats.org/officeDocument/2006/relationships/hyperlink" Target="#anchor620" TargetMode="External"/><Relationship Id="rId731" Type="http://schemas.openxmlformats.org/officeDocument/2006/relationships/hyperlink" Target="http://ivo.garant.ru/document/redirect/407765732/1000" TargetMode="External"/><Relationship Id="rId1154" Type="http://schemas.openxmlformats.org/officeDocument/2006/relationships/hyperlink" Target="http://ivo.garant.ru/document/redirect/12184522/54" TargetMode="External"/><Relationship Id="rId1361" Type="http://schemas.openxmlformats.org/officeDocument/2006/relationships/hyperlink" Target="#anchor1012" TargetMode="External"/><Relationship Id="rId1459" Type="http://schemas.openxmlformats.org/officeDocument/2006/relationships/hyperlink" Target="http://ivo.garant.ru/document/redirect/71732844/9110326" TargetMode="External"/><Relationship Id="rId98" Type="http://schemas.openxmlformats.org/officeDocument/2006/relationships/hyperlink" Target="http://ivo.garant.ru/document/redirect/57745721/13411" TargetMode="External"/><Relationship Id="rId829" Type="http://schemas.openxmlformats.org/officeDocument/2006/relationships/hyperlink" Target="http://ivo.garant.ru/document/redirect/403111701/1000" TargetMode="External"/><Relationship Id="rId1014" Type="http://schemas.openxmlformats.org/officeDocument/2006/relationships/hyperlink" Target="#anchor1012" TargetMode="External"/><Relationship Id="rId1221" Type="http://schemas.openxmlformats.org/officeDocument/2006/relationships/hyperlink" Target="http://ivo.garant.ru/document/redirect/76839500/79106" TargetMode="External"/><Relationship Id="rId1666" Type="http://schemas.openxmlformats.org/officeDocument/2006/relationships/hyperlink" Target="http://ivo.garant.ru/document/redirect/70291362/107" TargetMode="External"/><Relationship Id="rId1319" Type="http://schemas.openxmlformats.org/officeDocument/2006/relationships/hyperlink" Target="#anchor1012" TargetMode="External"/><Relationship Id="rId1526" Type="http://schemas.openxmlformats.org/officeDocument/2006/relationships/hyperlink" Target="#anchor98" TargetMode="External"/><Relationship Id="rId1733" Type="http://schemas.openxmlformats.org/officeDocument/2006/relationships/hyperlink" Target="#anchor70" TargetMode="External"/><Relationship Id="rId25" Type="http://schemas.openxmlformats.org/officeDocument/2006/relationships/hyperlink" Target="http://ivo.garant.ru/document/redirect/10103000/0" TargetMode="External"/><Relationship Id="rId174" Type="http://schemas.openxmlformats.org/officeDocument/2006/relationships/hyperlink" Target="http://ivo.garant.ru/document/redirect/72253910/1" TargetMode="External"/><Relationship Id="rId381" Type="http://schemas.openxmlformats.org/officeDocument/2006/relationships/hyperlink" Target="http://ivo.garant.ru/document/redirect/412081554/1000" TargetMode="External"/><Relationship Id="rId241" Type="http://schemas.openxmlformats.org/officeDocument/2006/relationships/hyperlink" Target="http://ivo.garant.ru/document/redirect/77311661/1594" TargetMode="External"/><Relationship Id="rId479" Type="http://schemas.openxmlformats.org/officeDocument/2006/relationships/hyperlink" Target="#anchor1012" TargetMode="External"/><Relationship Id="rId686" Type="http://schemas.openxmlformats.org/officeDocument/2006/relationships/hyperlink" Target="http://ivo.garant.ru/document/redirect/77307263/3817" TargetMode="External"/><Relationship Id="rId893" Type="http://schemas.openxmlformats.org/officeDocument/2006/relationships/hyperlink" Target="http://ivo.garant.ru/document/redirect/403333009/13" TargetMode="External"/><Relationship Id="rId339" Type="http://schemas.openxmlformats.org/officeDocument/2006/relationships/hyperlink" Target="#anchor1012" TargetMode="External"/><Relationship Id="rId546" Type="http://schemas.openxmlformats.org/officeDocument/2006/relationships/hyperlink" Target="http://ivo.garant.ru/document/redirect/401421446/951" TargetMode="External"/><Relationship Id="rId753" Type="http://schemas.openxmlformats.org/officeDocument/2006/relationships/hyperlink" Target="#anchor442" TargetMode="External"/><Relationship Id="rId1176" Type="http://schemas.openxmlformats.org/officeDocument/2006/relationships/hyperlink" Target="http://ivo.garant.ru/document/redirect/407484029/32" TargetMode="External"/><Relationship Id="rId1383" Type="http://schemas.openxmlformats.org/officeDocument/2006/relationships/hyperlink" Target="#anchor89" TargetMode="External"/><Relationship Id="rId101" Type="http://schemas.openxmlformats.org/officeDocument/2006/relationships/hyperlink" Target="http://ivo.garant.ru/document/redirect/71368643/0" TargetMode="External"/><Relationship Id="rId406" Type="http://schemas.openxmlformats.org/officeDocument/2006/relationships/hyperlink" Target="http://ivo.garant.ru/document/redirect/57746916/253" TargetMode="External"/><Relationship Id="rId960" Type="http://schemas.openxmlformats.org/officeDocument/2006/relationships/hyperlink" Target="http://ivo.garant.ru/document/redirect/403132389/1000" TargetMode="External"/><Relationship Id="rId1036" Type="http://schemas.openxmlformats.org/officeDocument/2006/relationships/hyperlink" Target="http://ivo.garant.ru/document/redirect/12174909/522" TargetMode="External"/><Relationship Id="rId1243" Type="http://schemas.openxmlformats.org/officeDocument/2006/relationships/hyperlink" Target="http://ivo.garant.ru/document/redirect/72343540/1000" TargetMode="External"/><Relationship Id="rId1590" Type="http://schemas.openxmlformats.org/officeDocument/2006/relationships/hyperlink" Target="http://ivo.garant.ru/document/redirect/401422556/1000" TargetMode="External"/><Relationship Id="rId1688" Type="http://schemas.openxmlformats.org/officeDocument/2006/relationships/hyperlink" Target="http://ivo.garant.ru/document/redirect/70809060/41" TargetMode="External"/><Relationship Id="rId613" Type="http://schemas.openxmlformats.org/officeDocument/2006/relationships/hyperlink" Target="http://ivo.garant.ru/document/redirect/77304661/384" TargetMode="External"/><Relationship Id="rId820" Type="http://schemas.openxmlformats.org/officeDocument/2006/relationships/hyperlink" Target="http://ivo.garant.ru/document/redirect/406965586/1000" TargetMode="External"/><Relationship Id="rId918" Type="http://schemas.openxmlformats.org/officeDocument/2006/relationships/hyperlink" Target="http://ivo.garant.ru/document/redirect/405963237/52" TargetMode="External"/><Relationship Id="rId1450" Type="http://schemas.openxmlformats.org/officeDocument/2006/relationships/hyperlink" Target="#anchor87215" TargetMode="External"/><Relationship Id="rId1548" Type="http://schemas.openxmlformats.org/officeDocument/2006/relationships/hyperlink" Target="http://ivo.garant.ru/document/redirect/71732844/9110329" TargetMode="External"/><Relationship Id="rId1755" Type="http://schemas.openxmlformats.org/officeDocument/2006/relationships/hyperlink" Target="#anchor345" TargetMode="External"/><Relationship Id="rId1103" Type="http://schemas.openxmlformats.org/officeDocument/2006/relationships/hyperlink" Target="#anchor7322" TargetMode="External"/><Relationship Id="rId1310" Type="http://schemas.openxmlformats.org/officeDocument/2006/relationships/hyperlink" Target="http://ivo.garant.ru/document/redirect/5756200/1111" TargetMode="External"/><Relationship Id="rId1408" Type="http://schemas.openxmlformats.org/officeDocument/2006/relationships/hyperlink" Target="http://ivo.garant.ru/document/redirect/77311660/863" TargetMode="External"/><Relationship Id="rId47" Type="http://schemas.openxmlformats.org/officeDocument/2006/relationships/hyperlink" Target="http://ivo.garant.ru/document/redirect/407031392/1" TargetMode="External"/><Relationship Id="rId1615" Type="http://schemas.openxmlformats.org/officeDocument/2006/relationships/hyperlink" Target="http://ivo.garant.ru/document/redirect/2306148/4" TargetMode="External"/><Relationship Id="rId196" Type="http://schemas.openxmlformats.org/officeDocument/2006/relationships/hyperlink" Target="http://ivo.garant.ru/document/redirect/12112176/222" TargetMode="External"/><Relationship Id="rId263" Type="http://schemas.openxmlformats.org/officeDocument/2006/relationships/hyperlink" Target="http://ivo.garant.ru/document/redirect/71127964/36" TargetMode="External"/><Relationship Id="rId470" Type="http://schemas.openxmlformats.org/officeDocument/2006/relationships/hyperlink" Target="http://ivo.garant.ru/document/redirect/409112510/11000" TargetMode="External"/><Relationship Id="rId123" Type="http://schemas.openxmlformats.org/officeDocument/2006/relationships/hyperlink" Target="http://ivo.garant.ru/document/redirect/77307263/14115" TargetMode="External"/><Relationship Id="rId330" Type="http://schemas.openxmlformats.org/officeDocument/2006/relationships/hyperlink" Target="#anchor1012" TargetMode="External"/><Relationship Id="rId568" Type="http://schemas.openxmlformats.org/officeDocument/2006/relationships/hyperlink" Target="http://ivo.garant.ru/document/redirect/76830779/37011" TargetMode="External"/><Relationship Id="rId775" Type="http://schemas.openxmlformats.org/officeDocument/2006/relationships/hyperlink" Target="http://ivo.garant.ru/document/redirect/101268/2000" TargetMode="External"/><Relationship Id="rId982" Type="http://schemas.openxmlformats.org/officeDocument/2006/relationships/hyperlink" Target="http://ivo.garant.ru/document/redirect/72136974/271" TargetMode="External"/><Relationship Id="rId1198" Type="http://schemas.openxmlformats.org/officeDocument/2006/relationships/hyperlink" Target="#anchor791" TargetMode="External"/><Relationship Id="rId428" Type="http://schemas.openxmlformats.org/officeDocument/2006/relationships/hyperlink" Target="#anchor261" TargetMode="External"/><Relationship Id="rId635" Type="http://schemas.openxmlformats.org/officeDocument/2006/relationships/hyperlink" Target="#anchor38502" TargetMode="External"/><Relationship Id="rId842" Type="http://schemas.openxmlformats.org/officeDocument/2006/relationships/hyperlink" Target="http://ivo.garant.ru/document/redirect/12112604/2" TargetMode="External"/><Relationship Id="rId1058" Type="http://schemas.openxmlformats.org/officeDocument/2006/relationships/hyperlink" Target="http://ivo.garant.ru/document/redirect/483408659/69033" TargetMode="External"/><Relationship Id="rId1265" Type="http://schemas.openxmlformats.org/officeDocument/2006/relationships/hyperlink" Target="http://ivo.garant.ru/document/redirect/72189464/5" TargetMode="External"/><Relationship Id="rId1472" Type="http://schemas.openxmlformats.org/officeDocument/2006/relationships/hyperlink" Target="http://ivo.garant.ru/document/redirect/403517946/1600" TargetMode="External"/><Relationship Id="rId702" Type="http://schemas.openxmlformats.org/officeDocument/2006/relationships/hyperlink" Target="#anchor1012" TargetMode="External"/><Relationship Id="rId1125" Type="http://schemas.openxmlformats.org/officeDocument/2006/relationships/hyperlink" Target="http://ivo.garant.ru/document/redirect/57745721/754" TargetMode="External"/><Relationship Id="rId1332" Type="http://schemas.openxmlformats.org/officeDocument/2006/relationships/hyperlink" Target="#anchor421" TargetMode="External"/><Relationship Id="rId69" Type="http://schemas.openxmlformats.org/officeDocument/2006/relationships/hyperlink" Target="http://ivo.garant.ru/document/redirect/408213961/0" TargetMode="External"/><Relationship Id="rId1637" Type="http://schemas.openxmlformats.org/officeDocument/2006/relationships/hyperlink" Target="http://ivo.garant.ru/document/redirect/12135936/22" TargetMode="External"/><Relationship Id="rId1704" Type="http://schemas.openxmlformats.org/officeDocument/2006/relationships/hyperlink" Target="http://ivo.garant.ru/document/redirect/10104616/20001" TargetMode="External"/><Relationship Id="rId285" Type="http://schemas.openxmlformats.org/officeDocument/2006/relationships/hyperlink" Target="#anchor443" TargetMode="External"/><Relationship Id="rId492" Type="http://schemas.openxmlformats.org/officeDocument/2006/relationships/hyperlink" Target="http://ivo.garant.ru/document/redirect/409493605/262" TargetMode="External"/><Relationship Id="rId797" Type="http://schemas.openxmlformats.org/officeDocument/2006/relationships/hyperlink" Target="http://ivo.garant.ru/document/redirect/406053031/11" TargetMode="External"/><Relationship Id="rId145" Type="http://schemas.openxmlformats.org/officeDocument/2006/relationships/hyperlink" Target="http://ivo.garant.ru/document/redirect/412026590/1000" TargetMode="External"/><Relationship Id="rId352" Type="http://schemas.openxmlformats.org/officeDocument/2006/relationships/hyperlink" Target="http://ivo.garant.ru/document/redirect/408277509/1" TargetMode="External"/><Relationship Id="rId1287" Type="http://schemas.openxmlformats.org/officeDocument/2006/relationships/hyperlink" Target="http://ivo.garant.ru/document/redirect/5756200/1111" TargetMode="External"/><Relationship Id="rId212" Type="http://schemas.openxmlformats.org/officeDocument/2006/relationships/hyperlink" Target="http://ivo.garant.ru/document/redirect/12112604/3064" TargetMode="External"/><Relationship Id="rId657" Type="http://schemas.openxmlformats.org/officeDocument/2006/relationships/hyperlink" Target="http://ivo.garant.ru/document/redirect/77307263/38116" TargetMode="External"/><Relationship Id="rId864" Type="http://schemas.openxmlformats.org/officeDocument/2006/relationships/hyperlink" Target="http://ivo.garant.ru/document/redirect/404993821/11" TargetMode="External"/><Relationship Id="rId1494" Type="http://schemas.openxmlformats.org/officeDocument/2006/relationships/hyperlink" Target="http://ivo.garant.ru/document/redirect/180687/2000062" TargetMode="External"/><Relationship Id="rId517" Type="http://schemas.openxmlformats.org/officeDocument/2006/relationships/hyperlink" Target="http://ivo.garant.ru/document/redirect/57745721/3551" TargetMode="External"/><Relationship Id="rId724" Type="http://schemas.openxmlformats.org/officeDocument/2006/relationships/hyperlink" Target="http://ivo.garant.ru/document/redirect/411824868/22" TargetMode="External"/><Relationship Id="rId931" Type="http://schemas.openxmlformats.org/officeDocument/2006/relationships/hyperlink" Target="#anchor1012" TargetMode="External"/><Relationship Id="rId1147" Type="http://schemas.openxmlformats.org/officeDocument/2006/relationships/hyperlink" Target="http://ivo.garant.ru/document/redirect/70405818/1539" TargetMode="External"/><Relationship Id="rId1354" Type="http://schemas.openxmlformats.org/officeDocument/2006/relationships/hyperlink" Target="http://ivo.garant.ru/document/redirect/71434954/61" TargetMode="External"/><Relationship Id="rId1561" Type="http://schemas.openxmlformats.org/officeDocument/2006/relationships/hyperlink" Target="http://ivo.garant.ru/document/redirect/76805827/9311" TargetMode="External"/><Relationship Id="rId60" Type="http://schemas.openxmlformats.org/officeDocument/2006/relationships/hyperlink" Target="#anchor1012" TargetMode="External"/><Relationship Id="rId1007" Type="http://schemas.openxmlformats.org/officeDocument/2006/relationships/hyperlink" Target="http://ivo.garant.ru/document/redirect/71021232/0" TargetMode="External"/><Relationship Id="rId1214" Type="http://schemas.openxmlformats.org/officeDocument/2006/relationships/hyperlink" Target="#anchor162" TargetMode="External"/><Relationship Id="rId1421" Type="http://schemas.openxmlformats.org/officeDocument/2006/relationships/hyperlink" Target="http://ivo.garant.ru/document/redirect/76839500/881" TargetMode="External"/><Relationship Id="rId1659" Type="http://schemas.openxmlformats.org/officeDocument/2006/relationships/hyperlink" Target="http://ivo.garant.ru/document/redirect/77313133/10101" TargetMode="External"/><Relationship Id="rId1519" Type="http://schemas.openxmlformats.org/officeDocument/2006/relationships/hyperlink" Target="http://ivo.garant.ru/document/redirect/409493579/5520" TargetMode="External"/><Relationship Id="rId1726" Type="http://schemas.openxmlformats.org/officeDocument/2006/relationships/hyperlink" Target="#anchor584" TargetMode="External"/><Relationship Id="rId18" Type="http://schemas.openxmlformats.org/officeDocument/2006/relationships/hyperlink" Target="http://ivo.garant.ru/document/redirect/412378452/11" TargetMode="External"/><Relationship Id="rId167" Type="http://schemas.openxmlformats.org/officeDocument/2006/relationships/hyperlink" Target="http://ivo.garant.ru/document/redirect/411897022/1000" TargetMode="External"/><Relationship Id="rId374" Type="http://schemas.openxmlformats.org/officeDocument/2006/relationships/hyperlink" Target="http://ivo.garant.ru/document/redirect/412095878/1000" TargetMode="External"/><Relationship Id="rId581" Type="http://schemas.openxmlformats.org/officeDocument/2006/relationships/hyperlink" Target="http://ivo.garant.ru/document/redirect/412378452/13" TargetMode="External"/><Relationship Id="rId234" Type="http://schemas.openxmlformats.org/officeDocument/2006/relationships/hyperlink" Target="http://ivo.garant.ru/document/redirect/77691989/1592" TargetMode="External"/><Relationship Id="rId679" Type="http://schemas.openxmlformats.org/officeDocument/2006/relationships/hyperlink" Target="http://ivo.garant.ru/document/redirect/73355353/41" TargetMode="External"/><Relationship Id="rId886" Type="http://schemas.openxmlformats.org/officeDocument/2006/relationships/hyperlink" Target="#anchor22" TargetMode="External"/><Relationship Id="rId2" Type="http://schemas.openxmlformats.org/officeDocument/2006/relationships/settings" Target="settings.xml"/><Relationship Id="rId441" Type="http://schemas.openxmlformats.org/officeDocument/2006/relationships/hyperlink" Target="http://ivo.garant.ru/document/redirect/76839500/2933" TargetMode="External"/><Relationship Id="rId539" Type="http://schemas.openxmlformats.org/officeDocument/2006/relationships/hyperlink" Target="http://ivo.garant.ru/document/redirect/71732844/9110319" TargetMode="External"/><Relationship Id="rId746" Type="http://schemas.openxmlformats.org/officeDocument/2006/relationships/hyperlink" Target="http://ivo.garant.ru/document/redirect/74347048/1000" TargetMode="External"/><Relationship Id="rId1071" Type="http://schemas.openxmlformats.org/officeDocument/2006/relationships/hyperlink" Target="http://ivo.garant.ru/document/redirect/76805825/696" TargetMode="External"/><Relationship Id="rId1169" Type="http://schemas.openxmlformats.org/officeDocument/2006/relationships/hyperlink" Target="http://ivo.garant.ru/document/redirect/75099815/12" TargetMode="External"/><Relationship Id="rId1376" Type="http://schemas.openxmlformats.org/officeDocument/2006/relationships/hyperlink" Target="#anchor95" TargetMode="External"/><Relationship Id="rId1583" Type="http://schemas.openxmlformats.org/officeDocument/2006/relationships/hyperlink" Target="http://ivo.garant.ru/document/redirect/71732844/9110344" TargetMode="External"/><Relationship Id="rId301" Type="http://schemas.openxmlformats.org/officeDocument/2006/relationships/hyperlink" Target="http://ivo.garant.ru/document/redirect/403266160/0" TargetMode="External"/><Relationship Id="rId953" Type="http://schemas.openxmlformats.org/officeDocument/2006/relationships/hyperlink" Target="http://ivo.garant.ru/document/redirect/77673785/59032" TargetMode="External"/><Relationship Id="rId1029" Type="http://schemas.openxmlformats.org/officeDocument/2006/relationships/hyperlink" Target="http://ivo.garant.ru/document/redirect/404992945/211" TargetMode="External"/><Relationship Id="rId1236" Type="http://schemas.openxmlformats.org/officeDocument/2006/relationships/hyperlink" Target="http://ivo.garant.ru/document/redirect/57430472/790101" TargetMode="External"/><Relationship Id="rId82" Type="http://schemas.openxmlformats.org/officeDocument/2006/relationships/hyperlink" Target="http://ivo.garant.ru/document/redirect/10108000/102021" TargetMode="External"/><Relationship Id="rId606" Type="http://schemas.openxmlformats.org/officeDocument/2006/relationships/hyperlink" Target="http://ivo.garant.ru/document/redirect/412095906/1000" TargetMode="External"/><Relationship Id="rId813" Type="http://schemas.openxmlformats.org/officeDocument/2006/relationships/hyperlink" Target="#anchor46241" TargetMode="External"/><Relationship Id="rId1443" Type="http://schemas.openxmlformats.org/officeDocument/2006/relationships/hyperlink" Target="http://ivo.garant.ru/document/redirect/409493579/5549" TargetMode="External"/><Relationship Id="rId1650" Type="http://schemas.openxmlformats.org/officeDocument/2006/relationships/hyperlink" Target="http://ivo.garant.ru/document/redirect/12171163/1" TargetMode="External"/><Relationship Id="rId1748" Type="http://schemas.openxmlformats.org/officeDocument/2006/relationships/hyperlink" Target="#anchor696" TargetMode="External"/><Relationship Id="rId1303" Type="http://schemas.openxmlformats.org/officeDocument/2006/relationships/hyperlink" Target="#anchor1012" TargetMode="External"/><Relationship Id="rId1510" Type="http://schemas.openxmlformats.org/officeDocument/2006/relationships/hyperlink" Target="http://ivo.garant.ru/document/redirect/401422494/44" TargetMode="External"/><Relationship Id="rId1608" Type="http://schemas.openxmlformats.org/officeDocument/2006/relationships/hyperlink" Target="#anchor966" TargetMode="External"/><Relationship Id="rId189" Type="http://schemas.openxmlformats.org/officeDocument/2006/relationships/hyperlink" Target="#anchor100110" TargetMode="External"/><Relationship Id="rId396" Type="http://schemas.openxmlformats.org/officeDocument/2006/relationships/hyperlink" Target="http://ivo.garant.ru/document/redirect/403119087/1000" TargetMode="External"/><Relationship Id="rId256" Type="http://schemas.openxmlformats.org/officeDocument/2006/relationships/hyperlink" Target="#anchor1012" TargetMode="External"/><Relationship Id="rId463" Type="http://schemas.openxmlformats.org/officeDocument/2006/relationships/hyperlink" Target="http://ivo.garant.ru/document/redirect/408274225/26" TargetMode="External"/><Relationship Id="rId670" Type="http://schemas.openxmlformats.org/officeDocument/2006/relationships/hyperlink" Target="http://ivo.garant.ru/document/redirect/400720731/130" TargetMode="External"/><Relationship Id="rId1093" Type="http://schemas.openxmlformats.org/officeDocument/2006/relationships/hyperlink" Target="http://ivo.garant.ru/document/redirect/180687/2200" TargetMode="External"/><Relationship Id="rId116" Type="http://schemas.openxmlformats.org/officeDocument/2006/relationships/hyperlink" Target="#anchor140111" TargetMode="External"/><Relationship Id="rId323" Type="http://schemas.openxmlformats.org/officeDocument/2006/relationships/hyperlink" Target="http://ivo.garant.ru/document/redirect/76840249/19511" TargetMode="External"/><Relationship Id="rId530" Type="http://schemas.openxmlformats.org/officeDocument/2006/relationships/hyperlink" Target="http://ivo.garant.ru/document/redirect/71148656/1000" TargetMode="External"/><Relationship Id="rId768" Type="http://schemas.openxmlformats.org/officeDocument/2006/relationships/hyperlink" Target="http://ivo.garant.ru/document/redirect/72113444/2009" TargetMode="External"/><Relationship Id="rId975" Type="http://schemas.openxmlformats.org/officeDocument/2006/relationships/hyperlink" Target="http://ivo.garant.ru/document/redirect/412107356/1000" TargetMode="External"/><Relationship Id="rId1160" Type="http://schemas.openxmlformats.org/officeDocument/2006/relationships/hyperlink" Target="http://ivo.garant.ru/document/redirect/12148567/4" TargetMode="External"/><Relationship Id="rId1398" Type="http://schemas.openxmlformats.org/officeDocument/2006/relationships/hyperlink" Target="http://ivo.garant.ru/document/redirect/12174909/3" TargetMode="External"/><Relationship Id="rId628" Type="http://schemas.openxmlformats.org/officeDocument/2006/relationships/hyperlink" Target="#anchor385" TargetMode="External"/><Relationship Id="rId835" Type="http://schemas.openxmlformats.org/officeDocument/2006/relationships/hyperlink" Target="#anchor478" TargetMode="External"/><Relationship Id="rId1258" Type="http://schemas.openxmlformats.org/officeDocument/2006/relationships/hyperlink" Target="http://ivo.garant.ru/document/redirect/413371756/13" TargetMode="External"/><Relationship Id="rId1465" Type="http://schemas.openxmlformats.org/officeDocument/2006/relationships/hyperlink" Target="http://ivo.garant.ru/document/redirect/76839500/913" TargetMode="External"/><Relationship Id="rId1672" Type="http://schemas.openxmlformats.org/officeDocument/2006/relationships/hyperlink" Target="http://ivo.garant.ru/document/redirect/70352634/2000" TargetMode="External"/><Relationship Id="rId1020" Type="http://schemas.openxmlformats.org/officeDocument/2006/relationships/hyperlink" Target="http://ivo.garant.ru/document/redirect/401422494/22" TargetMode="External"/><Relationship Id="rId1118" Type="http://schemas.openxmlformats.org/officeDocument/2006/relationships/hyperlink" Target="http://ivo.garant.ru/document/redirect/57745721/7424" TargetMode="External"/><Relationship Id="rId1325" Type="http://schemas.openxmlformats.org/officeDocument/2006/relationships/hyperlink" Target="http://ivo.garant.ru/document/redirect/73090898/22" TargetMode="External"/><Relationship Id="rId1532" Type="http://schemas.openxmlformats.org/officeDocument/2006/relationships/hyperlink" Target="http://ivo.garant.ru/document/redirect/76805827/91109" TargetMode="External"/><Relationship Id="rId902" Type="http://schemas.openxmlformats.org/officeDocument/2006/relationships/hyperlink" Target="http://ivo.garant.ru/document/redirect/405963237/42" TargetMode="External"/><Relationship Id="rId31" Type="http://schemas.openxmlformats.org/officeDocument/2006/relationships/hyperlink" Target="http://ivo.garant.ru/document/redirect/70831204/19" TargetMode="External"/><Relationship Id="rId180" Type="http://schemas.openxmlformats.org/officeDocument/2006/relationships/hyperlink" Target="http://ivo.garant.ru/document/redirect/57430472/59020" TargetMode="External"/><Relationship Id="rId278" Type="http://schemas.openxmlformats.org/officeDocument/2006/relationships/hyperlink" Target="http://ivo.garant.ru/document/redirect/57745721/1617" TargetMode="External"/><Relationship Id="rId485" Type="http://schemas.openxmlformats.org/officeDocument/2006/relationships/hyperlink" Target="http://ivo.garant.ru/document/redirect/77668243/325" TargetMode="External"/><Relationship Id="rId692" Type="http://schemas.openxmlformats.org/officeDocument/2006/relationships/hyperlink" Target="http://ivo.garant.ru/document/redirect/401421132/2" TargetMode="External"/><Relationship Id="rId138" Type="http://schemas.openxmlformats.org/officeDocument/2006/relationships/hyperlink" Target="http://ivo.garant.ru/document/redirect/71360614/1000" TargetMode="External"/><Relationship Id="rId345" Type="http://schemas.openxmlformats.org/officeDocument/2006/relationships/hyperlink" Target="http://ivo.garant.ru/document/redirect/77304661/2007" TargetMode="External"/><Relationship Id="rId552" Type="http://schemas.openxmlformats.org/officeDocument/2006/relationships/hyperlink" Target="http://ivo.garant.ru/document/redirect/401421446/953" TargetMode="External"/><Relationship Id="rId997" Type="http://schemas.openxmlformats.org/officeDocument/2006/relationships/hyperlink" Target="http://ivo.garant.ru/document/redirect/403136985/1000" TargetMode="External"/><Relationship Id="rId1182" Type="http://schemas.openxmlformats.org/officeDocument/2006/relationships/hyperlink" Target="http://ivo.garant.ru/document/redirect/76822426/79112" TargetMode="External"/><Relationship Id="rId205" Type="http://schemas.openxmlformats.org/officeDocument/2006/relationships/hyperlink" Target="http://ivo.garant.ru/document/redirect/57410233/1532" TargetMode="External"/><Relationship Id="rId412" Type="http://schemas.openxmlformats.org/officeDocument/2006/relationships/hyperlink" Target="http://ivo.garant.ru/document/redirect/70670090/372" TargetMode="External"/><Relationship Id="rId857" Type="http://schemas.openxmlformats.org/officeDocument/2006/relationships/hyperlink" Target="http://ivo.garant.ru/document/redirect/76839500/5004" TargetMode="External"/><Relationship Id="rId1042" Type="http://schemas.openxmlformats.org/officeDocument/2006/relationships/hyperlink" Target="http://ivo.garant.ru/document/redirect/401421158/114" TargetMode="External"/><Relationship Id="rId1487" Type="http://schemas.openxmlformats.org/officeDocument/2006/relationships/hyperlink" Target="http://ivo.garant.ru/document/redirect/401422494/2301" TargetMode="External"/><Relationship Id="rId1694" Type="http://schemas.openxmlformats.org/officeDocument/2006/relationships/hyperlink" Target="#anchor162" TargetMode="External"/><Relationship Id="rId717" Type="http://schemas.openxmlformats.org/officeDocument/2006/relationships/hyperlink" Target="http://ivo.garant.ru/document/redirect/57746661/42" TargetMode="External"/><Relationship Id="rId924" Type="http://schemas.openxmlformats.org/officeDocument/2006/relationships/hyperlink" Target="http://ivo.garant.ru/document/redirect/10164072/29" TargetMode="External"/><Relationship Id="rId1347" Type="http://schemas.openxmlformats.org/officeDocument/2006/relationships/hyperlink" Target="http://ivo.garant.ru/document/redirect/409493579/5514" TargetMode="External"/><Relationship Id="rId1554" Type="http://schemas.openxmlformats.org/officeDocument/2006/relationships/hyperlink" Target="http://ivo.garant.ru/document/redirect/404992945/233" TargetMode="External"/><Relationship Id="rId1761" Type="http://schemas.openxmlformats.org/officeDocument/2006/relationships/footer" Target="footer1.xml"/><Relationship Id="rId53" Type="http://schemas.openxmlformats.org/officeDocument/2006/relationships/hyperlink" Target="http://ivo.garant.ru/document/redirect/77680517/901" TargetMode="External"/><Relationship Id="rId1207" Type="http://schemas.openxmlformats.org/officeDocument/2006/relationships/hyperlink" Target="http://ivo.garant.ru/document/redirect/57430472/79103" TargetMode="External"/><Relationship Id="rId1414" Type="http://schemas.openxmlformats.org/officeDocument/2006/relationships/hyperlink" Target="http://ivo.garant.ru/document/redirect/400889843/13803" TargetMode="External"/><Relationship Id="rId1621" Type="http://schemas.openxmlformats.org/officeDocument/2006/relationships/hyperlink" Target="http://ivo.garant.ru/document/redirect/1549141/0" TargetMode="External"/><Relationship Id="rId1719" Type="http://schemas.openxmlformats.org/officeDocument/2006/relationships/hyperlink" Target="#anchor16" TargetMode="External"/><Relationship Id="rId367" Type="http://schemas.openxmlformats.org/officeDocument/2006/relationships/hyperlink" Target="#anchor200911" TargetMode="External"/><Relationship Id="rId574" Type="http://schemas.openxmlformats.org/officeDocument/2006/relationships/hyperlink" Target="http://ivo.garant.ru/document/redirect/407361664/23" TargetMode="External"/><Relationship Id="rId227" Type="http://schemas.openxmlformats.org/officeDocument/2006/relationships/hyperlink" Target="#anchor1012" TargetMode="External"/><Relationship Id="rId781" Type="http://schemas.openxmlformats.org/officeDocument/2006/relationships/hyperlink" Target="#anchor448" TargetMode="External"/><Relationship Id="rId879" Type="http://schemas.openxmlformats.org/officeDocument/2006/relationships/hyperlink" Target="http://ivo.garant.ru/document/redirect/403503488/1000" TargetMode="External"/><Relationship Id="rId434" Type="http://schemas.openxmlformats.org/officeDocument/2006/relationships/hyperlink" Target="http://ivo.garant.ru/document/redirect/12137881/1200" TargetMode="External"/><Relationship Id="rId641" Type="http://schemas.openxmlformats.org/officeDocument/2006/relationships/hyperlink" Target="http://ivo.garant.ru/document/redirect/401421446/973" TargetMode="External"/><Relationship Id="rId739" Type="http://schemas.openxmlformats.org/officeDocument/2006/relationships/hyperlink" Target="#anchor431" TargetMode="External"/><Relationship Id="rId1064" Type="http://schemas.openxmlformats.org/officeDocument/2006/relationships/hyperlink" Target="http://ivo.garant.ru/document/redirect/407484209/11" TargetMode="External"/><Relationship Id="rId1271" Type="http://schemas.openxmlformats.org/officeDocument/2006/relationships/hyperlink" Target="http://ivo.garant.ru/document/redirect/71434954/61" TargetMode="External"/><Relationship Id="rId1369" Type="http://schemas.openxmlformats.org/officeDocument/2006/relationships/hyperlink" Target="http://ivo.garant.ru/document/redirect/400889843/901713" TargetMode="External"/><Relationship Id="rId1576" Type="http://schemas.openxmlformats.org/officeDocument/2006/relationships/hyperlink" Target="http://ivo.garant.ru/document/redirect/57428163/9414" TargetMode="External"/><Relationship Id="rId501" Type="http://schemas.openxmlformats.org/officeDocument/2006/relationships/hyperlink" Target="http://ivo.garant.ru/document/redirect/57749496/344" TargetMode="External"/><Relationship Id="rId946" Type="http://schemas.openxmlformats.org/officeDocument/2006/relationships/hyperlink" Target="http://ivo.garant.ru/document/redirect/77673785/592" TargetMode="External"/><Relationship Id="rId1131" Type="http://schemas.openxmlformats.org/officeDocument/2006/relationships/hyperlink" Target="#anchor377" TargetMode="External"/><Relationship Id="rId1229" Type="http://schemas.openxmlformats.org/officeDocument/2006/relationships/hyperlink" Target="http://ivo.garant.ru/document/redirect/57430472/79109" TargetMode="External"/><Relationship Id="rId75" Type="http://schemas.openxmlformats.org/officeDocument/2006/relationships/hyperlink" Target="http://ivo.garant.ru/document/redirect/401421188/111" TargetMode="External"/><Relationship Id="rId806" Type="http://schemas.openxmlformats.org/officeDocument/2006/relationships/hyperlink" Target="http://ivo.garant.ru/document/redirect/406968608/1000" TargetMode="External"/><Relationship Id="rId1436" Type="http://schemas.openxmlformats.org/officeDocument/2006/relationships/hyperlink" Target="http://ivo.garant.ru/document/redirect/403266160/0" TargetMode="External"/><Relationship Id="rId1643" Type="http://schemas.openxmlformats.org/officeDocument/2006/relationships/hyperlink" Target="http://ivo.garant.ru/document/redirect/12151303/600" TargetMode="External"/><Relationship Id="rId1503" Type="http://schemas.openxmlformats.org/officeDocument/2006/relationships/hyperlink" Target="#anchor448" TargetMode="External"/><Relationship Id="rId1710" Type="http://schemas.openxmlformats.org/officeDocument/2006/relationships/hyperlink" Target="#anchor11" TargetMode="External"/><Relationship Id="rId291" Type="http://schemas.openxmlformats.org/officeDocument/2006/relationships/hyperlink" Target="http://ivo.garant.ru/document/redirect/483408659/161141" TargetMode="External"/><Relationship Id="rId151" Type="http://schemas.openxmlformats.org/officeDocument/2006/relationships/hyperlink" Target="#anchor1012" TargetMode="External"/><Relationship Id="rId389" Type="http://schemas.openxmlformats.org/officeDocument/2006/relationships/hyperlink" Target="#anchor1012" TargetMode="External"/><Relationship Id="rId596" Type="http://schemas.openxmlformats.org/officeDocument/2006/relationships/hyperlink" Target="http://ivo.garant.ru/document/redirect/401421446/96" TargetMode="External"/><Relationship Id="rId249" Type="http://schemas.openxmlformats.org/officeDocument/2006/relationships/hyperlink" Target="http://ivo.garant.ru/document/redirect/76839500/15102" TargetMode="External"/><Relationship Id="rId456" Type="http://schemas.openxmlformats.org/officeDocument/2006/relationships/hyperlink" Target="http://ivo.garant.ru/document/redirect/76805884/0" TargetMode="External"/><Relationship Id="rId663" Type="http://schemas.openxmlformats.org/officeDocument/2006/relationships/hyperlink" Target="http://ivo.garant.ru/document/redirect/400720731/129" TargetMode="External"/><Relationship Id="rId870" Type="http://schemas.openxmlformats.org/officeDocument/2006/relationships/hyperlink" Target="http://ivo.garant.ru/document/redirect/403132571/2000" TargetMode="External"/><Relationship Id="rId1086" Type="http://schemas.openxmlformats.org/officeDocument/2006/relationships/hyperlink" Target="http://ivo.garant.ru/document/redirect/58053528/711" TargetMode="External"/><Relationship Id="rId1293" Type="http://schemas.openxmlformats.org/officeDocument/2006/relationships/hyperlink" Target="http://ivo.garant.ru/document/redirect/76805825/8034" TargetMode="External"/><Relationship Id="rId109" Type="http://schemas.openxmlformats.org/officeDocument/2006/relationships/hyperlink" Target="http://ivo.garant.ru/document/redirect/70809060/41" TargetMode="External"/><Relationship Id="rId316" Type="http://schemas.openxmlformats.org/officeDocument/2006/relationships/hyperlink" Target="http://ivo.garant.ru/document/redirect/411990190/1000" TargetMode="External"/><Relationship Id="rId523" Type="http://schemas.openxmlformats.org/officeDocument/2006/relationships/hyperlink" Target="http://ivo.garant.ru/document/redirect/77680517/36" TargetMode="External"/><Relationship Id="rId968" Type="http://schemas.openxmlformats.org/officeDocument/2006/relationships/hyperlink" Target="http://ivo.garant.ru/document/redirect/178405/201" TargetMode="External"/><Relationship Id="rId1153" Type="http://schemas.openxmlformats.org/officeDocument/2006/relationships/hyperlink" Target="http://ivo.garant.ru/document/redirect/71732844/42" TargetMode="External"/><Relationship Id="rId1598" Type="http://schemas.openxmlformats.org/officeDocument/2006/relationships/hyperlink" Target="#anchor383" TargetMode="External"/><Relationship Id="rId97" Type="http://schemas.openxmlformats.org/officeDocument/2006/relationships/hyperlink" Target="http://ivo.garant.ru/document/redirect/70514766/5912" TargetMode="External"/><Relationship Id="rId730" Type="http://schemas.openxmlformats.org/officeDocument/2006/relationships/hyperlink" Target="http://ivo.garant.ru/document/redirect/76819421/42102" TargetMode="External"/><Relationship Id="rId828" Type="http://schemas.openxmlformats.org/officeDocument/2006/relationships/hyperlink" Target="http://ivo.garant.ru/document/redirect/10164072/29" TargetMode="External"/><Relationship Id="rId1013" Type="http://schemas.openxmlformats.org/officeDocument/2006/relationships/hyperlink" Target="http://ivo.garant.ru/document/redirect/77311660/675" TargetMode="External"/><Relationship Id="rId1360" Type="http://schemas.openxmlformats.org/officeDocument/2006/relationships/hyperlink" Target="#anchor1012" TargetMode="External"/><Relationship Id="rId1458" Type="http://schemas.openxmlformats.org/officeDocument/2006/relationships/hyperlink" Target="http://ivo.garant.ru/document/redirect/74710282/1000" TargetMode="External"/><Relationship Id="rId1665" Type="http://schemas.openxmlformats.org/officeDocument/2006/relationships/hyperlink" Target="http://ivo.garant.ru/document/redirect/58053528/10104" TargetMode="External"/><Relationship Id="rId1220" Type="http://schemas.openxmlformats.org/officeDocument/2006/relationships/hyperlink" Target="http://ivo.garant.ru/document/redirect/409493579/5537" TargetMode="External"/><Relationship Id="rId1318" Type="http://schemas.openxmlformats.org/officeDocument/2006/relationships/hyperlink" Target="http://ivo.garant.ru/document/redirect/70878154/1000" TargetMode="External"/><Relationship Id="rId1525" Type="http://schemas.openxmlformats.org/officeDocument/2006/relationships/hyperlink" Target="#anchor93001" TargetMode="External"/><Relationship Id="rId1732" Type="http://schemas.openxmlformats.org/officeDocument/2006/relationships/hyperlink" Target="#anchor695" TargetMode="External"/><Relationship Id="rId24" Type="http://schemas.openxmlformats.org/officeDocument/2006/relationships/hyperlink" Target="http://ivo.garant.ru/document/redirect/74451176/0" TargetMode="External"/><Relationship Id="rId173" Type="http://schemas.openxmlformats.org/officeDocument/2006/relationships/hyperlink" Target="http://ivo.garant.ru/document/redirect/77703988/0" TargetMode="External"/><Relationship Id="rId380" Type="http://schemas.openxmlformats.org/officeDocument/2006/relationships/hyperlink" Target="http://ivo.garant.ru/document/redirect/76805884/0" TargetMode="External"/><Relationship Id="rId240" Type="http://schemas.openxmlformats.org/officeDocument/2006/relationships/hyperlink" Target="http://ivo.garant.ru/document/redirect/400889843/9017102" TargetMode="External"/><Relationship Id="rId478" Type="http://schemas.openxmlformats.org/officeDocument/2006/relationships/hyperlink" Target="http://ivo.garant.ru/document/redirect/408274225/26" TargetMode="External"/><Relationship Id="rId685" Type="http://schemas.openxmlformats.org/officeDocument/2006/relationships/hyperlink" Target="http://ivo.garant.ru/document/redirect/400720731/133" TargetMode="External"/><Relationship Id="rId892" Type="http://schemas.openxmlformats.org/officeDocument/2006/relationships/hyperlink" Target="#anchor370141" TargetMode="External"/><Relationship Id="rId100" Type="http://schemas.openxmlformats.org/officeDocument/2006/relationships/hyperlink" Target="http://ivo.garant.ru/document/redirect/71368642/2" TargetMode="External"/><Relationship Id="rId338" Type="http://schemas.openxmlformats.org/officeDocument/2006/relationships/hyperlink" Target="http://ivo.garant.ru/document/redirect/70885220/40311" TargetMode="External"/><Relationship Id="rId545" Type="http://schemas.openxmlformats.org/officeDocument/2006/relationships/hyperlink" Target="http://ivo.garant.ru/document/redirect/5181709/0" TargetMode="External"/><Relationship Id="rId752" Type="http://schemas.openxmlformats.org/officeDocument/2006/relationships/hyperlink" Target="http://ivo.garant.ru/document/redirect/70168888/2000" TargetMode="External"/><Relationship Id="rId1175" Type="http://schemas.openxmlformats.org/officeDocument/2006/relationships/hyperlink" Target="http://ivo.garant.ru/document/redirect/407484029/21" TargetMode="External"/><Relationship Id="rId1382" Type="http://schemas.openxmlformats.org/officeDocument/2006/relationships/hyperlink" Target="http://ivo.garant.ru/document/redirect/12115118/44" TargetMode="External"/><Relationship Id="rId405" Type="http://schemas.openxmlformats.org/officeDocument/2006/relationships/hyperlink" Target="http://ivo.garant.ru/document/redirect/70670090/372" TargetMode="External"/><Relationship Id="rId612" Type="http://schemas.openxmlformats.org/officeDocument/2006/relationships/hyperlink" Target="http://ivo.garant.ru/document/redirect/401421446/972" TargetMode="External"/><Relationship Id="rId1035" Type="http://schemas.openxmlformats.org/officeDocument/2006/relationships/hyperlink" Target="http://ivo.garant.ru/document/redirect/76822427/6922" TargetMode="External"/><Relationship Id="rId1242" Type="http://schemas.openxmlformats.org/officeDocument/2006/relationships/hyperlink" Target="http://ivo.garant.ru/document/redirect/57430472/790103" TargetMode="External"/><Relationship Id="rId1687" Type="http://schemas.openxmlformats.org/officeDocument/2006/relationships/hyperlink" Target="http://ivo.garant.ru/document/redirect/57749496/10070" TargetMode="External"/><Relationship Id="rId917" Type="http://schemas.openxmlformats.org/officeDocument/2006/relationships/hyperlink" Target="http://ivo.garant.ru/document/redirect/405963237/45" TargetMode="External"/><Relationship Id="rId1102" Type="http://schemas.openxmlformats.org/officeDocument/2006/relationships/hyperlink" Target="#anchor963" TargetMode="External"/><Relationship Id="rId1547" Type="http://schemas.openxmlformats.org/officeDocument/2006/relationships/hyperlink" Target="http://ivo.garant.ru/document/redirect/76805827/921" TargetMode="External"/><Relationship Id="rId1754" Type="http://schemas.openxmlformats.org/officeDocument/2006/relationships/hyperlink" Target="http://ivo.garant.ru/document/redirect/57406657/10181" TargetMode="External"/><Relationship Id="rId46" Type="http://schemas.openxmlformats.org/officeDocument/2006/relationships/hyperlink" Target="#anchor1012" TargetMode="External"/><Relationship Id="rId1407" Type="http://schemas.openxmlformats.org/officeDocument/2006/relationships/hyperlink" Target="http://ivo.garant.ru/document/redirect/400889843/901728" TargetMode="External"/><Relationship Id="rId1614" Type="http://schemas.openxmlformats.org/officeDocument/2006/relationships/hyperlink" Target="#anchor1012" TargetMode="External"/><Relationship Id="rId195" Type="http://schemas.openxmlformats.org/officeDocument/2006/relationships/hyperlink" Target="http://ivo.garant.ru/document/redirect/12112176/111" TargetMode="External"/><Relationship Id="rId262" Type="http://schemas.openxmlformats.org/officeDocument/2006/relationships/hyperlink" Target="http://ivo.garant.ru/document/redirect/76839500/15013" TargetMode="External"/><Relationship Id="rId567" Type="http://schemas.openxmlformats.org/officeDocument/2006/relationships/hyperlink" Target="http://ivo.garant.ru/document/redirect/408274225/7" TargetMode="External"/><Relationship Id="rId1197" Type="http://schemas.openxmlformats.org/officeDocument/2006/relationships/hyperlink" Target="http://ivo.garant.ru/document/redirect/483408659/79117" TargetMode="External"/><Relationship Id="rId122" Type="http://schemas.openxmlformats.org/officeDocument/2006/relationships/hyperlink" Target="http://ivo.garant.ru/document/redirect/400720731/11" TargetMode="External"/><Relationship Id="rId774" Type="http://schemas.openxmlformats.org/officeDocument/2006/relationships/hyperlink" Target="http://ivo.garant.ru/document/redirect/101268/1000" TargetMode="External"/><Relationship Id="rId981" Type="http://schemas.openxmlformats.org/officeDocument/2006/relationships/hyperlink" Target="#anchor1012" TargetMode="External"/><Relationship Id="rId1057" Type="http://schemas.openxmlformats.org/officeDocument/2006/relationships/hyperlink" Target="http://ivo.garant.ru/document/redirect/413056677/132" TargetMode="External"/><Relationship Id="rId427" Type="http://schemas.openxmlformats.org/officeDocument/2006/relationships/hyperlink" Target="http://ivo.garant.ru/document/redirect/483407331/267" TargetMode="External"/><Relationship Id="rId634" Type="http://schemas.openxmlformats.org/officeDocument/2006/relationships/hyperlink" Target="#anchor38501" TargetMode="External"/><Relationship Id="rId841" Type="http://schemas.openxmlformats.org/officeDocument/2006/relationships/hyperlink" Target="http://ivo.garant.ru/document/redirect/77321876/4716" TargetMode="External"/><Relationship Id="rId1264" Type="http://schemas.openxmlformats.org/officeDocument/2006/relationships/hyperlink" Target="http://ivo.garant.ru/document/redirect/70514766/649" TargetMode="External"/><Relationship Id="rId1471" Type="http://schemas.openxmlformats.org/officeDocument/2006/relationships/hyperlink" Target="http://ivo.garant.ru/document/redirect/403517946/1000" TargetMode="External"/><Relationship Id="rId1569" Type="http://schemas.openxmlformats.org/officeDocument/2006/relationships/hyperlink" Target="http://ivo.garant.ru/document/redirect/404992945/25" TargetMode="External"/><Relationship Id="rId701" Type="http://schemas.openxmlformats.org/officeDocument/2006/relationships/hyperlink" Target="http://ivo.garant.ru/document/redirect/403755392/22" TargetMode="External"/><Relationship Id="rId939" Type="http://schemas.openxmlformats.org/officeDocument/2006/relationships/hyperlink" Target="#anchor1015" TargetMode="External"/><Relationship Id="rId1124" Type="http://schemas.openxmlformats.org/officeDocument/2006/relationships/hyperlink" Target="http://ivo.garant.ru/document/redirect/57745721/753" TargetMode="External"/><Relationship Id="rId1331" Type="http://schemas.openxmlformats.org/officeDocument/2006/relationships/hyperlink" Target="http://ivo.garant.ru/document/redirect/57746661/836" TargetMode="External"/><Relationship Id="rId68" Type="http://schemas.openxmlformats.org/officeDocument/2006/relationships/hyperlink" Target="http://ivo.garant.ru/document/redirect/408213961/1000" TargetMode="External"/><Relationship Id="rId1429" Type="http://schemas.openxmlformats.org/officeDocument/2006/relationships/hyperlink" Target="http://ivo.garant.ru/document/redirect/74449388/11" TargetMode="External"/><Relationship Id="rId1636" Type="http://schemas.openxmlformats.org/officeDocument/2006/relationships/hyperlink" Target="http://ivo.garant.ru/document/redirect/12131589/5" TargetMode="External"/><Relationship Id="rId1703" Type="http://schemas.openxmlformats.org/officeDocument/2006/relationships/hyperlink" Target="http://ivo.garant.ru/document/redirect/4194003/0" TargetMode="External"/><Relationship Id="rId284" Type="http://schemas.openxmlformats.org/officeDocument/2006/relationships/hyperlink" Target="http://ivo.garant.ru/document/redirect/410441851/1111" TargetMode="External"/><Relationship Id="rId491" Type="http://schemas.openxmlformats.org/officeDocument/2006/relationships/hyperlink" Target="http://ivo.garant.ru/document/redirect/76822427/333" TargetMode="External"/><Relationship Id="rId144" Type="http://schemas.openxmlformats.org/officeDocument/2006/relationships/hyperlink" Target="#anchor1012" TargetMode="External"/><Relationship Id="rId589" Type="http://schemas.openxmlformats.org/officeDocument/2006/relationships/hyperlink" Target="#anchor373" TargetMode="External"/><Relationship Id="rId796" Type="http://schemas.openxmlformats.org/officeDocument/2006/relationships/hyperlink" Target="http://ivo.garant.ru/document/redirect/57410773/4623" TargetMode="External"/><Relationship Id="rId351" Type="http://schemas.openxmlformats.org/officeDocument/2006/relationships/hyperlink" Target="#anchor2002" TargetMode="External"/><Relationship Id="rId449" Type="http://schemas.openxmlformats.org/officeDocument/2006/relationships/hyperlink" Target="http://ivo.garant.ru/document/redirect/409493579/5532" TargetMode="External"/><Relationship Id="rId656" Type="http://schemas.openxmlformats.org/officeDocument/2006/relationships/hyperlink" Target="http://ivo.garant.ru/document/redirect/400720731/1281" TargetMode="External"/><Relationship Id="rId863" Type="http://schemas.openxmlformats.org/officeDocument/2006/relationships/hyperlink" Target="http://ivo.garant.ru/document/redirect/12137881/1200" TargetMode="External"/><Relationship Id="rId1079" Type="http://schemas.openxmlformats.org/officeDocument/2006/relationships/hyperlink" Target="http://ivo.garant.ru/document/redirect/12125267/62" TargetMode="External"/><Relationship Id="rId1286" Type="http://schemas.openxmlformats.org/officeDocument/2006/relationships/hyperlink" Target="http://ivo.garant.ru/document/redirect/77673785/8031" TargetMode="External"/><Relationship Id="rId1493" Type="http://schemas.openxmlformats.org/officeDocument/2006/relationships/hyperlink" Target="http://ivo.garant.ru/document/redirect/75099815/14" TargetMode="External"/><Relationship Id="rId211" Type="http://schemas.openxmlformats.org/officeDocument/2006/relationships/hyperlink" Target="http://ivo.garant.ru/document/redirect/12137879/1001" TargetMode="External"/><Relationship Id="rId309" Type="http://schemas.openxmlformats.org/officeDocument/2006/relationships/hyperlink" Target="http://ivo.garant.ru/document/redirect/186367/0" TargetMode="External"/><Relationship Id="rId516" Type="http://schemas.openxmlformats.org/officeDocument/2006/relationships/hyperlink" Target="http://ivo.garant.ru/document/redirect/55172604/1000" TargetMode="External"/><Relationship Id="rId1146" Type="http://schemas.openxmlformats.org/officeDocument/2006/relationships/hyperlink" Target="http://ivo.garant.ru/document/redirect/72083390/1" TargetMode="External"/><Relationship Id="rId723" Type="http://schemas.openxmlformats.org/officeDocument/2006/relationships/hyperlink" Target="http://ivo.garant.ru/document/redirect/483405184/4210" TargetMode="External"/><Relationship Id="rId930" Type="http://schemas.openxmlformats.org/officeDocument/2006/relationships/hyperlink" Target="http://ivo.garant.ru/document/redirect/12166678/1000" TargetMode="External"/><Relationship Id="rId1006" Type="http://schemas.openxmlformats.org/officeDocument/2006/relationships/hyperlink" Target="http://ivo.garant.ru/document/redirect/71021232/1000" TargetMode="External"/><Relationship Id="rId1353" Type="http://schemas.openxmlformats.org/officeDocument/2006/relationships/hyperlink" Target="http://ivo.garant.ru/document/redirect/5756200/1111" TargetMode="External"/><Relationship Id="rId1560" Type="http://schemas.openxmlformats.org/officeDocument/2006/relationships/hyperlink" Target="http://ivo.garant.ru/document/redirect/404992945/243" TargetMode="External"/><Relationship Id="rId1658" Type="http://schemas.openxmlformats.org/officeDocument/2006/relationships/hyperlink" Target="http://ivo.garant.ru/document/redirect/401421158/141" TargetMode="External"/><Relationship Id="rId1213" Type="http://schemas.openxmlformats.org/officeDocument/2006/relationships/hyperlink" Target="http://ivo.garant.ru/document/redirect/77306351/791043" TargetMode="External"/><Relationship Id="rId1420" Type="http://schemas.openxmlformats.org/officeDocument/2006/relationships/hyperlink" Target="http://ivo.garant.ru/document/redirect/409493579/5544" TargetMode="External"/><Relationship Id="rId1518" Type="http://schemas.openxmlformats.org/officeDocument/2006/relationships/hyperlink" Target="http://ivo.garant.ru/document/redirect/76805825/911063" TargetMode="External"/><Relationship Id="rId1725" Type="http://schemas.openxmlformats.org/officeDocument/2006/relationships/hyperlink" Target="#anchor582" TargetMode="External"/><Relationship Id="rId17" Type="http://schemas.openxmlformats.org/officeDocument/2006/relationships/hyperlink" Target="http://ivo.garant.ru/document/redirect/71732844/9110311" TargetMode="External"/><Relationship Id="rId166" Type="http://schemas.openxmlformats.org/officeDocument/2006/relationships/hyperlink" Target="#anchor1012" TargetMode="External"/><Relationship Id="rId373" Type="http://schemas.openxmlformats.org/officeDocument/2006/relationships/hyperlink" Target="http://ivo.garant.ru/document/redirect/76805884/0" TargetMode="External"/><Relationship Id="rId580" Type="http://schemas.openxmlformats.org/officeDocument/2006/relationships/hyperlink" Target="http://ivo.garant.ru/document/redirect/404552726/1000" TargetMode="External"/><Relationship Id="rId1" Type="http://schemas.openxmlformats.org/officeDocument/2006/relationships/styles" Target="styles.xml"/><Relationship Id="rId233" Type="http://schemas.openxmlformats.org/officeDocument/2006/relationships/hyperlink" Target="http://ivo.garant.ru/document/redirect/73947325/262" TargetMode="External"/><Relationship Id="rId440" Type="http://schemas.openxmlformats.org/officeDocument/2006/relationships/hyperlink" Target="http://ivo.garant.ru/document/redirect/409493579/5530" TargetMode="External"/><Relationship Id="rId678" Type="http://schemas.openxmlformats.org/officeDocument/2006/relationships/hyperlink" Target="http://ivo.garant.ru/document/redirect/73355353/41" TargetMode="External"/><Relationship Id="rId885" Type="http://schemas.openxmlformats.org/officeDocument/2006/relationships/hyperlink" Target="http://ivo.garant.ru/document/redirect/412109836/1000" TargetMode="External"/><Relationship Id="rId1070" Type="http://schemas.openxmlformats.org/officeDocument/2006/relationships/hyperlink" Target="http://ivo.garant.ru/document/redirect/404992945/214" TargetMode="External"/><Relationship Id="rId300" Type="http://schemas.openxmlformats.org/officeDocument/2006/relationships/hyperlink" Target="#anchor161" TargetMode="External"/><Relationship Id="rId538" Type="http://schemas.openxmlformats.org/officeDocument/2006/relationships/hyperlink" Target="http://ivo.garant.ru/document/redirect/74451176/0" TargetMode="External"/><Relationship Id="rId745" Type="http://schemas.openxmlformats.org/officeDocument/2006/relationships/hyperlink" Target="http://ivo.garant.ru/document/redirect/74231523/17" TargetMode="External"/><Relationship Id="rId952" Type="http://schemas.openxmlformats.org/officeDocument/2006/relationships/hyperlink" Target="http://ivo.garant.ru/document/redirect/400720785/514" TargetMode="External"/><Relationship Id="rId1168" Type="http://schemas.openxmlformats.org/officeDocument/2006/relationships/hyperlink" Target="http://ivo.garant.ru/document/redirect/12125268/9000" TargetMode="External"/><Relationship Id="rId1375" Type="http://schemas.openxmlformats.org/officeDocument/2006/relationships/hyperlink" Target="#anchor88" TargetMode="External"/><Relationship Id="rId1582" Type="http://schemas.openxmlformats.org/officeDocument/2006/relationships/hyperlink" Target="http://ivo.garant.ru/document/redirect/77673785/9422" TargetMode="External"/><Relationship Id="rId81" Type="http://schemas.openxmlformats.org/officeDocument/2006/relationships/hyperlink" Target="http://ivo.garant.ru/document/redirect/71142930/1000" TargetMode="External"/><Relationship Id="rId605" Type="http://schemas.openxmlformats.org/officeDocument/2006/relationships/hyperlink" Target="http://ivo.garant.ru/document/redirect/74413802/1000" TargetMode="External"/><Relationship Id="rId812" Type="http://schemas.openxmlformats.org/officeDocument/2006/relationships/hyperlink" Target="#anchor4624" TargetMode="External"/><Relationship Id="rId1028" Type="http://schemas.openxmlformats.org/officeDocument/2006/relationships/hyperlink" Target="http://ivo.garant.ru/document/redirect/403498400/1300" TargetMode="External"/><Relationship Id="rId1235" Type="http://schemas.openxmlformats.org/officeDocument/2006/relationships/hyperlink" Target="http://ivo.garant.ru/document/redirect/71825214/1610151" TargetMode="External"/><Relationship Id="rId1442" Type="http://schemas.openxmlformats.org/officeDocument/2006/relationships/hyperlink" Target="http://ivo.garant.ru/document/redirect/186367/0" TargetMode="External"/><Relationship Id="rId1302" Type="http://schemas.openxmlformats.org/officeDocument/2006/relationships/hyperlink" Target="http://ivo.garant.ru/document/redirect/77673785/807" TargetMode="External"/><Relationship Id="rId1747" Type="http://schemas.openxmlformats.org/officeDocument/2006/relationships/hyperlink" Target="#anchor691" TargetMode="External"/><Relationship Id="rId39" Type="http://schemas.openxmlformats.org/officeDocument/2006/relationships/hyperlink" Target="http://ivo.garant.ru/document/redirect/401421446/92" TargetMode="External"/><Relationship Id="rId1607" Type="http://schemas.openxmlformats.org/officeDocument/2006/relationships/hyperlink" Target="http://ivo.garant.ru/document/redirect/77307263/966" TargetMode="External"/><Relationship Id="rId188" Type="http://schemas.openxmlformats.org/officeDocument/2006/relationships/hyperlink" Target="#anchor210" TargetMode="External"/><Relationship Id="rId395" Type="http://schemas.openxmlformats.org/officeDocument/2006/relationships/hyperlink" Target="http://ivo.garant.ru/document/redirect/77304661/2204" TargetMode="External"/><Relationship Id="rId255" Type="http://schemas.openxmlformats.org/officeDocument/2006/relationships/hyperlink" Target="http://ivo.garant.ru/document/redirect/57410233/15106" TargetMode="External"/><Relationship Id="rId462" Type="http://schemas.openxmlformats.org/officeDocument/2006/relationships/hyperlink" Target="http://ivo.garant.ru/document/redirect/406737491/11" TargetMode="External"/><Relationship Id="rId1092" Type="http://schemas.openxmlformats.org/officeDocument/2006/relationships/hyperlink" Target="http://ivo.garant.ru/document/redirect/76828259/723" TargetMode="External"/><Relationship Id="rId1397" Type="http://schemas.openxmlformats.org/officeDocument/2006/relationships/hyperlink" Target="http://ivo.garant.ru/document/redirect/77311660/862" TargetMode="External"/><Relationship Id="rId115" Type="http://schemas.openxmlformats.org/officeDocument/2006/relationships/hyperlink" Target="#anchor14111" TargetMode="External"/><Relationship Id="rId322" Type="http://schemas.openxmlformats.org/officeDocument/2006/relationships/hyperlink" Target="http://ivo.garant.ru/document/redirect/409493605/24" TargetMode="External"/><Relationship Id="rId767" Type="http://schemas.openxmlformats.org/officeDocument/2006/relationships/hyperlink" Target="http://ivo.garant.ru/document/redirect/72113444/2000" TargetMode="External"/><Relationship Id="rId974" Type="http://schemas.openxmlformats.org/officeDocument/2006/relationships/hyperlink" Target="http://ivo.garant.ru/document/redirect/12123142/0" TargetMode="External"/><Relationship Id="rId627" Type="http://schemas.openxmlformats.org/officeDocument/2006/relationships/hyperlink" Target="http://ivo.garant.ru/document/redirect/400720731/124" TargetMode="External"/><Relationship Id="rId834" Type="http://schemas.openxmlformats.org/officeDocument/2006/relationships/hyperlink" Target="#anchor477" TargetMode="External"/><Relationship Id="rId1257" Type="http://schemas.openxmlformats.org/officeDocument/2006/relationships/hyperlink" Target="http://ivo.garant.ru/document/redirect/76839500/790108" TargetMode="External"/><Relationship Id="rId1464" Type="http://schemas.openxmlformats.org/officeDocument/2006/relationships/hyperlink" Target="http://ivo.garant.ru/document/redirect/409493579/5519" TargetMode="External"/><Relationship Id="rId1671" Type="http://schemas.openxmlformats.org/officeDocument/2006/relationships/hyperlink" Target="http://ivo.garant.ru/document/redirect/57499516/10020" TargetMode="External"/><Relationship Id="rId901" Type="http://schemas.openxmlformats.org/officeDocument/2006/relationships/hyperlink" Target="http://ivo.garant.ru/document/redirect/74776088/2000" TargetMode="External"/><Relationship Id="rId1117" Type="http://schemas.openxmlformats.org/officeDocument/2006/relationships/hyperlink" Target="http://ivo.garant.ru/document/redirect/57428163/7416" TargetMode="External"/><Relationship Id="rId1324" Type="http://schemas.openxmlformats.org/officeDocument/2006/relationships/hyperlink" Target="http://ivo.garant.ru/document/redirect/12180688/35" TargetMode="External"/><Relationship Id="rId1531" Type="http://schemas.openxmlformats.org/officeDocument/2006/relationships/hyperlink" Target="http://ivo.garant.ru/document/redirect/404992945/224" TargetMode="External"/><Relationship Id="rId30" Type="http://schemas.openxmlformats.org/officeDocument/2006/relationships/hyperlink" Target="http://ivo.garant.ru/document/redirect/76805347/306" TargetMode="External"/><Relationship Id="rId1629" Type="http://schemas.openxmlformats.org/officeDocument/2006/relationships/hyperlink" Target="http://ivo.garant.ru/document/redirect/1308633/0" TargetMode="External"/><Relationship Id="rId277" Type="http://schemas.openxmlformats.org/officeDocument/2006/relationships/hyperlink" Target="http://ivo.garant.ru/document/redirect/77668243/1616" TargetMode="External"/><Relationship Id="rId484" Type="http://schemas.openxmlformats.org/officeDocument/2006/relationships/hyperlink" Target="http://ivo.garant.ru/document/redirect/72136974/24" TargetMode="External"/><Relationship Id="rId137" Type="http://schemas.openxmlformats.org/officeDocument/2006/relationships/hyperlink" Target="#anchor1012" TargetMode="External"/><Relationship Id="rId344" Type="http://schemas.openxmlformats.org/officeDocument/2006/relationships/hyperlink" Target="http://ivo.garant.ru/document/redirect/401421446/93" TargetMode="External"/><Relationship Id="rId691" Type="http://schemas.openxmlformats.org/officeDocument/2006/relationships/hyperlink" Target="http://ivo.garant.ru/document/redirect/403528186/1000" TargetMode="External"/><Relationship Id="rId789" Type="http://schemas.openxmlformats.org/officeDocument/2006/relationships/hyperlink" Target="http://ivo.garant.ru/document/redirect/408213959/1000" TargetMode="External"/><Relationship Id="rId996" Type="http://schemas.openxmlformats.org/officeDocument/2006/relationships/hyperlink" Target="http://ivo.garant.ru/document/redirect/10136860/23" TargetMode="External"/><Relationship Id="rId551" Type="http://schemas.openxmlformats.org/officeDocument/2006/relationships/hyperlink" Target="http://ivo.garant.ru/document/redirect/74451176/0" TargetMode="External"/><Relationship Id="rId649" Type="http://schemas.openxmlformats.org/officeDocument/2006/relationships/hyperlink" Target="http://ivo.garant.ru/document/redirect/403561102/1000" TargetMode="External"/><Relationship Id="rId856" Type="http://schemas.openxmlformats.org/officeDocument/2006/relationships/hyperlink" Target="http://ivo.garant.ru/document/redirect/409493579/5535" TargetMode="External"/><Relationship Id="rId1181" Type="http://schemas.openxmlformats.org/officeDocument/2006/relationships/hyperlink" Target="http://ivo.garant.ru/document/redirect/407484029/22" TargetMode="External"/><Relationship Id="rId1279" Type="http://schemas.openxmlformats.org/officeDocument/2006/relationships/hyperlink" Target="http://ivo.garant.ru/document/redirect/71296546/1000" TargetMode="External"/><Relationship Id="rId1486" Type="http://schemas.openxmlformats.org/officeDocument/2006/relationships/hyperlink" Target="http://ivo.garant.ru/document/redirect/411870406/1000" TargetMode="External"/><Relationship Id="rId204" Type="http://schemas.openxmlformats.org/officeDocument/2006/relationships/hyperlink" Target="http://ivo.garant.ru/document/redirect/71385142/121" TargetMode="External"/><Relationship Id="rId411" Type="http://schemas.openxmlformats.org/officeDocument/2006/relationships/hyperlink" Target="http://ivo.garant.ru/document/redirect/77669945/255" TargetMode="External"/><Relationship Id="rId509" Type="http://schemas.openxmlformats.org/officeDocument/2006/relationships/hyperlink" Target="http://ivo.garant.ru/document/redirect/71759322/1000" TargetMode="External"/><Relationship Id="rId1041" Type="http://schemas.openxmlformats.org/officeDocument/2006/relationships/hyperlink" Target="http://ivo.garant.ru/document/redirect/483408659/693" TargetMode="External"/><Relationship Id="rId1139" Type="http://schemas.openxmlformats.org/officeDocument/2006/relationships/hyperlink" Target="http://ivo.garant.ru/document/redirect/57411597/0" TargetMode="External"/><Relationship Id="rId1346" Type="http://schemas.openxmlformats.org/officeDocument/2006/relationships/hyperlink" Target="http://ivo.garant.ru/document/redirect/77321876/8391" TargetMode="External"/><Relationship Id="rId1693" Type="http://schemas.openxmlformats.org/officeDocument/2006/relationships/hyperlink" Target="#anchor1011" TargetMode="External"/><Relationship Id="rId716" Type="http://schemas.openxmlformats.org/officeDocument/2006/relationships/hyperlink" Target="http://ivo.garant.ru/document/redirect/70441588/1000" TargetMode="External"/><Relationship Id="rId923" Type="http://schemas.openxmlformats.org/officeDocument/2006/relationships/hyperlink" Target="http://ivo.garant.ru/document/redirect/12158174/1000" TargetMode="External"/><Relationship Id="rId1553" Type="http://schemas.openxmlformats.org/officeDocument/2006/relationships/hyperlink" Target="http://ivo.garant.ru/document/redirect/405748109/1000" TargetMode="External"/><Relationship Id="rId1760" Type="http://schemas.openxmlformats.org/officeDocument/2006/relationships/header" Target="header1.xml"/><Relationship Id="rId52" Type="http://schemas.openxmlformats.org/officeDocument/2006/relationships/hyperlink" Target="http://ivo.garant.ru/document/redirect/72189464/1" TargetMode="External"/><Relationship Id="rId1206" Type="http://schemas.openxmlformats.org/officeDocument/2006/relationships/hyperlink" Target="http://ivo.garant.ru/document/redirect/71825214/1610143" TargetMode="External"/><Relationship Id="rId1413" Type="http://schemas.openxmlformats.org/officeDocument/2006/relationships/hyperlink" Target="http://ivo.garant.ru/document/redirect/180687/200006211" TargetMode="External"/><Relationship Id="rId1620" Type="http://schemas.openxmlformats.org/officeDocument/2006/relationships/hyperlink" Target="http://ivo.garant.ru/document/redirect/6335699/0" TargetMode="External"/><Relationship Id="rId1718" Type="http://schemas.openxmlformats.org/officeDocument/2006/relationships/hyperlink" Target="#anchor154" TargetMode="External"/><Relationship Id="rId299" Type="http://schemas.openxmlformats.org/officeDocument/2006/relationships/hyperlink" Target="http://ivo.garant.ru/document/redirect/76839500/162" TargetMode="External"/><Relationship Id="rId159" Type="http://schemas.openxmlformats.org/officeDocument/2006/relationships/hyperlink" Target="http://ivo.garant.ru/document/redirect/57428163/14211" TargetMode="External"/><Relationship Id="rId366" Type="http://schemas.openxmlformats.org/officeDocument/2006/relationships/hyperlink" Target="http://ivo.garant.ru/document/redirect/408277509/2" TargetMode="External"/><Relationship Id="rId573" Type="http://schemas.openxmlformats.org/officeDocument/2006/relationships/hyperlink" Target="http://ivo.garant.ru/document/redirect/403084864/1000" TargetMode="External"/><Relationship Id="rId780" Type="http://schemas.openxmlformats.org/officeDocument/2006/relationships/hyperlink" Target="#anchor444" TargetMode="External"/><Relationship Id="rId226" Type="http://schemas.openxmlformats.org/officeDocument/2006/relationships/hyperlink" Target="http://ivo.garant.ru/document/redirect/57410233/158" TargetMode="External"/><Relationship Id="rId433" Type="http://schemas.openxmlformats.org/officeDocument/2006/relationships/hyperlink" Target="http://ivo.garant.ru/document/redirect/12137881/1100" TargetMode="External"/><Relationship Id="rId878" Type="http://schemas.openxmlformats.org/officeDocument/2006/relationships/hyperlink" Target="#anchor5315" TargetMode="External"/><Relationship Id="rId1063" Type="http://schemas.openxmlformats.org/officeDocument/2006/relationships/hyperlink" Target="http://ivo.garant.ru/document/redirect/405842899/1000" TargetMode="External"/><Relationship Id="rId1270" Type="http://schemas.openxmlformats.org/officeDocument/2006/relationships/hyperlink" Target="http://ivo.garant.ru/document/redirect/70745490/1000" TargetMode="External"/><Relationship Id="rId640" Type="http://schemas.openxmlformats.org/officeDocument/2006/relationships/hyperlink" Target="http://ivo.garant.ru/document/redirect/12180331/1000" TargetMode="External"/><Relationship Id="rId738" Type="http://schemas.openxmlformats.org/officeDocument/2006/relationships/hyperlink" Target="http://ivo.garant.ru/document/redirect/71434954/61" TargetMode="External"/><Relationship Id="rId945" Type="http://schemas.openxmlformats.org/officeDocument/2006/relationships/hyperlink" Target="http://ivo.garant.ru/document/redirect/400720785/512" TargetMode="External"/><Relationship Id="rId1368" Type="http://schemas.openxmlformats.org/officeDocument/2006/relationships/hyperlink" Target="http://ivo.garant.ru/document/redirect/10106035/0" TargetMode="External"/><Relationship Id="rId1575" Type="http://schemas.openxmlformats.org/officeDocument/2006/relationships/hyperlink" Target="http://ivo.garant.ru/document/redirect/71732844/9110341" TargetMode="External"/><Relationship Id="rId74" Type="http://schemas.openxmlformats.org/officeDocument/2006/relationships/hyperlink" Target="#anchor134" TargetMode="External"/><Relationship Id="rId500" Type="http://schemas.openxmlformats.org/officeDocument/2006/relationships/hyperlink" Target="#anchor1018" TargetMode="External"/><Relationship Id="rId805" Type="http://schemas.openxmlformats.org/officeDocument/2006/relationships/hyperlink" Target="http://ivo.garant.ru/document/redirect/406053031/12" TargetMode="External"/><Relationship Id="rId1130" Type="http://schemas.openxmlformats.org/officeDocument/2006/relationships/hyperlink" Target="#anchor374" TargetMode="External"/><Relationship Id="rId1228" Type="http://schemas.openxmlformats.org/officeDocument/2006/relationships/hyperlink" Target="http://ivo.garant.ru/document/redirect/71825214/1610149" TargetMode="External"/><Relationship Id="rId1435" Type="http://schemas.openxmlformats.org/officeDocument/2006/relationships/hyperlink" Target="#anchor162" TargetMode="External"/><Relationship Id="rId1642" Type="http://schemas.openxmlformats.org/officeDocument/2006/relationships/hyperlink" Target="http://ivo.garant.ru/document/redirect/12144751/0" TargetMode="External"/><Relationship Id="rId1502" Type="http://schemas.openxmlformats.org/officeDocument/2006/relationships/hyperlink" Target="#anchor444" TargetMode="External"/><Relationship Id="rId290" Type="http://schemas.openxmlformats.org/officeDocument/2006/relationships/hyperlink" Target="http://ivo.garant.ru/document/redirect/413056677/12" TargetMode="External"/><Relationship Id="rId388" Type="http://schemas.openxmlformats.org/officeDocument/2006/relationships/hyperlink" Target="http://ivo.garant.ru/document/redirect/70405818/1631" TargetMode="External"/><Relationship Id="rId150" Type="http://schemas.openxmlformats.org/officeDocument/2006/relationships/hyperlink" Target="http://ivo.garant.ru/document/redirect/483408659/14251" TargetMode="External"/><Relationship Id="rId595" Type="http://schemas.openxmlformats.org/officeDocument/2006/relationships/hyperlink" Target="http://ivo.garant.ru/document/redirect/404700683/1000" TargetMode="External"/><Relationship Id="rId248" Type="http://schemas.openxmlformats.org/officeDocument/2006/relationships/hyperlink" Target="http://ivo.garant.ru/document/redirect/409493579/9167" TargetMode="External"/><Relationship Id="rId455" Type="http://schemas.openxmlformats.org/officeDocument/2006/relationships/hyperlink" Target="#anchor1012" TargetMode="External"/><Relationship Id="rId662" Type="http://schemas.openxmlformats.org/officeDocument/2006/relationships/hyperlink" Target="http://ivo.garant.ru/document/redirect/402868517/1006" TargetMode="External"/><Relationship Id="rId1085" Type="http://schemas.openxmlformats.org/officeDocument/2006/relationships/hyperlink" Target="http://ivo.garant.ru/document/redirect/70405818/1631" TargetMode="External"/><Relationship Id="rId1292" Type="http://schemas.openxmlformats.org/officeDocument/2006/relationships/hyperlink" Target="http://ivo.garant.ru/document/redirect/404993821/12" TargetMode="External"/><Relationship Id="rId108" Type="http://schemas.openxmlformats.org/officeDocument/2006/relationships/hyperlink" Target="http://ivo.garant.ru/document/redirect/57749496/14111" TargetMode="External"/><Relationship Id="rId315" Type="http://schemas.openxmlformats.org/officeDocument/2006/relationships/hyperlink" Target="http://ivo.garant.ru/document/redirect/76805884/0" TargetMode="External"/><Relationship Id="rId522" Type="http://schemas.openxmlformats.org/officeDocument/2006/relationships/hyperlink" Target="http://ivo.garant.ru/document/redirect/72189464/4" TargetMode="External"/><Relationship Id="rId967" Type="http://schemas.openxmlformats.org/officeDocument/2006/relationships/hyperlink" Target="http://ivo.garant.ru/document/redirect/70411156/1000" TargetMode="External"/><Relationship Id="rId1152" Type="http://schemas.openxmlformats.org/officeDocument/2006/relationships/hyperlink" Target="http://ivo.garant.ru/document/redirect/71732844/9110323" TargetMode="External"/><Relationship Id="rId1597" Type="http://schemas.openxmlformats.org/officeDocument/2006/relationships/hyperlink" Target="http://ivo.garant.ru/document/redirect/77307263/963" TargetMode="External"/><Relationship Id="rId96" Type="http://schemas.openxmlformats.org/officeDocument/2006/relationships/hyperlink" Target="#anchor210" TargetMode="External"/><Relationship Id="rId827" Type="http://schemas.openxmlformats.org/officeDocument/2006/relationships/hyperlink" Target="http://ivo.garant.ru/document/redirect/10164072/29" TargetMode="External"/><Relationship Id="rId1012" Type="http://schemas.openxmlformats.org/officeDocument/2006/relationships/hyperlink" Target="http://ivo.garant.ru/document/redirect/400889843/901712" TargetMode="External"/><Relationship Id="rId1457" Type="http://schemas.openxmlformats.org/officeDocument/2006/relationships/hyperlink" Target="http://ivo.garant.ru/document/redirect/77668243/90" TargetMode="External"/><Relationship Id="rId1664" Type="http://schemas.openxmlformats.org/officeDocument/2006/relationships/hyperlink" Target="http://ivo.garant.ru/document/redirect/70405818/1631" TargetMode="External"/><Relationship Id="rId1317" Type="http://schemas.openxmlformats.org/officeDocument/2006/relationships/hyperlink" Target="http://ivo.garant.ru/document/redirect/70867788/21" TargetMode="External"/><Relationship Id="rId1524" Type="http://schemas.openxmlformats.org/officeDocument/2006/relationships/hyperlink" Target="http://ivo.garant.ru/document/redirect/404992945/222" TargetMode="External"/><Relationship Id="rId1731" Type="http://schemas.openxmlformats.org/officeDocument/2006/relationships/hyperlink" Target="#anchor65" TargetMode="External"/><Relationship Id="rId23" Type="http://schemas.openxmlformats.org/officeDocument/2006/relationships/hyperlink" Target="http://ivo.garant.ru/document/redirect/401421446/912" TargetMode="External"/><Relationship Id="rId172" Type="http://schemas.openxmlformats.org/officeDocument/2006/relationships/hyperlink" Target="http://ivo.garant.ru/document/redirect/412109918/1000" TargetMode="External"/><Relationship Id="rId477" Type="http://schemas.openxmlformats.org/officeDocument/2006/relationships/hyperlink" Target="http://ivo.garant.ru/document/redirect/406737491/13" TargetMode="External"/><Relationship Id="rId684" Type="http://schemas.openxmlformats.org/officeDocument/2006/relationships/hyperlink" Target="#anchor385" TargetMode="External"/><Relationship Id="rId337" Type="http://schemas.openxmlformats.org/officeDocument/2006/relationships/hyperlink" Target="#anchor2002" TargetMode="External"/><Relationship Id="rId891" Type="http://schemas.openxmlformats.org/officeDocument/2006/relationships/hyperlink" Target="http://ivo.garant.ru/document/redirect/403333009/13" TargetMode="External"/><Relationship Id="rId989" Type="http://schemas.openxmlformats.org/officeDocument/2006/relationships/hyperlink" Target="http://ivo.garant.ru/document/redirect/72136974/273" TargetMode="External"/><Relationship Id="rId544" Type="http://schemas.openxmlformats.org/officeDocument/2006/relationships/hyperlink" Target="http://ivo.garant.ru/document/redirect/5755550/0" TargetMode="External"/><Relationship Id="rId751" Type="http://schemas.openxmlformats.org/officeDocument/2006/relationships/hyperlink" Target="https://minzdrav.gov.ru" TargetMode="External"/><Relationship Id="rId849" Type="http://schemas.openxmlformats.org/officeDocument/2006/relationships/hyperlink" Target="http://ivo.garant.ru/document/redirect/76837654/49" TargetMode="External"/><Relationship Id="rId1174" Type="http://schemas.openxmlformats.org/officeDocument/2006/relationships/hyperlink" Target="http://ivo.garant.ru/document/redirect/76822426/79111" TargetMode="External"/><Relationship Id="rId1381" Type="http://schemas.openxmlformats.org/officeDocument/2006/relationships/hyperlink" Target="http://ivo.garant.ru/document/redirect/71427992/46" TargetMode="External"/><Relationship Id="rId1479" Type="http://schemas.openxmlformats.org/officeDocument/2006/relationships/hyperlink" Target="http://ivo.garant.ru/document/redirect/411233629/32" TargetMode="External"/><Relationship Id="rId1686" Type="http://schemas.openxmlformats.org/officeDocument/2006/relationships/hyperlink" Target="http://ivo.garant.ru/document/redirect/70809060/41" TargetMode="External"/><Relationship Id="rId404" Type="http://schemas.openxmlformats.org/officeDocument/2006/relationships/hyperlink" Target="#anchor61" TargetMode="External"/><Relationship Id="rId611" Type="http://schemas.openxmlformats.org/officeDocument/2006/relationships/hyperlink" Target="http://ivo.garant.ru/document/redirect/74451176/0" TargetMode="External"/><Relationship Id="rId1034" Type="http://schemas.openxmlformats.org/officeDocument/2006/relationships/hyperlink" Target="http://ivo.garant.ru/document/redirect/409493695/21" TargetMode="External"/><Relationship Id="rId1241" Type="http://schemas.openxmlformats.org/officeDocument/2006/relationships/hyperlink" Target="http://ivo.garant.ru/document/redirect/71825214/1610153" TargetMode="External"/><Relationship Id="rId1339" Type="http://schemas.openxmlformats.org/officeDocument/2006/relationships/hyperlink" Target="http://ivo.garant.ru/document/redirect/410441851/1111" TargetMode="External"/><Relationship Id="rId709" Type="http://schemas.openxmlformats.org/officeDocument/2006/relationships/hyperlink" Target="http://ivo.garant.ru/document/redirect/411996696/1000" TargetMode="External"/><Relationship Id="rId916" Type="http://schemas.openxmlformats.org/officeDocument/2006/relationships/hyperlink" Target="http://ivo.garant.ru/document/redirect/405963237/45" TargetMode="External"/><Relationship Id="rId1101" Type="http://schemas.openxmlformats.org/officeDocument/2006/relationships/hyperlink" Target="http://ivo.garant.ru/document/redirect/12174909/643" TargetMode="External"/><Relationship Id="rId1546" Type="http://schemas.openxmlformats.org/officeDocument/2006/relationships/hyperlink" Target="http://ivo.garant.ru/document/redirect/404992945/232" TargetMode="External"/><Relationship Id="rId1753" Type="http://schemas.openxmlformats.org/officeDocument/2006/relationships/hyperlink" Target="#anchor344" TargetMode="External"/><Relationship Id="rId45" Type="http://schemas.openxmlformats.org/officeDocument/2006/relationships/hyperlink" Target="http://ivo.garant.ru/document/redirect/76840249/616" TargetMode="External"/><Relationship Id="rId1406" Type="http://schemas.openxmlformats.org/officeDocument/2006/relationships/hyperlink" Target="http://ivo.garant.ru/document/redirect/77311660/8627" TargetMode="External"/><Relationship Id="rId1613" Type="http://schemas.openxmlformats.org/officeDocument/2006/relationships/hyperlink" Target="http://ivo.garant.ru/document/redirect/10164072/1084" TargetMode="External"/><Relationship Id="rId194" Type="http://schemas.openxmlformats.org/officeDocument/2006/relationships/hyperlink" Target="http://ivo.garant.ru/document/redirect/57749496/15113" TargetMode="External"/><Relationship Id="rId261" Type="http://schemas.openxmlformats.org/officeDocument/2006/relationships/hyperlink" Target="http://ivo.garant.ru/document/redirect/409493579/5525" TargetMode="External"/><Relationship Id="rId499" Type="http://schemas.openxmlformats.org/officeDocument/2006/relationships/hyperlink" Target="http://ivo.garant.ru/document/redirect/57745721/343" TargetMode="External"/><Relationship Id="rId359" Type="http://schemas.openxmlformats.org/officeDocument/2006/relationships/hyperlink" Target="#anchor2092" TargetMode="External"/><Relationship Id="rId566" Type="http://schemas.openxmlformats.org/officeDocument/2006/relationships/hyperlink" Target="http://ivo.garant.ru/document/redirect/5181709/0" TargetMode="External"/><Relationship Id="rId773" Type="http://schemas.openxmlformats.org/officeDocument/2006/relationships/hyperlink" Target="http://ivo.garant.ru/document/redirect/4100000/0" TargetMode="External"/><Relationship Id="rId1196" Type="http://schemas.openxmlformats.org/officeDocument/2006/relationships/hyperlink" Target="http://ivo.garant.ru/document/redirect/413056677/14" TargetMode="External"/><Relationship Id="rId121" Type="http://schemas.openxmlformats.org/officeDocument/2006/relationships/hyperlink" Target="http://ivo.garant.ru/document/redirect/57431289/14113" TargetMode="External"/><Relationship Id="rId219" Type="http://schemas.openxmlformats.org/officeDocument/2006/relationships/hyperlink" Target="http://ivo.garant.ru/document/redirect/57507468/1573" TargetMode="External"/><Relationship Id="rId426" Type="http://schemas.openxmlformats.org/officeDocument/2006/relationships/hyperlink" Target="http://ivo.garant.ru/document/redirect/412378206/114" TargetMode="External"/><Relationship Id="rId633" Type="http://schemas.openxmlformats.org/officeDocument/2006/relationships/hyperlink" Target="http://ivo.garant.ru/document/redirect/402106190/1000" TargetMode="External"/><Relationship Id="rId980" Type="http://schemas.openxmlformats.org/officeDocument/2006/relationships/hyperlink" Target="http://ivo.garant.ru/document/redirect/412109858/3000" TargetMode="External"/><Relationship Id="rId1056" Type="http://schemas.openxmlformats.org/officeDocument/2006/relationships/hyperlink" Target="http://ivo.garant.ru/document/redirect/401421158/115" TargetMode="External"/><Relationship Id="rId1263" Type="http://schemas.openxmlformats.org/officeDocument/2006/relationships/hyperlink" Target="http://ivo.garant.ru/document/redirect/70514766/59251" TargetMode="External"/><Relationship Id="rId840" Type="http://schemas.openxmlformats.org/officeDocument/2006/relationships/hyperlink" Target="http://ivo.garant.ru/document/redirect/404561946/212" TargetMode="External"/><Relationship Id="rId938" Type="http://schemas.openxmlformats.org/officeDocument/2006/relationships/hyperlink" Target="#anchor64" TargetMode="External"/><Relationship Id="rId1470" Type="http://schemas.openxmlformats.org/officeDocument/2006/relationships/hyperlink" Target="http://ivo.garant.ru/document/redirect/76888809/9110" TargetMode="External"/><Relationship Id="rId1568" Type="http://schemas.openxmlformats.org/officeDocument/2006/relationships/hyperlink" Target="#anchor76" TargetMode="External"/><Relationship Id="rId67" Type="http://schemas.openxmlformats.org/officeDocument/2006/relationships/hyperlink" Target="http://ivo.garant.ru/document/redirect/77692359/121" TargetMode="External"/><Relationship Id="rId700" Type="http://schemas.openxmlformats.org/officeDocument/2006/relationships/hyperlink" Target="http://ivo.garant.ru/document/redirect/403681898/1" TargetMode="External"/><Relationship Id="rId1123" Type="http://schemas.openxmlformats.org/officeDocument/2006/relationships/hyperlink" Target="http://ivo.garant.ru/document/redirect/57745721/752" TargetMode="External"/><Relationship Id="rId1330" Type="http://schemas.openxmlformats.org/officeDocument/2006/relationships/hyperlink" Target="http://ivo.garant.ru/document/redirect/57749496/8333" TargetMode="External"/><Relationship Id="rId1428" Type="http://schemas.openxmlformats.org/officeDocument/2006/relationships/hyperlink" Target="http://ivo.garant.ru/document/redirect/74449388/303" TargetMode="External"/><Relationship Id="rId1635" Type="http://schemas.openxmlformats.org/officeDocument/2006/relationships/hyperlink" Target="http://ivo.garant.ru/document/redirect/185585/20" TargetMode="External"/><Relationship Id="rId1702" Type="http://schemas.openxmlformats.org/officeDocument/2006/relationships/hyperlink" Target="#anchor15" TargetMode="External"/><Relationship Id="rId283" Type="http://schemas.openxmlformats.org/officeDocument/2006/relationships/hyperlink" Target="http://ivo.garant.ru/document/redirect/57745721/16110" TargetMode="External"/><Relationship Id="rId490" Type="http://schemas.openxmlformats.org/officeDocument/2006/relationships/hyperlink" Target="http://ivo.garant.ru/document/redirect/409493605/261" TargetMode="External"/><Relationship Id="rId143" Type="http://schemas.openxmlformats.org/officeDocument/2006/relationships/hyperlink" Target="http://ivo.garant.ru/document/redirect/402979068/1000" TargetMode="External"/><Relationship Id="rId350" Type="http://schemas.openxmlformats.org/officeDocument/2006/relationships/hyperlink" Target="http://ivo.garant.ru/document/redirect/57745721/2008" TargetMode="External"/><Relationship Id="rId588" Type="http://schemas.openxmlformats.org/officeDocument/2006/relationships/hyperlink" Target="http://ivo.garant.ru/document/redirect/72699420/2000" TargetMode="External"/><Relationship Id="rId795" Type="http://schemas.openxmlformats.org/officeDocument/2006/relationships/hyperlink" Target="http://ivo.garant.ru/document/redirect/70291362/108657" TargetMode="External"/><Relationship Id="rId9" Type="http://schemas.openxmlformats.org/officeDocument/2006/relationships/hyperlink" Target="http://ivo.garant.ru/document/redirect/71294576/4" TargetMode="External"/><Relationship Id="rId210" Type="http://schemas.openxmlformats.org/officeDocument/2006/relationships/hyperlink" Target="#anchor1012" TargetMode="External"/><Relationship Id="rId448" Type="http://schemas.openxmlformats.org/officeDocument/2006/relationships/hyperlink" Target="#anchor763" TargetMode="External"/><Relationship Id="rId655" Type="http://schemas.openxmlformats.org/officeDocument/2006/relationships/hyperlink" Target="http://ivo.garant.ru/document/redirect/57745721/3811" TargetMode="External"/><Relationship Id="rId862" Type="http://schemas.openxmlformats.org/officeDocument/2006/relationships/hyperlink" Target="http://ivo.garant.ru/document/redirect/12137881/1000" TargetMode="External"/><Relationship Id="rId1078" Type="http://schemas.openxmlformats.org/officeDocument/2006/relationships/hyperlink" Target="http://ivo.garant.ru/document/redirect/10108000/235" TargetMode="External"/><Relationship Id="rId1285" Type="http://schemas.openxmlformats.org/officeDocument/2006/relationships/hyperlink" Target="http://ivo.garant.ru/document/redirect/72136974/201" TargetMode="External"/><Relationship Id="rId1492" Type="http://schemas.openxmlformats.org/officeDocument/2006/relationships/hyperlink" Target="#anchor91104" TargetMode="External"/><Relationship Id="rId308" Type="http://schemas.openxmlformats.org/officeDocument/2006/relationships/hyperlink" Target="#anchor42" TargetMode="External"/><Relationship Id="rId515" Type="http://schemas.openxmlformats.org/officeDocument/2006/relationships/hyperlink" Target="#anchor1012" TargetMode="External"/><Relationship Id="rId722" Type="http://schemas.openxmlformats.org/officeDocument/2006/relationships/hyperlink" Target="http://ivo.garant.ru/document/redirect/411824868/21" TargetMode="External"/><Relationship Id="rId1145" Type="http://schemas.openxmlformats.org/officeDocument/2006/relationships/hyperlink" Target="http://ivo.garant.ru/document/redirect/71904040/1000" TargetMode="External"/><Relationship Id="rId1352" Type="http://schemas.openxmlformats.org/officeDocument/2006/relationships/hyperlink" Target="http://ivo.garant.ru/document/redirect/71434954/61" TargetMode="External"/><Relationship Id="rId89" Type="http://schemas.openxmlformats.org/officeDocument/2006/relationships/hyperlink" Target="http://ivo.garant.ru/document/redirect/409411039/312" TargetMode="External"/><Relationship Id="rId1005" Type="http://schemas.openxmlformats.org/officeDocument/2006/relationships/hyperlink" Target="http://ivo.garant.ru/document/redirect/70231774/3000" TargetMode="External"/><Relationship Id="rId1212" Type="http://schemas.openxmlformats.org/officeDocument/2006/relationships/hyperlink" Target="http://ivo.garant.ru/document/redirect/400810339/903" TargetMode="External"/><Relationship Id="rId1657" Type="http://schemas.openxmlformats.org/officeDocument/2006/relationships/hyperlink" Target="http://ivo.garant.ru/document/redirect/57499516/10010" TargetMode="External"/><Relationship Id="rId1517" Type="http://schemas.openxmlformats.org/officeDocument/2006/relationships/hyperlink" Target="http://ivo.garant.ru/document/redirect/406040335/6402" TargetMode="External"/><Relationship Id="rId1724" Type="http://schemas.openxmlformats.org/officeDocument/2006/relationships/hyperlink" Target="#anchor581" TargetMode="External"/><Relationship Id="rId16" Type="http://schemas.openxmlformats.org/officeDocument/2006/relationships/hyperlink" Target="http://ivo.garant.ru/document/redirect/406972398/1000" TargetMode="External"/><Relationship Id="rId165" Type="http://schemas.openxmlformats.org/officeDocument/2006/relationships/hyperlink" Target="#anchor1012" TargetMode="External"/><Relationship Id="rId372" Type="http://schemas.openxmlformats.org/officeDocument/2006/relationships/hyperlink" Target="#anchor1012" TargetMode="External"/><Relationship Id="rId677" Type="http://schemas.openxmlformats.org/officeDocument/2006/relationships/hyperlink" Target="#anchor385" TargetMode="External"/><Relationship Id="rId232" Type="http://schemas.openxmlformats.org/officeDocument/2006/relationships/hyperlink" Target="http://ivo.garant.ru/document/redirect/400114788/1000" TargetMode="External"/><Relationship Id="rId884" Type="http://schemas.openxmlformats.org/officeDocument/2006/relationships/hyperlink" Target="http://ivo.garant.ru/document/redirect/57410773/5411" TargetMode="External"/><Relationship Id="rId537" Type="http://schemas.openxmlformats.org/officeDocument/2006/relationships/hyperlink" Target="#anchor36012" TargetMode="External"/><Relationship Id="rId744" Type="http://schemas.openxmlformats.org/officeDocument/2006/relationships/hyperlink" Target="#anchor431" TargetMode="External"/><Relationship Id="rId951" Type="http://schemas.openxmlformats.org/officeDocument/2006/relationships/hyperlink" Target="http://ivo.garant.ru/document/redirect/403137059/1800" TargetMode="External"/><Relationship Id="rId1167" Type="http://schemas.openxmlformats.org/officeDocument/2006/relationships/hyperlink" Target="http://ivo.garant.ru/document/redirect/411859050/1000" TargetMode="External"/><Relationship Id="rId1374" Type="http://schemas.openxmlformats.org/officeDocument/2006/relationships/hyperlink" Target="#anchor88" TargetMode="External"/><Relationship Id="rId1581" Type="http://schemas.openxmlformats.org/officeDocument/2006/relationships/hyperlink" Target="http://ivo.garant.ru/document/redirect/72136974/214" TargetMode="External"/><Relationship Id="rId1679" Type="http://schemas.openxmlformats.org/officeDocument/2006/relationships/hyperlink" Target="http://ivo.garant.ru/document/redirect/70405818/1631" TargetMode="External"/><Relationship Id="rId80" Type="http://schemas.openxmlformats.org/officeDocument/2006/relationships/hyperlink" Target="http://ivo.garant.ru/document/redirect/76839794/1343" TargetMode="External"/><Relationship Id="rId604" Type="http://schemas.openxmlformats.org/officeDocument/2006/relationships/hyperlink" Target="http://ivo.garant.ru/document/redirect/77311660/383" TargetMode="External"/><Relationship Id="rId811" Type="http://schemas.openxmlformats.org/officeDocument/2006/relationships/hyperlink" Target="http://ivo.garant.ru/document/redirect/406053031/12" TargetMode="External"/><Relationship Id="rId1027" Type="http://schemas.openxmlformats.org/officeDocument/2006/relationships/hyperlink" Target="http://ivo.garant.ru/document/redirect/173972/64" TargetMode="External"/><Relationship Id="rId1234" Type="http://schemas.openxmlformats.org/officeDocument/2006/relationships/hyperlink" Target="http://ivo.garant.ru/document/redirect/70353464/2" TargetMode="External"/><Relationship Id="rId1441" Type="http://schemas.openxmlformats.org/officeDocument/2006/relationships/hyperlink" Target="http://ivo.garant.ru/document/redirect/403266160/0" TargetMode="External"/><Relationship Id="rId909" Type="http://schemas.openxmlformats.org/officeDocument/2006/relationships/hyperlink" Target="http://ivo.garant.ru/document/redirect/405963237/52" TargetMode="External"/><Relationship Id="rId1301" Type="http://schemas.openxmlformats.org/officeDocument/2006/relationships/hyperlink" Target="http://ivo.garant.ru/document/redirect/72136974/2112" TargetMode="External"/><Relationship Id="rId1539" Type="http://schemas.openxmlformats.org/officeDocument/2006/relationships/hyperlink" Target="http://ivo.garant.ru/document/redirect/74449388/301" TargetMode="External"/><Relationship Id="rId1746" Type="http://schemas.openxmlformats.org/officeDocument/2006/relationships/hyperlink" Target="#anchor642" TargetMode="External"/><Relationship Id="rId38" Type="http://schemas.openxmlformats.org/officeDocument/2006/relationships/hyperlink" Target="http://ivo.garant.ru/document/redirect/74449388/0" TargetMode="External"/><Relationship Id="rId1606" Type="http://schemas.openxmlformats.org/officeDocument/2006/relationships/hyperlink" Target="http://ivo.garant.ru/document/redirect/400720731/155" TargetMode="External"/><Relationship Id="rId187" Type="http://schemas.openxmlformats.org/officeDocument/2006/relationships/hyperlink" Target="http://ivo.garant.ru/document/redirect/57749496/15111" TargetMode="External"/><Relationship Id="rId394" Type="http://schemas.openxmlformats.org/officeDocument/2006/relationships/hyperlink" Target="http://ivo.garant.ru/document/redirect/401421188/141" TargetMode="External"/><Relationship Id="rId254" Type="http://schemas.openxmlformats.org/officeDocument/2006/relationships/hyperlink" Target="http://ivo.garant.ru/document/redirect/71385142/122" TargetMode="External"/><Relationship Id="rId699" Type="http://schemas.openxmlformats.org/officeDocument/2006/relationships/hyperlink" Target="http://ivo.garant.ru/document/redirect/403620528/72" TargetMode="External"/><Relationship Id="rId1091" Type="http://schemas.openxmlformats.org/officeDocument/2006/relationships/hyperlink" Target="http://ivo.garant.ru/document/redirect/408275231/2202" TargetMode="External"/><Relationship Id="rId114" Type="http://schemas.openxmlformats.org/officeDocument/2006/relationships/hyperlink" Target="#anchor1416" TargetMode="External"/><Relationship Id="rId461" Type="http://schemas.openxmlformats.org/officeDocument/2006/relationships/hyperlink" Target="#anchor1012" TargetMode="External"/><Relationship Id="rId559" Type="http://schemas.openxmlformats.org/officeDocument/2006/relationships/hyperlink" Target="http://ivo.garant.ru/document/redirect/74451176/0" TargetMode="External"/><Relationship Id="rId766" Type="http://schemas.openxmlformats.org/officeDocument/2006/relationships/hyperlink" Target="#anchor447" TargetMode="External"/><Relationship Id="rId1189" Type="http://schemas.openxmlformats.org/officeDocument/2006/relationships/hyperlink" Target="http://ivo.garant.ru/document/redirect/71825214/1610139" TargetMode="External"/><Relationship Id="rId1396" Type="http://schemas.openxmlformats.org/officeDocument/2006/relationships/hyperlink" Target="http://ivo.garant.ru/document/redirect/400889843/901727" TargetMode="External"/><Relationship Id="rId321" Type="http://schemas.openxmlformats.org/officeDocument/2006/relationships/hyperlink" Target="#anchor131" TargetMode="External"/><Relationship Id="rId419" Type="http://schemas.openxmlformats.org/officeDocument/2006/relationships/hyperlink" Target="http://ivo.garant.ru/document/redirect/70292628/1000" TargetMode="External"/><Relationship Id="rId626" Type="http://schemas.openxmlformats.org/officeDocument/2006/relationships/hyperlink" Target="http://ivo.garant.ru/document/redirect/178405/201" TargetMode="External"/><Relationship Id="rId973" Type="http://schemas.openxmlformats.org/officeDocument/2006/relationships/hyperlink" Target="#anchor1012" TargetMode="External"/><Relationship Id="rId1049" Type="http://schemas.openxmlformats.org/officeDocument/2006/relationships/hyperlink" Target="http://ivo.garant.ru/document/redirect/403132355/4000" TargetMode="External"/><Relationship Id="rId1256" Type="http://schemas.openxmlformats.org/officeDocument/2006/relationships/hyperlink" Target="http://ivo.garant.ru/document/redirect/409493579/5538" TargetMode="External"/><Relationship Id="rId833" Type="http://schemas.openxmlformats.org/officeDocument/2006/relationships/hyperlink" Target="#anchor478" TargetMode="External"/><Relationship Id="rId1116" Type="http://schemas.openxmlformats.org/officeDocument/2006/relationships/hyperlink" Target="http://ivo.garant.ru/document/redirect/71732844/9110322" TargetMode="External"/><Relationship Id="rId1463" Type="http://schemas.openxmlformats.org/officeDocument/2006/relationships/hyperlink" Target="http://ivo.garant.ru/document/redirect/12148567/4" TargetMode="External"/><Relationship Id="rId1670" Type="http://schemas.openxmlformats.org/officeDocument/2006/relationships/hyperlink" Target="http://ivo.garant.ru/document/redirect/71294576/4" TargetMode="External"/><Relationship Id="rId900" Type="http://schemas.openxmlformats.org/officeDocument/2006/relationships/hyperlink" Target="http://ivo.garant.ru/document/redirect/74776088/1000" TargetMode="External"/><Relationship Id="rId1323" Type="http://schemas.openxmlformats.org/officeDocument/2006/relationships/hyperlink" Target="http://ivo.garant.ru/document/redirect/71434954/61" TargetMode="External"/><Relationship Id="rId1530" Type="http://schemas.openxmlformats.org/officeDocument/2006/relationships/hyperlink" Target="http://ivo.garant.ru/document/redirect/76805827/91108" TargetMode="External"/><Relationship Id="rId1628" Type="http://schemas.openxmlformats.org/officeDocument/2006/relationships/hyperlink" Target="http://ivo.garant.ru/document/redirect/12151008/4" TargetMode="External"/><Relationship Id="rId276" Type="http://schemas.openxmlformats.org/officeDocument/2006/relationships/hyperlink" Target="http://ivo.garant.ru/document/redirect/72136974/23" TargetMode="External"/><Relationship Id="rId483" Type="http://schemas.openxmlformats.org/officeDocument/2006/relationships/hyperlink" Target="#anchor36" TargetMode="External"/><Relationship Id="rId690" Type="http://schemas.openxmlformats.org/officeDocument/2006/relationships/hyperlink" Target="http://ivo.garant.ru/document/redirect/77313132/3819" TargetMode="External"/><Relationship Id="rId136" Type="http://schemas.openxmlformats.org/officeDocument/2006/relationships/hyperlink" Target="http://ivo.garant.ru/document/redirect/57507630/1421" TargetMode="External"/><Relationship Id="rId343" Type="http://schemas.openxmlformats.org/officeDocument/2006/relationships/hyperlink" Target="http://ivo.garant.ru/document/redirect/401421188/13" TargetMode="External"/><Relationship Id="rId550" Type="http://schemas.openxmlformats.org/officeDocument/2006/relationships/hyperlink" Target="http://ivo.garant.ru/document/redirect/77304661/36023" TargetMode="External"/><Relationship Id="rId788" Type="http://schemas.openxmlformats.org/officeDocument/2006/relationships/hyperlink" Target="#anchor4512" TargetMode="External"/><Relationship Id="rId995" Type="http://schemas.openxmlformats.org/officeDocument/2006/relationships/hyperlink" Target="http://ivo.garant.ru/document/redirect/412109918/1000" TargetMode="External"/><Relationship Id="rId1180" Type="http://schemas.openxmlformats.org/officeDocument/2006/relationships/hyperlink" Target="http://ivo.garant.ru/document/redirect/10136860/4010" TargetMode="External"/><Relationship Id="rId203" Type="http://schemas.openxmlformats.org/officeDocument/2006/relationships/hyperlink" Target="#anchor1511" TargetMode="External"/><Relationship Id="rId648" Type="http://schemas.openxmlformats.org/officeDocument/2006/relationships/hyperlink" Target="http://ivo.garant.ru/document/redirect/403517942/1000" TargetMode="External"/><Relationship Id="rId855" Type="http://schemas.openxmlformats.org/officeDocument/2006/relationships/hyperlink" Target="http://ivo.garant.ru/document/redirect/76839500/5003" TargetMode="External"/><Relationship Id="rId1040" Type="http://schemas.openxmlformats.org/officeDocument/2006/relationships/hyperlink" Target="http://ivo.garant.ru/document/redirect/413056677/131" TargetMode="External"/><Relationship Id="rId1278" Type="http://schemas.openxmlformats.org/officeDocument/2006/relationships/hyperlink" Target="http://ivo.garant.ru/document/redirect/12135989/1001" TargetMode="External"/><Relationship Id="rId1485" Type="http://schemas.openxmlformats.org/officeDocument/2006/relationships/hyperlink" Target="#anchor94" TargetMode="External"/><Relationship Id="rId1692" Type="http://schemas.openxmlformats.org/officeDocument/2006/relationships/hyperlink" Target="http://ivo.garant.ru/document/redirect/5181709/0" TargetMode="External"/><Relationship Id="rId410" Type="http://schemas.openxmlformats.org/officeDocument/2006/relationships/hyperlink" Target="http://ivo.garant.ru/document/redirect/72005582/41" TargetMode="External"/><Relationship Id="rId508" Type="http://schemas.openxmlformats.org/officeDocument/2006/relationships/hyperlink" Target="http://ivo.garant.ru/document/redirect/71434954/61" TargetMode="External"/><Relationship Id="rId715" Type="http://schemas.openxmlformats.org/officeDocument/2006/relationships/hyperlink" Target="http://ivo.garant.ru/document/redirect/10107960/4" TargetMode="External"/><Relationship Id="rId922" Type="http://schemas.openxmlformats.org/officeDocument/2006/relationships/hyperlink" Target="http://ivo.garant.ru/document/redirect/70137312/1" TargetMode="External"/><Relationship Id="rId1138" Type="http://schemas.openxmlformats.org/officeDocument/2006/relationships/hyperlink" Target="#anchor37" TargetMode="External"/><Relationship Id="rId1345" Type="http://schemas.openxmlformats.org/officeDocument/2006/relationships/hyperlink" Target="http://ivo.garant.ru/document/redirect/404561946/23" TargetMode="External"/><Relationship Id="rId1552" Type="http://schemas.openxmlformats.org/officeDocument/2006/relationships/hyperlink" Target="http://ivo.garant.ru/document/redirect/76805827/923" TargetMode="External"/><Relationship Id="rId1205" Type="http://schemas.openxmlformats.org/officeDocument/2006/relationships/hyperlink" Target="http://ivo.garant.ru/document/redirect/57430472/79102" TargetMode="External"/><Relationship Id="rId51" Type="http://schemas.openxmlformats.org/officeDocument/2006/relationships/hyperlink" Target="#anchor1012" TargetMode="External"/><Relationship Id="rId1412" Type="http://schemas.openxmlformats.org/officeDocument/2006/relationships/hyperlink" Target="http://ivo.garant.ru/document/redirect/77673785/87213" TargetMode="External"/><Relationship Id="rId1717" Type="http://schemas.openxmlformats.org/officeDocument/2006/relationships/hyperlink" Target="#anchor1531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89690</Words>
  <Characters>511239</Characters>
  <Application>Microsoft Office Word</Application>
  <DocSecurity>0</DocSecurity>
  <Lines>4260</Lines>
  <Paragraphs>1199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Алексей</cp:lastModifiedBy>
  <cp:revision>2</cp:revision>
  <dcterms:created xsi:type="dcterms:W3CDTF">2026-02-06T12:05:00Z</dcterms:created>
  <dcterms:modified xsi:type="dcterms:W3CDTF">2026-02-06T12:05:00Z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НПП "Гарант-Сервис"</vt:lpwstr>
  </property>
</Properties>
</file>